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DD8C2" w:themeColor="background2" w:themeShade="E5"/>
  <w:body>
    <w:p w14:paraId="7B80BC19" w14:textId="5A3EDF0C" w:rsidR="00197602" w:rsidRPr="00197602" w:rsidRDefault="00197602" w:rsidP="00F12D04">
      <w:pPr>
        <w:pStyle w:val="ObjectAnchor"/>
        <w:rPr>
          <w:sz w:val="12"/>
        </w:rPr>
      </w:pPr>
    </w:p>
    <w:tbl>
      <w:tblPr>
        <w:tblW w:w="5000" w:type="pct"/>
        <w:tblLook w:val="0600" w:firstRow="0" w:lastRow="0" w:firstColumn="0" w:lastColumn="0" w:noHBand="1" w:noVBand="1"/>
      </w:tblPr>
      <w:tblGrid>
        <w:gridCol w:w="3975"/>
        <w:gridCol w:w="315"/>
        <w:gridCol w:w="3217"/>
        <w:gridCol w:w="222"/>
        <w:gridCol w:w="2207"/>
      </w:tblGrid>
      <w:tr w:rsidR="003A1D75" w14:paraId="01AECA65" w14:textId="77777777" w:rsidTr="0048188C">
        <w:trPr>
          <w:trHeight w:val="3312"/>
        </w:trPr>
        <w:tc>
          <w:tcPr>
            <w:tcW w:w="3250" w:type="pct"/>
            <w:gridSpan w:val="3"/>
            <w:tcMar>
              <w:left w:w="360" w:type="dxa"/>
              <w:right w:w="115" w:type="dxa"/>
            </w:tcMar>
          </w:tcPr>
          <w:p w14:paraId="14BD0119" w14:textId="0777122C" w:rsidR="002719D0" w:rsidRPr="005D79C5" w:rsidRDefault="00590D0F" w:rsidP="005D79C5">
            <w:pPr>
              <w:pStyle w:val="Title"/>
            </w:pPr>
            <w:sdt>
              <w:sdtPr>
                <w:id w:val="-360061946"/>
                <w:placeholder>
                  <w:docPart w:val="CE961F74DD184E7B816C18A667054A8E"/>
                </w:placeholder>
                <w15:appearance w15:val="hidden"/>
              </w:sdtPr>
              <w:sdtEndPr/>
              <w:sdtContent>
                <w:r w:rsidR="008B6F3C">
                  <w:t xml:space="preserve">The </w:t>
                </w:r>
                <w:r w:rsidR="008B6F3C" w:rsidRPr="00034211">
                  <w:rPr>
                    <w:color w:val="7F7F7F" w:themeColor="text1" w:themeTint="80"/>
                  </w:rPr>
                  <w:t>Sanibel</w:t>
                </w:r>
                <w:r w:rsidR="008B6F3C">
                  <w:t xml:space="preserve">      </w:t>
                </w:r>
                <w:r w:rsidR="008B6F3C">
                  <w:rPr>
                    <w:noProof/>
                  </w:rPr>
                  <w:drawing>
                    <wp:inline distT="0" distB="0" distL="0" distR="0" wp14:anchorId="7E00CD37" wp14:editId="6A84F77D">
                      <wp:extent cx="917068" cy="914400"/>
                      <wp:effectExtent l="0" t="0" r="0" b="0"/>
                      <wp:docPr id="98831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11160" name="Picture 988311160"/>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926760" cy="924064"/>
                              </a:xfrm>
                              <a:prstGeom prst="rect">
                                <a:avLst/>
                              </a:prstGeom>
                            </pic:spPr>
                          </pic:pic>
                        </a:graphicData>
                      </a:graphic>
                    </wp:inline>
                  </w:drawing>
                </w:r>
                <w:r w:rsidR="008B6F3C">
                  <w:t>Light</w:t>
                </w:r>
              </w:sdtContent>
            </w:sdt>
            <w:r w:rsidR="0048188C">
              <w:t xml:space="preserve"> </w:t>
            </w:r>
          </w:p>
          <w:p w14:paraId="31DFD2DB" w14:textId="0F2CA544" w:rsidR="002719D0" w:rsidRPr="008A3EBD" w:rsidRDefault="002719D0" w:rsidP="0048188C">
            <w:pPr>
              <w:pStyle w:val="Subtitle"/>
            </w:pPr>
          </w:p>
        </w:tc>
        <w:tc>
          <w:tcPr>
            <w:tcW w:w="147" w:type="pct"/>
          </w:tcPr>
          <w:p w14:paraId="72A8ECEE" w14:textId="77777777" w:rsidR="002719D0" w:rsidRDefault="002719D0"/>
        </w:tc>
        <w:tc>
          <w:tcPr>
            <w:tcW w:w="1603" w:type="pct"/>
          </w:tcPr>
          <w:p w14:paraId="55964A57" w14:textId="16CD42B1" w:rsidR="002719D0" w:rsidRPr="00552A78" w:rsidRDefault="00590D0F" w:rsidP="00552A78">
            <w:pPr>
              <w:pStyle w:val="IssueInfo"/>
            </w:pPr>
            <w:sdt>
              <w:sdtPr>
                <w:id w:val="-1094470776"/>
                <w:placeholder>
                  <w:docPart w:val="B85BCFA49B644FE1A9BB1EBE5379A0EE"/>
                </w:placeholder>
                <w15:appearance w15:val="hidden"/>
              </w:sdtPr>
              <w:sdtEndPr/>
              <w:sdtContent>
                <w:r w:rsidR="003A1D75">
                  <w:rPr>
                    <w:noProof/>
                    <w:sz w:val="12"/>
                  </w:rPr>
                  <w:drawing>
                    <wp:inline distT="0" distB="0" distL="0" distR="0" wp14:anchorId="06AD2193" wp14:editId="77D53015">
                      <wp:extent cx="988060" cy="988060"/>
                      <wp:effectExtent l="0" t="0" r="2540" b="2540"/>
                      <wp:docPr id="692193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3483" name="Picture 692193483"/>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988060" cy="988060"/>
                              </a:xfrm>
                              <a:prstGeom prst="rect">
                                <a:avLst/>
                              </a:prstGeom>
                            </pic:spPr>
                          </pic:pic>
                        </a:graphicData>
                      </a:graphic>
                    </wp:inline>
                  </w:drawing>
                </w:r>
                <w:r w:rsidR="003A1D75">
                  <w:t>Oc</w:t>
                </w:r>
                <w:r w:rsidR="00F164FF">
                  <w:t>tober</w:t>
                </w:r>
                <w:r w:rsidR="00823071">
                  <w:t xml:space="preserve"> 2023 Volume 55 Isue</w:t>
                </w:r>
                <w:r w:rsidR="00F164FF">
                  <w:t xml:space="preserve"> 9</w:t>
                </w:r>
              </w:sdtContent>
            </w:sdt>
            <w:r w:rsidR="0048188C">
              <w:t xml:space="preserve"> </w:t>
            </w:r>
          </w:p>
        </w:tc>
      </w:tr>
      <w:tr w:rsidR="003A1D75" w14:paraId="39BD3849" w14:textId="77777777" w:rsidTr="005D79C5">
        <w:trPr>
          <w:trHeight w:val="5760"/>
        </w:trPr>
        <w:tc>
          <w:tcPr>
            <w:tcW w:w="3250" w:type="pct"/>
            <w:gridSpan w:val="3"/>
          </w:tcPr>
          <w:p w14:paraId="29972F8D" w14:textId="05693CD1" w:rsidR="002719D0" w:rsidRPr="002719D0" w:rsidRDefault="00F164FF" w:rsidP="002719D0">
            <w:r>
              <w:rPr>
                <w:noProof/>
                <w:sz w:val="12"/>
              </w:rPr>
              <w:drawing>
                <wp:inline distT="0" distB="0" distL="0" distR="0" wp14:anchorId="314EBE39" wp14:editId="7CDC3520">
                  <wp:extent cx="4620260" cy="3080173"/>
                  <wp:effectExtent l="0" t="0" r="8890" b="6350"/>
                  <wp:docPr id="1745798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98508" name="Picture 1745798508"/>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633070" cy="3088713"/>
                          </a:xfrm>
                          <a:prstGeom prst="rect">
                            <a:avLst/>
                          </a:prstGeom>
                        </pic:spPr>
                      </pic:pic>
                    </a:graphicData>
                  </a:graphic>
                </wp:inline>
              </w:drawing>
            </w:r>
          </w:p>
        </w:tc>
        <w:tc>
          <w:tcPr>
            <w:tcW w:w="147" w:type="pct"/>
          </w:tcPr>
          <w:p w14:paraId="28080A2B" w14:textId="77777777" w:rsidR="002719D0" w:rsidRDefault="002719D0" w:rsidP="002719D0"/>
        </w:tc>
        <w:tc>
          <w:tcPr>
            <w:tcW w:w="1603" w:type="pct"/>
          </w:tcPr>
          <w:p w14:paraId="577AEB36" w14:textId="77777777" w:rsidR="005D79C5" w:rsidRPr="005D79C5" w:rsidRDefault="00590D0F" w:rsidP="005D79C5">
            <w:pPr>
              <w:pStyle w:val="TOCHeading"/>
            </w:pPr>
            <w:sdt>
              <w:sdtPr>
                <w:id w:val="-1941436306"/>
                <w:placeholder>
                  <w:docPart w:val="39210454773E4FBAAB7D5ED17E3AC502"/>
                </w:placeholder>
                <w:showingPlcHdr/>
                <w15:appearance w15:val="hidden"/>
              </w:sdtPr>
              <w:sdtEndPr/>
              <w:sdtContent>
                <w:r w:rsidR="0048188C" w:rsidRPr="0048188C">
                  <w:t>In this issue</w:t>
                </w:r>
              </w:sdtContent>
            </w:sdt>
            <w:r w:rsidR="0048188C">
              <w:t xml:space="preserve"> </w:t>
            </w:r>
          </w:p>
          <w:p w14:paraId="219E5D6C" w14:textId="53DA1EFF" w:rsidR="005D79C5" w:rsidRDefault="00590D0F" w:rsidP="005D79C5">
            <w:pPr>
              <w:pStyle w:val="TopicTitle"/>
            </w:pPr>
            <w:sdt>
              <w:sdtPr>
                <w:id w:val="1979956707"/>
                <w:placeholder>
                  <w:docPart w:val="CA2FF7B60F5B45CEB49D1F400DFB5A87"/>
                </w:placeholder>
                <w15:appearance w15:val="hidden"/>
              </w:sdtPr>
              <w:sdtEndPr/>
              <w:sdtContent>
                <w:r w:rsidR="00E11979">
                  <w:t>Worship</w:t>
                </w:r>
                <w:r w:rsidR="00F164FF">
                  <w:t xml:space="preserve"> return</w:t>
                </w:r>
                <w:r w:rsidR="00E11979">
                  <w:t>s</w:t>
                </w:r>
                <w:r w:rsidR="00F164FF">
                  <w:t xml:space="preserve"> to Sanibel</w:t>
                </w:r>
              </w:sdtContent>
            </w:sdt>
            <w:r w:rsidR="0048188C">
              <w:t xml:space="preserve"> </w:t>
            </w:r>
          </w:p>
          <w:p w14:paraId="5372B3CD" w14:textId="4FBB6AEA" w:rsidR="005D79C5" w:rsidRDefault="00590D0F" w:rsidP="005D79C5">
            <w:pPr>
              <w:pStyle w:val="TopicDescription"/>
            </w:pPr>
            <w:sdt>
              <w:sdtPr>
                <w:id w:val="1729798814"/>
                <w:placeholder>
                  <w:docPart w:val="542E37785C6A45FE91F45083A52B4D4B"/>
                </w:placeholder>
                <w15:appearance w15:val="hidden"/>
              </w:sdtPr>
              <w:sdtEndPr/>
              <w:sdtContent>
                <w:r w:rsidR="00373DF5">
                  <w:t xml:space="preserve">Welcome to </w:t>
                </w:r>
                <w:r w:rsidR="00F164FF">
                  <w:t>Fellowship Hall</w:t>
                </w:r>
              </w:sdtContent>
            </w:sdt>
            <w:r w:rsidR="0048188C">
              <w:t xml:space="preserve"> </w:t>
            </w:r>
          </w:p>
          <w:p w14:paraId="342168F7" w14:textId="5322567F" w:rsidR="005D79C5" w:rsidRDefault="00590D0F" w:rsidP="004F6257">
            <w:pPr>
              <w:pStyle w:val="TopicTitle"/>
            </w:pPr>
            <w:sdt>
              <w:sdtPr>
                <w:id w:val="565299439"/>
                <w:placeholder>
                  <w:docPart w:val="F61F97D27AE049489D939BF2717A40C7"/>
                </w:placeholder>
                <w15:appearance w15:val="hidden"/>
              </w:sdtPr>
              <w:sdtEndPr/>
              <w:sdtContent>
                <w:r w:rsidR="00865FB0">
                  <w:t xml:space="preserve">Hurricane </w:t>
                </w:r>
                <w:r w:rsidR="00DF1889">
                  <w:t>Ian Recovery update</w:t>
                </w:r>
              </w:sdtContent>
            </w:sdt>
            <w:r w:rsidR="0048188C">
              <w:t xml:space="preserve"> </w:t>
            </w:r>
          </w:p>
          <w:p w14:paraId="00C49C22" w14:textId="5D703572" w:rsidR="005D79C5" w:rsidRDefault="00590D0F" w:rsidP="005D79C5">
            <w:pPr>
              <w:pStyle w:val="TopicTitle"/>
            </w:pPr>
            <w:sdt>
              <w:sdtPr>
                <w:id w:val="-1926797171"/>
                <w:placeholder>
                  <w:docPart w:val="EF671D7F22CF42C288F44D0866B9A762"/>
                </w:placeholder>
                <w15:appearance w15:val="hidden"/>
              </w:sdtPr>
              <w:sdtEndPr/>
              <w:sdtContent>
                <w:r w:rsidR="00373DF5">
                  <w:t>Healthy Happenings</w:t>
                </w:r>
              </w:sdtContent>
            </w:sdt>
            <w:r w:rsidR="0048188C">
              <w:t xml:space="preserve"> </w:t>
            </w:r>
          </w:p>
          <w:p w14:paraId="11A67402" w14:textId="37E9D77A" w:rsidR="002719D0" w:rsidRDefault="00590D0F" w:rsidP="005D79C5">
            <w:pPr>
              <w:pStyle w:val="TopicDescription"/>
            </w:pPr>
            <w:sdt>
              <w:sdtPr>
                <w:id w:val="1536929402"/>
                <w:placeholder>
                  <w:docPart w:val="05C08DD7E5E9442A88FC01CFD2D01070"/>
                </w:placeholder>
                <w15:appearance w15:val="hidden"/>
              </w:sdtPr>
              <w:sdtEndPr/>
              <w:sdtContent>
                <w:sdt>
                  <w:sdtPr>
                    <w:id w:val="-2050674658"/>
                    <w:placeholder>
                      <w:docPart w:val="E9D39931160C442A87BB27E45267A591"/>
                    </w:placeholder>
                    <w15:appearance w15:val="hidden"/>
                  </w:sdtPr>
                  <w:sdtEndPr/>
                  <w:sdtContent>
                    <w:r w:rsidR="00F164FF">
                      <w:t>Mental Health</w:t>
                    </w:r>
                  </w:sdtContent>
                </w:sdt>
              </w:sdtContent>
            </w:sdt>
            <w:r w:rsidR="0048188C">
              <w:t xml:space="preserve"> </w:t>
            </w:r>
          </w:p>
        </w:tc>
      </w:tr>
      <w:tr w:rsidR="003A1D75" w14:paraId="1FC74F52" w14:textId="77777777" w:rsidTr="0048188C">
        <w:trPr>
          <w:trHeight w:val="432"/>
        </w:trPr>
        <w:tc>
          <w:tcPr>
            <w:tcW w:w="1721" w:type="pct"/>
            <w:tcMar>
              <w:left w:w="360" w:type="dxa"/>
              <w:right w:w="115" w:type="dxa"/>
            </w:tcMar>
          </w:tcPr>
          <w:sdt>
            <w:sdtPr>
              <w:rPr>
                <w:sz w:val="40"/>
                <w:szCs w:val="40"/>
              </w:rPr>
              <w:id w:val="360259944"/>
              <w:placeholder>
                <w:docPart w:val="958F19F8FBC24F009B00884E406C7C50"/>
              </w:placeholder>
              <w15:appearance w15:val="hidden"/>
            </w:sdtPr>
            <w:sdtEndPr>
              <w:rPr>
                <w:sz w:val="36"/>
                <w:szCs w:val="36"/>
              </w:rPr>
            </w:sdtEndPr>
            <w:sdtContent>
              <w:p w14:paraId="01601029" w14:textId="77777777" w:rsidR="00F164FF" w:rsidRDefault="00F164FF" w:rsidP="00100736">
                <w:pPr>
                  <w:pStyle w:val="Heading1"/>
                  <w:rPr>
                    <w:sz w:val="40"/>
                    <w:szCs w:val="40"/>
                  </w:rPr>
                </w:pPr>
                <w:r>
                  <w:rPr>
                    <w:sz w:val="40"/>
                    <w:szCs w:val="40"/>
                  </w:rPr>
                  <w:t>News</w:t>
                </w:r>
              </w:p>
              <w:p w14:paraId="494C7483" w14:textId="43B7D02A" w:rsidR="005D79C5" w:rsidRPr="00100736" w:rsidRDefault="00F164FF" w:rsidP="00100736">
                <w:pPr>
                  <w:pStyle w:val="Heading1"/>
                  <w:rPr>
                    <w:sz w:val="36"/>
                    <w:szCs w:val="36"/>
                  </w:rPr>
                </w:pPr>
                <w:r>
                  <w:rPr>
                    <w:sz w:val="40"/>
                    <w:szCs w:val="40"/>
                  </w:rPr>
                  <w:t>From Our Community.</w:t>
                </w:r>
                <w:r>
                  <w:rPr>
                    <w:noProof/>
                    <w:sz w:val="12"/>
                  </w:rPr>
                  <w:t xml:space="preserve"> </w:t>
                </w:r>
              </w:p>
            </w:sdtContent>
          </w:sdt>
        </w:tc>
        <w:tc>
          <w:tcPr>
            <w:tcW w:w="136" w:type="pct"/>
          </w:tcPr>
          <w:p w14:paraId="151E953E" w14:textId="77777777" w:rsidR="005D79C5" w:rsidRDefault="005D79C5" w:rsidP="00197602"/>
        </w:tc>
        <w:sdt>
          <w:sdtPr>
            <w:id w:val="1827242423"/>
            <w:placeholder>
              <w:docPart w:val="68E2FE6744B4487C81D28B97C006252B"/>
            </w:placeholder>
            <w15:appearance w15:val="hidden"/>
          </w:sdtPr>
          <w:sdtEndPr/>
          <w:sdtContent>
            <w:tc>
              <w:tcPr>
                <w:tcW w:w="3143" w:type="pct"/>
                <w:gridSpan w:val="3"/>
                <w:vAlign w:val="center"/>
              </w:tcPr>
              <w:p w14:paraId="0F164898" w14:textId="75281877" w:rsidR="000D01E3" w:rsidRPr="00B47CD0" w:rsidRDefault="00DF1889"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Pr>
                    <w:noProof/>
                    <w:sz w:val="12"/>
                  </w:rPr>
                  <mc:AlternateContent>
                    <mc:Choice Requires="wps">
                      <w:drawing>
                        <wp:anchor distT="0" distB="0" distL="114300" distR="114300" simplePos="0" relativeHeight="251656192" behindDoc="1" locked="0" layoutInCell="1" allowOverlap="1" wp14:anchorId="00DCE2DC" wp14:editId="46B38A01">
                          <wp:simplePos x="0" y="0"/>
                          <wp:positionH relativeFrom="column">
                            <wp:posOffset>-2917825</wp:posOffset>
                          </wp:positionH>
                          <wp:positionV relativeFrom="page">
                            <wp:posOffset>-6566535</wp:posOffset>
                          </wp:positionV>
                          <wp:extent cx="7086600" cy="93726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6600" cy="9372600"/>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26BB6" id="Rectangle 3" o:spid="_x0000_s1026" alt="&quot;&quot;" style="position:absolute;margin-left:-229.75pt;margin-top:-517.05pt;width:558pt;height:7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" fillcolor="#ecead9" stroked="f">
                          <o:lock v:ext="edit" aspectratio="t"/>
                          <w10:wrap anchory="page"/>
                        </v:rect>
                      </w:pict>
                    </mc:Fallback>
                  </mc:AlternateContent>
                </w:r>
                <w:r w:rsidR="000D01E3" w:rsidRPr="00B47CD0">
                  <w:rPr>
                    <w:rFonts w:ascii="Brush Script MT" w:eastAsia="Brush Script MT" w:hAnsi="Brush Script MT" w:cs="Brush Script MT"/>
                    <w:i/>
                    <w:iCs/>
                    <w:color w:val="000000"/>
                    <w:sz w:val="36"/>
                    <w:szCs w:val="36"/>
                  </w:rPr>
                  <w:t>Seeking to love all people … growing in faith …</w:t>
                </w:r>
              </w:p>
              <w:p w14:paraId="64EBAA09" w14:textId="77777777" w:rsidR="000D01E3" w:rsidRPr="00B47CD0" w:rsidRDefault="000D01E3"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sidRPr="00B47CD0">
                  <w:rPr>
                    <w:rFonts w:ascii="Brush Script MT" w:eastAsia="Brush Script MT" w:hAnsi="Brush Script MT" w:cs="Brush Script MT"/>
                    <w:i/>
                    <w:iCs/>
                    <w:color w:val="000000"/>
                    <w:sz w:val="36"/>
                    <w:szCs w:val="36"/>
                  </w:rPr>
                  <w:t>working toward God’s vision of justice, healing and joy.</w:t>
                </w:r>
              </w:p>
              <w:p w14:paraId="3FE70BAA" w14:textId="77777777" w:rsidR="000D01E3" w:rsidRPr="00B47CD0" w:rsidRDefault="000D01E3"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sidRPr="00B47CD0">
                  <w:rPr>
                    <w:rFonts w:ascii="Brush Script MT" w:eastAsia="Brush Script MT" w:hAnsi="Brush Script MT" w:cs="Brush Script MT"/>
                    <w:i/>
                    <w:iCs/>
                    <w:color w:val="000000"/>
                    <w:sz w:val="36"/>
                    <w:szCs w:val="36"/>
                  </w:rPr>
                  <w:t>Sanibel Congregational United Church of Christ</w:t>
                </w:r>
              </w:p>
              <w:p w14:paraId="7B73AD2B" w14:textId="3BFC322E" w:rsidR="005D79C5" w:rsidRDefault="005D79C5" w:rsidP="000D01E3"/>
            </w:tc>
          </w:sdtContent>
        </w:sdt>
      </w:tr>
    </w:tbl>
    <w:p w14:paraId="367CC4DA" w14:textId="77777777" w:rsidR="00197602" w:rsidRDefault="00197602" w:rsidP="002719D0">
      <w:pPr>
        <w:pStyle w:val="NoSpacing"/>
        <w:sectPr w:rsidR="00197602" w:rsidSect="00A818D9">
          <w:headerReference w:type="even" r:id="rId16"/>
          <w:headerReference w:type="default" r:id="rId17"/>
          <w:footerReference w:type="even" r:id="rId18"/>
          <w:footerReference w:type="default" r:id="rId19"/>
          <w:headerReference w:type="first" r:id="rId20"/>
          <w:footerReference w:type="first" r:id="rId21"/>
          <w:pgSz w:w="12240" w:h="15840"/>
          <w:pgMar w:top="720" w:right="1152" w:bottom="360" w:left="1152" w:header="720" w:footer="432" w:gutter="0"/>
          <w:cols w:space="720"/>
          <w:docGrid w:linePitch="360"/>
        </w:sectPr>
      </w:pPr>
    </w:p>
    <w:p w14:paraId="34507422" w14:textId="724261E3" w:rsidR="00E026DE" w:rsidRDefault="00A818D9" w:rsidP="00DF1889">
      <w:pPr>
        <w:pStyle w:val="ObjectAnchor"/>
        <w:rPr>
          <w:b/>
          <w:bCs/>
          <w:color w:val="595959" w:themeColor="text1" w:themeTint="A6"/>
          <w:sz w:val="28"/>
          <w:szCs w:val="28"/>
        </w:rPr>
      </w:pPr>
      <w:r>
        <w:rPr>
          <w:sz w:val="12"/>
        </w:rPr>
        <w:lastRenderedPageBreak/>
        <mc:AlternateContent>
          <mc:Choice Requires="wps">
            <w:drawing>
              <wp:anchor distT="0" distB="0" distL="114300" distR="114300" simplePos="0" relativeHeight="251658240" behindDoc="1" locked="1" layoutInCell="1" allowOverlap="1" wp14:anchorId="20B8A797" wp14:editId="6AD83CFE">
                <wp:simplePos x="0" y="0"/>
                <wp:positionH relativeFrom="column">
                  <wp:posOffset>-369570</wp:posOffset>
                </wp:positionH>
                <wp:positionV relativeFrom="paragraph">
                  <wp:posOffset>-51435</wp:posOffset>
                </wp:positionV>
                <wp:extent cx="7067550" cy="914400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67550" cy="9144000"/>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97805" w14:textId="4DDE0AE2" w:rsidR="001B41B2" w:rsidRDefault="001B41B2" w:rsidP="001B41B2">
                            <w:pPr>
                              <w:jc w:val="center"/>
                            </w:pPr>
                          </w:p>
                          <w:p w14:paraId="05F48569" w14:textId="77777777" w:rsidR="00A27CE0" w:rsidRDefault="00A27CE0" w:rsidP="00A27CE0">
                            <w:pPr>
                              <w:pStyle w:val="Body"/>
                              <w:rPr>
                                <w:rFonts w:ascii="Century Gothic" w:hAnsi="Century Gothic"/>
                                <w:b/>
                                <w:bCs/>
                                <w:color w:val="000000" w:themeColor="text1"/>
                                <w:u w:val="single"/>
                              </w:rPr>
                            </w:pPr>
                            <w:r w:rsidRPr="005106BD">
                              <w:rPr>
                                <w:rFonts w:ascii="Century Gothic" w:hAnsi="Century Gothic"/>
                                <w:b/>
                                <w:bCs/>
                                <w:color w:val="000000" w:themeColor="text1"/>
                                <w:u w:val="single"/>
                              </w:rPr>
                              <w:t>FOR YOUR CONSIDERATION</w:t>
                            </w:r>
                          </w:p>
                          <w:p w14:paraId="10AED395" w14:textId="77777777" w:rsidR="00A27CE0" w:rsidRDefault="00A27CE0" w:rsidP="00A27CE0">
                            <w:pPr>
                              <w:pStyle w:val="Body"/>
                              <w:rPr>
                                <w:rFonts w:ascii="Century Gothic" w:hAnsi="Century Gothic"/>
                                <w:b/>
                                <w:bCs/>
                                <w:color w:val="000000" w:themeColor="text1"/>
                                <w:u w:val="single"/>
                              </w:rPr>
                            </w:pPr>
                          </w:p>
                          <w:p w14:paraId="1DF7A4B7" w14:textId="13AB2E6B" w:rsidR="00A27CE0" w:rsidRDefault="00A27CE0" w:rsidP="00A27CE0">
                            <w:pPr>
                              <w:pStyle w:val="Body"/>
                              <w:rPr>
                                <w:rFonts w:ascii="Century Gothic" w:hAnsi="Century Gothic"/>
                                <w:color w:val="000000" w:themeColor="text1"/>
                              </w:rPr>
                            </w:pPr>
                            <w:r>
                              <w:rPr>
                                <w:rFonts w:ascii="Century Gothic" w:hAnsi="Century Gothic"/>
                                <w:color w:val="000000" w:themeColor="text1"/>
                              </w:rPr>
                              <w:t>In early August, several members of our spiritual community completed a week’s long exploration of the Book of Job. I’m not sure they’ve recovered yet. Or me.</w:t>
                            </w:r>
                          </w:p>
                          <w:p w14:paraId="4076D30D" w14:textId="77777777" w:rsidR="00A27CE0" w:rsidRDefault="00A27CE0" w:rsidP="00A27CE0">
                            <w:pPr>
                              <w:pStyle w:val="Body"/>
                              <w:rPr>
                                <w:rFonts w:ascii="Century Gothic" w:hAnsi="Century Gothic"/>
                                <w:color w:val="000000" w:themeColor="text1"/>
                              </w:rPr>
                            </w:pPr>
                          </w:p>
                          <w:p w14:paraId="298B7A02" w14:textId="2BA37E13" w:rsidR="00A27CE0" w:rsidRDefault="00A27CE0" w:rsidP="00A27CE0">
                            <w:pPr>
                              <w:pStyle w:val="Body"/>
                              <w:rPr>
                                <w:rFonts w:ascii="Century Gothic" w:hAnsi="Century Gothic"/>
                                <w:color w:val="000000" w:themeColor="text1"/>
                              </w:rPr>
                            </w:pPr>
                            <w:r>
                              <w:rPr>
                                <w:rFonts w:ascii="Century Gothic" w:hAnsi="Century Gothic"/>
                                <w:color w:val="000000" w:themeColor="text1"/>
                              </w:rPr>
                              <w:t>To say that the Book of Job is challenging is like saying the past summer here was “warm”. The book presents a constant and lingering set of questions, quandaries, and curiosities in regard to its central theme of the nature of suffering, God’s role in it, and God’s and our response to it. It is, as one commentator puts it, perhaps the most familiar and, at the same time, least understood book in the Bible.</w:t>
                            </w:r>
                          </w:p>
                          <w:p w14:paraId="66D461DC" w14:textId="77777777" w:rsidR="00A27CE0" w:rsidRDefault="00A27CE0" w:rsidP="00A27CE0">
                            <w:pPr>
                              <w:pStyle w:val="Body"/>
                              <w:rPr>
                                <w:rFonts w:ascii="Century Gothic" w:hAnsi="Century Gothic"/>
                                <w:color w:val="000000" w:themeColor="text1"/>
                              </w:rPr>
                            </w:pPr>
                          </w:p>
                          <w:p w14:paraId="7CBB2B88" w14:textId="77777777" w:rsidR="00A27CE0" w:rsidRDefault="00A27CE0" w:rsidP="00A27CE0">
                            <w:pPr>
                              <w:pStyle w:val="Body"/>
                              <w:rPr>
                                <w:rFonts w:ascii="Century Gothic" w:hAnsi="Century Gothic"/>
                                <w:i/>
                                <w:iCs/>
                                <w:color w:val="000000" w:themeColor="text1"/>
                              </w:rPr>
                            </w:pPr>
                            <w:r>
                              <w:rPr>
                                <w:rFonts w:ascii="Century Gothic" w:hAnsi="Century Gothic"/>
                                <w:color w:val="000000" w:themeColor="text1"/>
                              </w:rPr>
                              <w:t>For example, the book has given rise to the popular expression, “</w:t>
                            </w:r>
                            <w:r>
                              <w:rPr>
                                <w:rFonts w:ascii="Century Gothic" w:hAnsi="Century Gothic"/>
                                <w:i/>
                                <w:iCs/>
                                <w:color w:val="000000" w:themeColor="text1"/>
                              </w:rPr>
                              <w:t>the patience of Job”.</w:t>
                            </w:r>
                          </w:p>
                          <w:p w14:paraId="3381EEDA" w14:textId="77777777" w:rsidR="00A27CE0" w:rsidRDefault="00A27CE0" w:rsidP="00A27CE0">
                            <w:pPr>
                              <w:pStyle w:val="Body"/>
                              <w:rPr>
                                <w:rFonts w:ascii="Century Gothic" w:hAnsi="Century Gothic"/>
                                <w:color w:val="000000" w:themeColor="text1"/>
                              </w:rPr>
                            </w:pPr>
                            <w:r>
                              <w:rPr>
                                <w:rFonts w:ascii="Century Gothic" w:hAnsi="Century Gothic"/>
                                <w:color w:val="000000" w:themeColor="text1"/>
                              </w:rPr>
                              <w:t xml:space="preserve">Not exactly. Throughout the narrative, Job is anything but patient. He constant argues with and rails at the three friends who at first come to comfort him but then quickly, as we can so often fall into, turn to blaming Job for his suffering. And Job also continually argues with and rails at </w:t>
                            </w:r>
                            <w:r>
                              <w:rPr>
                                <w:rFonts w:ascii="Century Gothic" w:hAnsi="Century Gothic"/>
                                <w:i/>
                                <w:iCs/>
                                <w:color w:val="000000" w:themeColor="text1"/>
                              </w:rPr>
                              <w:t>God.</w:t>
                            </w:r>
                            <w:r>
                              <w:rPr>
                                <w:rFonts w:ascii="Century Gothic" w:hAnsi="Century Gothic"/>
                                <w:color w:val="000000" w:themeColor="text1"/>
                              </w:rPr>
                              <w:t xml:space="preserve">  </w:t>
                            </w:r>
                          </w:p>
                          <w:p w14:paraId="1AB4F125" w14:textId="77777777" w:rsidR="00A27CE0" w:rsidRDefault="00A27CE0" w:rsidP="00A27CE0">
                            <w:pPr>
                              <w:pStyle w:val="Body"/>
                              <w:rPr>
                                <w:rFonts w:ascii="Century Gothic" w:hAnsi="Century Gothic"/>
                                <w:color w:val="000000" w:themeColor="text1"/>
                              </w:rPr>
                            </w:pPr>
                          </w:p>
                          <w:p w14:paraId="2A93EB04" w14:textId="7DC4388E" w:rsidR="00A27CE0" w:rsidRDefault="00A27CE0" w:rsidP="00A27CE0">
                            <w:pPr>
                              <w:pStyle w:val="Body"/>
                              <w:rPr>
                                <w:rFonts w:ascii="Century Gothic" w:hAnsi="Century Gothic"/>
                                <w:color w:val="000000" w:themeColor="text1"/>
                              </w:rPr>
                            </w:pPr>
                            <w:r>
                              <w:rPr>
                                <w:rFonts w:ascii="Century Gothic" w:hAnsi="Century Gothic"/>
                                <w:color w:val="000000" w:themeColor="text1"/>
                              </w:rPr>
                              <w:t xml:space="preserve">Then, of course there’s God. Despite Job’s constant pleas and demands for God to explain </w:t>
                            </w:r>
                            <w:r w:rsidRPr="00972FAB">
                              <w:rPr>
                                <w:rFonts w:ascii="Century Gothic" w:hAnsi="Century Gothic"/>
                                <w:i/>
                                <w:iCs/>
                                <w:color w:val="000000" w:themeColor="text1"/>
                              </w:rPr>
                              <w:t>why</w:t>
                            </w:r>
                            <w:r>
                              <w:rPr>
                                <w:rFonts w:ascii="Century Gothic" w:hAnsi="Century Gothic"/>
                                <w:color w:val="000000" w:themeColor="text1"/>
                              </w:rPr>
                              <w:t xml:space="preserve"> he has lost everything, and his life turned to ashes, when God does finally show up at the end of the book, God offers nothing in the way of anything resembling a specific “this is the why of your suffering” answer.</w:t>
                            </w:r>
                          </w:p>
                          <w:p w14:paraId="07ABB260" w14:textId="77777777" w:rsidR="00A27CE0" w:rsidRDefault="00A27CE0" w:rsidP="00A27CE0">
                            <w:pPr>
                              <w:pStyle w:val="Body"/>
                              <w:rPr>
                                <w:rFonts w:ascii="Century Gothic" w:hAnsi="Century Gothic"/>
                                <w:color w:val="000000" w:themeColor="text1"/>
                              </w:rPr>
                            </w:pPr>
                          </w:p>
                          <w:p w14:paraId="60E6D002" w14:textId="77777777" w:rsidR="00A27CE0" w:rsidRPr="00A124C3" w:rsidRDefault="00A27CE0" w:rsidP="00A27CE0">
                            <w:pPr>
                              <w:pStyle w:val="Body"/>
                              <w:rPr>
                                <w:rFonts w:ascii="Century Gothic" w:hAnsi="Century Gothic"/>
                                <w:color w:val="000000" w:themeColor="text1"/>
                              </w:rPr>
                            </w:pPr>
                            <w:r>
                              <w:rPr>
                                <w:rFonts w:ascii="Century Gothic" w:hAnsi="Century Gothic"/>
                                <w:color w:val="000000" w:themeColor="text1"/>
                              </w:rPr>
                              <w:t xml:space="preserve">But as understandably unsatisfying as that is to so many who have read and studied and tried to make sense of this story over the centuries, perhaps that is one of the most vital things the book may be suggesting to us. Perhaps one of the ways we might see this portrayal of God in a helpful – though probably not </w:t>
                            </w:r>
                            <w:r>
                              <w:rPr>
                                <w:rFonts w:ascii="Century Gothic" w:hAnsi="Century Gothic"/>
                                <w:i/>
                                <w:iCs/>
                                <w:color w:val="000000" w:themeColor="text1"/>
                              </w:rPr>
                              <w:t xml:space="preserve">completely </w:t>
                            </w:r>
                            <w:r>
                              <w:rPr>
                                <w:rFonts w:ascii="Century Gothic" w:hAnsi="Century Gothic"/>
                                <w:color w:val="000000" w:themeColor="text1"/>
                              </w:rPr>
                              <w:t xml:space="preserve">helpful manner – is that what matters more than </w:t>
                            </w:r>
                            <w:r>
                              <w:rPr>
                                <w:rFonts w:ascii="Century Gothic" w:hAnsi="Century Gothic"/>
                                <w:i/>
                                <w:iCs/>
                                <w:color w:val="000000" w:themeColor="text1"/>
                              </w:rPr>
                              <w:t xml:space="preserve">“Why?” </w:t>
                            </w:r>
                            <w:r>
                              <w:rPr>
                                <w:rFonts w:ascii="Century Gothic" w:hAnsi="Century Gothic"/>
                                <w:color w:val="000000" w:themeColor="text1"/>
                              </w:rPr>
                              <w:t xml:space="preserve">to God when it comes to suffering and tragedy is the response, the </w:t>
                            </w:r>
                            <w:r>
                              <w:rPr>
                                <w:rFonts w:ascii="Century Gothic" w:hAnsi="Century Gothic"/>
                                <w:i/>
                                <w:iCs/>
                                <w:color w:val="000000" w:themeColor="text1"/>
                              </w:rPr>
                              <w:t>“What now?”</w:t>
                            </w:r>
                          </w:p>
                          <w:p w14:paraId="11C6D357" w14:textId="77777777" w:rsidR="00A27CE0" w:rsidRDefault="00A27CE0" w:rsidP="00A27CE0">
                            <w:pPr>
                              <w:pStyle w:val="Body"/>
                              <w:rPr>
                                <w:rFonts w:ascii="Century Gothic" w:hAnsi="Century Gothic"/>
                                <w:i/>
                                <w:iCs/>
                                <w:color w:val="000000" w:themeColor="text1"/>
                              </w:rPr>
                            </w:pPr>
                          </w:p>
                          <w:p w14:paraId="13A678B1" w14:textId="77777777" w:rsidR="00A27CE0" w:rsidRPr="00BE6EB2" w:rsidRDefault="00A27CE0" w:rsidP="00A27CE0">
                            <w:pPr>
                              <w:pStyle w:val="Body"/>
                              <w:rPr>
                                <w:rFonts w:ascii="Century Gothic" w:hAnsi="Century Gothic"/>
                                <w:color w:val="000000" w:themeColor="text1"/>
                              </w:rPr>
                            </w:pPr>
                            <w:r>
                              <w:rPr>
                                <w:rFonts w:ascii="Century Gothic" w:hAnsi="Century Gothic"/>
                                <w:color w:val="000000" w:themeColor="text1"/>
                              </w:rPr>
                              <w:t xml:space="preserve">That certainly was in clear evidence a year ago in the aftermath of Ian. Of course, the </w:t>
                            </w:r>
                            <w:r>
                              <w:rPr>
                                <w:rFonts w:ascii="Century Gothic" w:hAnsi="Century Gothic"/>
                                <w:i/>
                                <w:iCs/>
                                <w:color w:val="000000" w:themeColor="text1"/>
                              </w:rPr>
                              <w:t>Why?</w:t>
                            </w:r>
                            <w:r>
                              <w:rPr>
                                <w:rFonts w:ascii="Century Gothic" w:hAnsi="Century Gothic"/>
                                <w:color w:val="000000" w:themeColor="text1"/>
                              </w:rPr>
                              <w:t xml:space="preserve"> matters. It matters how buildings are constructed. It matters how land is developed. It matters how we treat and care for – or don’t care for - God’s creation. That matters and matters greatly going forward.  But first and foremost, the </w:t>
                            </w:r>
                            <w:r>
                              <w:rPr>
                                <w:rFonts w:ascii="Century Gothic" w:hAnsi="Century Gothic"/>
                                <w:i/>
                                <w:iCs/>
                                <w:color w:val="000000" w:themeColor="text1"/>
                              </w:rPr>
                              <w:t xml:space="preserve">“What now?” </w:t>
                            </w:r>
                            <w:r>
                              <w:rPr>
                                <w:rFonts w:ascii="Century Gothic" w:hAnsi="Century Gothic"/>
                                <w:color w:val="000000" w:themeColor="text1"/>
                              </w:rPr>
                              <w:t xml:space="preserve">mattered. What mattered most was saving people; offering them shelter and food and water; helping them clear and clean up; giving them comfort and support. And over and over again, that’s what we saw people do. Over and over again, that’s what </w:t>
                            </w:r>
                            <w:r>
                              <w:rPr>
                                <w:rFonts w:ascii="Century Gothic" w:hAnsi="Century Gothic"/>
                                <w:i/>
                                <w:iCs/>
                                <w:color w:val="000000" w:themeColor="text1"/>
                              </w:rPr>
                              <w:t xml:space="preserve">you </w:t>
                            </w:r>
                            <w:r>
                              <w:rPr>
                                <w:rFonts w:ascii="Century Gothic" w:hAnsi="Century Gothic"/>
                                <w:color w:val="000000" w:themeColor="text1"/>
                              </w:rPr>
                              <w:t>did.</w:t>
                            </w:r>
                          </w:p>
                          <w:p w14:paraId="7470C7BC" w14:textId="77777777" w:rsidR="00A27CE0" w:rsidRDefault="00A27CE0" w:rsidP="00A27CE0">
                            <w:pPr>
                              <w:pStyle w:val="Body"/>
                              <w:rPr>
                                <w:rFonts w:ascii="Century Gothic" w:hAnsi="Century Gothic"/>
                                <w:color w:val="000000" w:themeColor="text1"/>
                              </w:rPr>
                            </w:pPr>
                          </w:p>
                          <w:p w14:paraId="25AB624C" w14:textId="77777777" w:rsidR="00A27CE0" w:rsidRDefault="00A27CE0" w:rsidP="00A27CE0">
                            <w:pPr>
                              <w:pStyle w:val="Body"/>
                              <w:rPr>
                                <w:rFonts w:ascii="Century Gothic" w:hAnsi="Century Gothic"/>
                                <w:color w:val="000000" w:themeColor="text1"/>
                              </w:rPr>
                            </w:pPr>
                            <w:r>
                              <w:rPr>
                                <w:rFonts w:ascii="Century Gothic" w:hAnsi="Century Gothic"/>
                                <w:color w:val="000000" w:themeColor="text1"/>
                              </w:rPr>
                              <w:t xml:space="preserve">That was what mattered most at that time, and still matters most in this continued time of suffering and struggle for so many. It was what Job’s friends did for a brief time before they turned to blame and condemnation. And in the end, while God does not provide a specific answer to the </w:t>
                            </w:r>
                            <w:r>
                              <w:rPr>
                                <w:rFonts w:ascii="Century Gothic" w:hAnsi="Century Gothic"/>
                                <w:i/>
                                <w:iCs/>
                                <w:color w:val="000000" w:themeColor="text1"/>
                              </w:rPr>
                              <w:t xml:space="preserve">Why? </w:t>
                            </w:r>
                            <w:r>
                              <w:rPr>
                                <w:rFonts w:ascii="Century Gothic" w:hAnsi="Century Gothic"/>
                                <w:color w:val="000000" w:themeColor="text1"/>
                              </w:rPr>
                              <w:t>of Job’s suffering, God does call his friends to task for making blame and condemnation of Job their priority over offering him shelter, food and water; helping him to clear and clean up; giving him comfort and support.</w:t>
                            </w:r>
                          </w:p>
                          <w:p w14:paraId="3AE6BFC6" w14:textId="77777777" w:rsidR="00A27CE0" w:rsidRDefault="00A27CE0" w:rsidP="00A27CE0">
                            <w:pPr>
                              <w:pStyle w:val="Body"/>
                              <w:rPr>
                                <w:rFonts w:ascii="Century Gothic" w:hAnsi="Century Gothic"/>
                                <w:color w:val="000000" w:themeColor="text1"/>
                              </w:rPr>
                            </w:pPr>
                          </w:p>
                          <w:p w14:paraId="4157D151" w14:textId="77777777" w:rsidR="00A27CE0" w:rsidRPr="00EC3643" w:rsidRDefault="00A27CE0" w:rsidP="00A27CE0">
                            <w:pPr>
                              <w:pStyle w:val="Body"/>
                              <w:rPr>
                                <w:rFonts w:ascii="Century Gothic" w:hAnsi="Century Gothic"/>
                                <w:color w:val="000000" w:themeColor="text1"/>
                              </w:rPr>
                            </w:pPr>
                            <w:r>
                              <w:rPr>
                                <w:rFonts w:ascii="Century Gothic" w:hAnsi="Century Gothic"/>
                                <w:color w:val="000000" w:themeColor="text1"/>
                              </w:rPr>
                              <w:t xml:space="preserve">The Book of Job then, suggests, among many other things, that we are called to be the </w:t>
                            </w:r>
                            <w:r>
                              <w:rPr>
                                <w:rFonts w:ascii="Century Gothic" w:hAnsi="Century Gothic"/>
                                <w:i/>
                                <w:iCs/>
                                <w:color w:val="000000" w:themeColor="text1"/>
                              </w:rPr>
                              <w:t xml:space="preserve">“What now?” </w:t>
                            </w:r>
                            <w:r>
                              <w:rPr>
                                <w:rFonts w:ascii="Century Gothic" w:hAnsi="Century Gothic"/>
                                <w:color w:val="000000" w:themeColor="text1"/>
                              </w:rPr>
                              <w:t xml:space="preserve">people of a </w:t>
                            </w:r>
                            <w:r>
                              <w:rPr>
                                <w:rFonts w:ascii="Century Gothic" w:hAnsi="Century Gothic"/>
                                <w:i/>
                                <w:iCs/>
                                <w:color w:val="000000" w:themeColor="text1"/>
                              </w:rPr>
                              <w:t>“What now?”</w:t>
                            </w:r>
                            <w:r>
                              <w:rPr>
                                <w:rFonts w:ascii="Century Gothic" w:hAnsi="Century Gothic"/>
                                <w:color w:val="000000" w:themeColor="text1"/>
                              </w:rPr>
                              <w:t xml:space="preserve"> God. As we were during Ian and its aftermath. As we have been in the year since. As we will continue to be.</w:t>
                            </w:r>
                          </w:p>
                          <w:p w14:paraId="6105E7B7" w14:textId="77777777" w:rsidR="00A27CE0" w:rsidRDefault="00A27CE0" w:rsidP="00A27CE0">
                            <w:pPr>
                              <w:pStyle w:val="Body"/>
                              <w:rPr>
                                <w:rFonts w:ascii="Century Gothic" w:hAnsi="Century Gothic"/>
                                <w:b/>
                                <w:bCs/>
                                <w:color w:val="000000" w:themeColor="text1"/>
                                <w:u w:val="single"/>
                              </w:rPr>
                            </w:pPr>
                          </w:p>
                          <w:p w14:paraId="3A9748C6" w14:textId="77777777" w:rsidR="00A27CE0" w:rsidRDefault="00A27CE0" w:rsidP="00A27CE0">
                            <w:pPr>
                              <w:pStyle w:val="Body"/>
                              <w:rPr>
                                <w:rFonts w:ascii="Century Gothic" w:hAnsi="Century Gothic"/>
                                <w:b/>
                                <w:bCs/>
                                <w:color w:val="000000" w:themeColor="text1"/>
                                <w:u w:val="single"/>
                              </w:rPr>
                            </w:pPr>
                          </w:p>
                          <w:p w14:paraId="58CF9FFB" w14:textId="77777777" w:rsidR="00A27CE0" w:rsidRDefault="00A27CE0" w:rsidP="00A27CE0">
                            <w:pPr>
                              <w:pStyle w:val="Body"/>
                              <w:rPr>
                                <w:rFonts w:ascii="Century Gothic" w:hAnsi="Century Gothic"/>
                                <w:b/>
                                <w:bCs/>
                                <w:color w:val="000000" w:themeColor="text1"/>
                                <w:u w:val="single"/>
                              </w:rPr>
                            </w:pPr>
                          </w:p>
                          <w:p w14:paraId="30394809" w14:textId="77777777" w:rsidR="00A27CE0" w:rsidRPr="005106BD" w:rsidRDefault="00A27CE0" w:rsidP="00A27CE0">
                            <w:pPr>
                              <w:pStyle w:val="Body"/>
                              <w:rPr>
                                <w:rFonts w:ascii="Century Gothic" w:hAnsi="Century Gothic"/>
                                <w:color w:val="000000" w:themeColor="text1"/>
                              </w:rPr>
                            </w:pPr>
                            <w:r w:rsidRPr="005106BD">
                              <w:rPr>
                                <w:rFonts w:ascii="Century Gothic" w:hAnsi="Century Gothic"/>
                                <w:color w:val="000000" w:themeColor="text1"/>
                              </w:rPr>
                              <w:t>Blessings,</w:t>
                            </w:r>
                          </w:p>
                          <w:p w14:paraId="208D51AB" w14:textId="77777777" w:rsidR="00A27CE0" w:rsidRPr="005106BD" w:rsidRDefault="00A27CE0" w:rsidP="00A27CE0">
                            <w:pPr>
                              <w:pStyle w:val="Body"/>
                              <w:rPr>
                                <w:rFonts w:ascii="Century Gothic" w:hAnsi="Century Gothic"/>
                                <w:color w:val="000000" w:themeColor="text1"/>
                              </w:rPr>
                            </w:pPr>
                            <w:r w:rsidRPr="005106BD">
                              <w:rPr>
                                <w:rFonts w:ascii="Century Gothic" w:hAnsi="Century Gothic"/>
                                <w:color w:val="000000" w:themeColor="text1"/>
                              </w:rPr>
                              <w:t>Mark</w:t>
                            </w:r>
                          </w:p>
                          <w:p w14:paraId="6882E323" w14:textId="77777777" w:rsidR="00A27CE0" w:rsidRPr="005106BD" w:rsidRDefault="00A27CE0" w:rsidP="00A27CE0">
                            <w:pPr>
                              <w:pStyle w:val="Body"/>
                              <w:rPr>
                                <w:rFonts w:ascii="Century Gothic" w:hAnsi="Century Gothic"/>
                                <w:color w:val="000000" w:themeColor="text1"/>
                              </w:rPr>
                            </w:pPr>
                            <w:r w:rsidRPr="005106BD">
                              <w:rPr>
                                <w:rFonts w:ascii="Century Gothic" w:hAnsi="Century Gothic"/>
                                <w:color w:val="000000" w:themeColor="text1"/>
                              </w:rPr>
                              <w:t>Rev. Dr. Mark Boyea</w:t>
                            </w:r>
                          </w:p>
                          <w:p w14:paraId="0050A3A4" w14:textId="77777777" w:rsidR="00A27CE0" w:rsidRDefault="00A27CE0" w:rsidP="00A27CE0">
                            <w:pPr>
                              <w:pStyle w:val="Body"/>
                              <w:rPr>
                                <w:rFonts w:ascii="Century Gothic" w:hAnsi="Century Gothic"/>
                                <w:color w:val="000000" w:themeColor="text1"/>
                              </w:rPr>
                            </w:pPr>
                            <w:r w:rsidRPr="005106BD">
                              <w:rPr>
                                <w:rFonts w:ascii="Century Gothic" w:hAnsi="Century Gothic"/>
                                <w:color w:val="000000" w:themeColor="text1"/>
                              </w:rPr>
                              <w:t>Senior Minister</w:t>
                            </w:r>
                          </w:p>
                          <w:p w14:paraId="4E80377A" w14:textId="77777777" w:rsidR="00A27CE0" w:rsidRDefault="00A27CE0" w:rsidP="00A27CE0">
                            <w:pPr>
                              <w:pStyle w:val="Body"/>
                              <w:rPr>
                                <w:rFonts w:ascii="Century Gothic" w:hAnsi="Century Gothic"/>
                                <w:color w:val="000000" w:themeColor="text1"/>
                              </w:rPr>
                            </w:pPr>
                          </w:p>
                          <w:p w14:paraId="6A35AE3C" w14:textId="77777777" w:rsidR="00A27CE0" w:rsidRDefault="00A27CE0" w:rsidP="00A27CE0">
                            <w:pPr>
                              <w:pStyle w:val="Body"/>
                              <w:rPr>
                                <w:rFonts w:ascii="Century Gothic" w:hAnsi="Century Gothic"/>
                                <w:color w:val="000000" w:themeColor="text1"/>
                              </w:rPr>
                            </w:pPr>
                          </w:p>
                          <w:p w14:paraId="0B03D093" w14:textId="77777777" w:rsidR="00A27CE0" w:rsidRDefault="00A27CE0" w:rsidP="00A27CE0">
                            <w:pPr>
                              <w:pStyle w:val="Body"/>
                              <w:rPr>
                                <w:rFonts w:ascii="Century Gothic" w:hAnsi="Century Gothic"/>
                                <w:color w:val="000000" w:themeColor="text1"/>
                              </w:rPr>
                            </w:pPr>
                          </w:p>
                          <w:p w14:paraId="46DF156D" w14:textId="77777777" w:rsidR="00A27CE0" w:rsidRPr="005106BD" w:rsidRDefault="00A27CE0" w:rsidP="00A27CE0">
                            <w:pPr>
                              <w:pStyle w:val="Body"/>
                              <w:rPr>
                                <w:rFonts w:ascii="Century Gothic" w:hAnsi="Century Gothic"/>
                                <w:color w:val="000000" w:themeColor="text1"/>
                              </w:rPr>
                            </w:pPr>
                          </w:p>
                          <w:p w14:paraId="30A2699A" w14:textId="77777777" w:rsidR="00A27CE0" w:rsidRDefault="00A27CE0" w:rsidP="00A27CE0">
                            <w:pPr>
                              <w:pStyle w:val="Body"/>
                              <w:rPr>
                                <w:rFonts w:ascii="Century Gothic" w:hAnsi="Century Gothic"/>
                                <w:b/>
                                <w:bCs/>
                                <w:color w:val="000000" w:themeColor="text1"/>
                                <w:u w:val="single"/>
                              </w:rPr>
                            </w:pPr>
                          </w:p>
                          <w:p w14:paraId="06017ED1" w14:textId="77777777" w:rsidR="008C1A85" w:rsidRDefault="008C1A85" w:rsidP="001B41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A797" id="Rectangle 5" o:spid="_x0000_s1026" alt="&quot;&quot;" style="position:absolute;margin-left:-29.1pt;margin-top:-4.05pt;width:556.5pt;height:10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" fillcolor="#ecead9" stroked="f">
                <o:lock v:ext="edit" aspectratio="t"/>
                <v:textbox>
                  <w:txbxContent>
                    <w:p w14:paraId="1E997805" w14:textId="4DDE0AE2" w:rsidR="001B41B2" w:rsidRDefault="001B41B2" w:rsidP="001B41B2">
                      <w:pPr>
                        <w:jc w:val="center"/>
                      </w:pPr>
                    </w:p>
                    <w:p w14:paraId="05F48569" w14:textId="77777777" w:rsidR="00A27CE0" w:rsidRDefault="00A27CE0" w:rsidP="00A27CE0">
                      <w:pPr>
                        <w:pStyle w:val="Body"/>
                        <w:rPr>
                          <w:rFonts w:ascii="Century Gothic" w:hAnsi="Century Gothic"/>
                          <w:b/>
                          <w:bCs/>
                          <w:color w:val="000000" w:themeColor="text1"/>
                          <w:u w:val="single"/>
                        </w:rPr>
                      </w:pPr>
                      <w:r w:rsidRPr="005106BD">
                        <w:rPr>
                          <w:rFonts w:ascii="Century Gothic" w:hAnsi="Century Gothic"/>
                          <w:b/>
                          <w:bCs/>
                          <w:color w:val="000000" w:themeColor="text1"/>
                          <w:u w:val="single"/>
                        </w:rPr>
                        <w:t>FOR YOUR CONSIDERATION</w:t>
                      </w:r>
                    </w:p>
                    <w:p w14:paraId="10AED395" w14:textId="77777777" w:rsidR="00A27CE0" w:rsidRDefault="00A27CE0" w:rsidP="00A27CE0">
                      <w:pPr>
                        <w:pStyle w:val="Body"/>
                        <w:rPr>
                          <w:rFonts w:ascii="Century Gothic" w:hAnsi="Century Gothic"/>
                          <w:b/>
                          <w:bCs/>
                          <w:color w:val="000000" w:themeColor="text1"/>
                          <w:u w:val="single"/>
                        </w:rPr>
                      </w:pPr>
                    </w:p>
                    <w:p w14:paraId="1DF7A4B7" w14:textId="13AB2E6B" w:rsidR="00A27CE0" w:rsidRDefault="00A27CE0" w:rsidP="00A27CE0">
                      <w:pPr>
                        <w:pStyle w:val="Body"/>
                        <w:rPr>
                          <w:rFonts w:ascii="Century Gothic" w:hAnsi="Century Gothic"/>
                          <w:color w:val="000000" w:themeColor="text1"/>
                        </w:rPr>
                      </w:pPr>
                      <w:r>
                        <w:rPr>
                          <w:rFonts w:ascii="Century Gothic" w:hAnsi="Century Gothic"/>
                          <w:color w:val="000000" w:themeColor="text1"/>
                        </w:rPr>
                        <w:t>In early August, several members of our spiritual community completed a week’s long exploration of the Book of Job. I’m not sure they’ve recovered yet. Or me.</w:t>
                      </w:r>
                    </w:p>
                    <w:p w14:paraId="4076D30D" w14:textId="77777777" w:rsidR="00A27CE0" w:rsidRDefault="00A27CE0" w:rsidP="00A27CE0">
                      <w:pPr>
                        <w:pStyle w:val="Body"/>
                        <w:rPr>
                          <w:rFonts w:ascii="Century Gothic" w:hAnsi="Century Gothic"/>
                          <w:color w:val="000000" w:themeColor="text1"/>
                        </w:rPr>
                      </w:pPr>
                    </w:p>
                    <w:p w14:paraId="298B7A02" w14:textId="2BA37E13" w:rsidR="00A27CE0" w:rsidRDefault="00A27CE0" w:rsidP="00A27CE0">
                      <w:pPr>
                        <w:pStyle w:val="Body"/>
                        <w:rPr>
                          <w:rFonts w:ascii="Century Gothic" w:hAnsi="Century Gothic"/>
                          <w:color w:val="000000" w:themeColor="text1"/>
                        </w:rPr>
                      </w:pPr>
                      <w:r>
                        <w:rPr>
                          <w:rFonts w:ascii="Century Gothic" w:hAnsi="Century Gothic"/>
                          <w:color w:val="000000" w:themeColor="text1"/>
                        </w:rPr>
                        <w:t>To say that the Book of Job is challenging is like saying the past summer here was “warm”. The book presents a constant and lingering set of questions, quandaries, and curiosities in regard to its central theme of the nature of suffering, God’s role in it, and God’s and our response to it. It is, as one commentator puts it, perhaps the most familiar and, at the same time, least understood book in the Bible.</w:t>
                      </w:r>
                    </w:p>
                    <w:p w14:paraId="66D461DC" w14:textId="77777777" w:rsidR="00A27CE0" w:rsidRDefault="00A27CE0" w:rsidP="00A27CE0">
                      <w:pPr>
                        <w:pStyle w:val="Body"/>
                        <w:rPr>
                          <w:rFonts w:ascii="Century Gothic" w:hAnsi="Century Gothic"/>
                          <w:color w:val="000000" w:themeColor="text1"/>
                        </w:rPr>
                      </w:pPr>
                    </w:p>
                    <w:p w14:paraId="7CBB2B88" w14:textId="77777777" w:rsidR="00A27CE0" w:rsidRDefault="00A27CE0" w:rsidP="00A27CE0">
                      <w:pPr>
                        <w:pStyle w:val="Body"/>
                        <w:rPr>
                          <w:rFonts w:ascii="Century Gothic" w:hAnsi="Century Gothic"/>
                          <w:i/>
                          <w:iCs/>
                          <w:color w:val="000000" w:themeColor="text1"/>
                        </w:rPr>
                      </w:pPr>
                      <w:r>
                        <w:rPr>
                          <w:rFonts w:ascii="Century Gothic" w:hAnsi="Century Gothic"/>
                          <w:color w:val="000000" w:themeColor="text1"/>
                        </w:rPr>
                        <w:t>For example, the book has given rise to the popular expression, “</w:t>
                      </w:r>
                      <w:r>
                        <w:rPr>
                          <w:rFonts w:ascii="Century Gothic" w:hAnsi="Century Gothic"/>
                          <w:i/>
                          <w:iCs/>
                          <w:color w:val="000000" w:themeColor="text1"/>
                        </w:rPr>
                        <w:t>the patience of Job”.</w:t>
                      </w:r>
                    </w:p>
                    <w:p w14:paraId="3381EEDA" w14:textId="77777777" w:rsidR="00A27CE0" w:rsidRDefault="00A27CE0" w:rsidP="00A27CE0">
                      <w:pPr>
                        <w:pStyle w:val="Body"/>
                        <w:rPr>
                          <w:rFonts w:ascii="Century Gothic" w:hAnsi="Century Gothic"/>
                          <w:color w:val="000000" w:themeColor="text1"/>
                        </w:rPr>
                      </w:pPr>
                      <w:r>
                        <w:rPr>
                          <w:rFonts w:ascii="Century Gothic" w:hAnsi="Century Gothic"/>
                          <w:color w:val="000000" w:themeColor="text1"/>
                        </w:rPr>
                        <w:t xml:space="preserve">Not exactly. Throughout the narrative, Job is anything but patient. He constant argues with and rails at the three friends who at first come to comfort him but then quickly, as we can so often fall into, turn to blaming Job for his suffering. And Job also continually argues with and rails at </w:t>
                      </w:r>
                      <w:r>
                        <w:rPr>
                          <w:rFonts w:ascii="Century Gothic" w:hAnsi="Century Gothic"/>
                          <w:i/>
                          <w:iCs/>
                          <w:color w:val="000000" w:themeColor="text1"/>
                        </w:rPr>
                        <w:t>God.</w:t>
                      </w:r>
                      <w:r>
                        <w:rPr>
                          <w:rFonts w:ascii="Century Gothic" w:hAnsi="Century Gothic"/>
                          <w:color w:val="000000" w:themeColor="text1"/>
                        </w:rPr>
                        <w:t xml:space="preserve">  </w:t>
                      </w:r>
                    </w:p>
                    <w:p w14:paraId="1AB4F125" w14:textId="77777777" w:rsidR="00A27CE0" w:rsidRDefault="00A27CE0" w:rsidP="00A27CE0">
                      <w:pPr>
                        <w:pStyle w:val="Body"/>
                        <w:rPr>
                          <w:rFonts w:ascii="Century Gothic" w:hAnsi="Century Gothic"/>
                          <w:color w:val="000000" w:themeColor="text1"/>
                        </w:rPr>
                      </w:pPr>
                    </w:p>
                    <w:p w14:paraId="2A93EB04" w14:textId="7DC4388E" w:rsidR="00A27CE0" w:rsidRDefault="00A27CE0" w:rsidP="00A27CE0">
                      <w:pPr>
                        <w:pStyle w:val="Body"/>
                        <w:rPr>
                          <w:rFonts w:ascii="Century Gothic" w:hAnsi="Century Gothic"/>
                          <w:color w:val="000000" w:themeColor="text1"/>
                        </w:rPr>
                      </w:pPr>
                      <w:r>
                        <w:rPr>
                          <w:rFonts w:ascii="Century Gothic" w:hAnsi="Century Gothic"/>
                          <w:color w:val="000000" w:themeColor="text1"/>
                        </w:rPr>
                        <w:t xml:space="preserve">Then, of course there’s God. Despite Job’s constant pleas and demands for God to explain </w:t>
                      </w:r>
                      <w:r w:rsidRPr="00972FAB">
                        <w:rPr>
                          <w:rFonts w:ascii="Century Gothic" w:hAnsi="Century Gothic"/>
                          <w:i/>
                          <w:iCs/>
                          <w:color w:val="000000" w:themeColor="text1"/>
                        </w:rPr>
                        <w:t>why</w:t>
                      </w:r>
                      <w:r>
                        <w:rPr>
                          <w:rFonts w:ascii="Century Gothic" w:hAnsi="Century Gothic"/>
                          <w:color w:val="000000" w:themeColor="text1"/>
                        </w:rPr>
                        <w:t xml:space="preserve"> he has lost everything, and his life turned to ashes, when God does finally show up at the end of the book, God offers nothing in the way of anything resembling a specific “this is the why of your suffering” answer.</w:t>
                      </w:r>
                    </w:p>
                    <w:p w14:paraId="07ABB260" w14:textId="77777777" w:rsidR="00A27CE0" w:rsidRDefault="00A27CE0" w:rsidP="00A27CE0">
                      <w:pPr>
                        <w:pStyle w:val="Body"/>
                        <w:rPr>
                          <w:rFonts w:ascii="Century Gothic" w:hAnsi="Century Gothic"/>
                          <w:color w:val="000000" w:themeColor="text1"/>
                        </w:rPr>
                      </w:pPr>
                    </w:p>
                    <w:p w14:paraId="60E6D002" w14:textId="77777777" w:rsidR="00A27CE0" w:rsidRPr="00A124C3" w:rsidRDefault="00A27CE0" w:rsidP="00A27CE0">
                      <w:pPr>
                        <w:pStyle w:val="Body"/>
                        <w:rPr>
                          <w:rFonts w:ascii="Century Gothic" w:hAnsi="Century Gothic"/>
                          <w:color w:val="000000" w:themeColor="text1"/>
                        </w:rPr>
                      </w:pPr>
                      <w:r>
                        <w:rPr>
                          <w:rFonts w:ascii="Century Gothic" w:hAnsi="Century Gothic"/>
                          <w:color w:val="000000" w:themeColor="text1"/>
                        </w:rPr>
                        <w:t xml:space="preserve">But as understandably unsatisfying as that is to so many who have read and studied and tried to make sense of this story over the centuries, perhaps that is one of the most vital things the book may be suggesting to us. Perhaps one of the ways we might see this portrayal of God in a helpful – though probably not </w:t>
                      </w:r>
                      <w:r>
                        <w:rPr>
                          <w:rFonts w:ascii="Century Gothic" w:hAnsi="Century Gothic"/>
                          <w:i/>
                          <w:iCs/>
                          <w:color w:val="000000" w:themeColor="text1"/>
                        </w:rPr>
                        <w:t xml:space="preserve">completely </w:t>
                      </w:r>
                      <w:r>
                        <w:rPr>
                          <w:rFonts w:ascii="Century Gothic" w:hAnsi="Century Gothic"/>
                          <w:color w:val="000000" w:themeColor="text1"/>
                        </w:rPr>
                        <w:t xml:space="preserve">helpful manner – is that what matters more than </w:t>
                      </w:r>
                      <w:r>
                        <w:rPr>
                          <w:rFonts w:ascii="Century Gothic" w:hAnsi="Century Gothic"/>
                          <w:i/>
                          <w:iCs/>
                          <w:color w:val="000000" w:themeColor="text1"/>
                        </w:rPr>
                        <w:t xml:space="preserve">“Why?” </w:t>
                      </w:r>
                      <w:r>
                        <w:rPr>
                          <w:rFonts w:ascii="Century Gothic" w:hAnsi="Century Gothic"/>
                          <w:color w:val="000000" w:themeColor="text1"/>
                        </w:rPr>
                        <w:t xml:space="preserve">to God when it comes to suffering and tragedy is the response, the </w:t>
                      </w:r>
                      <w:r>
                        <w:rPr>
                          <w:rFonts w:ascii="Century Gothic" w:hAnsi="Century Gothic"/>
                          <w:i/>
                          <w:iCs/>
                          <w:color w:val="000000" w:themeColor="text1"/>
                        </w:rPr>
                        <w:t>“What now?”</w:t>
                      </w:r>
                    </w:p>
                    <w:p w14:paraId="11C6D357" w14:textId="77777777" w:rsidR="00A27CE0" w:rsidRDefault="00A27CE0" w:rsidP="00A27CE0">
                      <w:pPr>
                        <w:pStyle w:val="Body"/>
                        <w:rPr>
                          <w:rFonts w:ascii="Century Gothic" w:hAnsi="Century Gothic"/>
                          <w:i/>
                          <w:iCs/>
                          <w:color w:val="000000" w:themeColor="text1"/>
                        </w:rPr>
                      </w:pPr>
                    </w:p>
                    <w:p w14:paraId="13A678B1" w14:textId="77777777" w:rsidR="00A27CE0" w:rsidRPr="00BE6EB2" w:rsidRDefault="00A27CE0" w:rsidP="00A27CE0">
                      <w:pPr>
                        <w:pStyle w:val="Body"/>
                        <w:rPr>
                          <w:rFonts w:ascii="Century Gothic" w:hAnsi="Century Gothic"/>
                          <w:color w:val="000000" w:themeColor="text1"/>
                        </w:rPr>
                      </w:pPr>
                      <w:r>
                        <w:rPr>
                          <w:rFonts w:ascii="Century Gothic" w:hAnsi="Century Gothic"/>
                          <w:color w:val="000000" w:themeColor="text1"/>
                        </w:rPr>
                        <w:t xml:space="preserve">That certainly was in clear evidence a year ago in the aftermath of Ian. Of course, the </w:t>
                      </w:r>
                      <w:r>
                        <w:rPr>
                          <w:rFonts w:ascii="Century Gothic" w:hAnsi="Century Gothic"/>
                          <w:i/>
                          <w:iCs/>
                          <w:color w:val="000000" w:themeColor="text1"/>
                        </w:rPr>
                        <w:t>Why?</w:t>
                      </w:r>
                      <w:r>
                        <w:rPr>
                          <w:rFonts w:ascii="Century Gothic" w:hAnsi="Century Gothic"/>
                          <w:color w:val="000000" w:themeColor="text1"/>
                        </w:rPr>
                        <w:t xml:space="preserve"> matters. It matters how buildings are constructed. It matters how land is developed. It matters how we treat and care for – or don’t care for - God’s creation. That matters and matters greatly going forward.  But first and foremost, the </w:t>
                      </w:r>
                      <w:r>
                        <w:rPr>
                          <w:rFonts w:ascii="Century Gothic" w:hAnsi="Century Gothic"/>
                          <w:i/>
                          <w:iCs/>
                          <w:color w:val="000000" w:themeColor="text1"/>
                        </w:rPr>
                        <w:t xml:space="preserve">“What now?” </w:t>
                      </w:r>
                      <w:r>
                        <w:rPr>
                          <w:rFonts w:ascii="Century Gothic" w:hAnsi="Century Gothic"/>
                          <w:color w:val="000000" w:themeColor="text1"/>
                        </w:rPr>
                        <w:t xml:space="preserve">mattered. What mattered most was saving people; offering them shelter and food and water; helping them clear and clean up; giving them comfort and support. And over and over again, that’s what we saw people do. Over and over again, that’s what </w:t>
                      </w:r>
                      <w:r>
                        <w:rPr>
                          <w:rFonts w:ascii="Century Gothic" w:hAnsi="Century Gothic"/>
                          <w:i/>
                          <w:iCs/>
                          <w:color w:val="000000" w:themeColor="text1"/>
                        </w:rPr>
                        <w:t xml:space="preserve">you </w:t>
                      </w:r>
                      <w:r>
                        <w:rPr>
                          <w:rFonts w:ascii="Century Gothic" w:hAnsi="Century Gothic"/>
                          <w:color w:val="000000" w:themeColor="text1"/>
                        </w:rPr>
                        <w:t>did.</w:t>
                      </w:r>
                    </w:p>
                    <w:p w14:paraId="7470C7BC" w14:textId="77777777" w:rsidR="00A27CE0" w:rsidRDefault="00A27CE0" w:rsidP="00A27CE0">
                      <w:pPr>
                        <w:pStyle w:val="Body"/>
                        <w:rPr>
                          <w:rFonts w:ascii="Century Gothic" w:hAnsi="Century Gothic"/>
                          <w:color w:val="000000" w:themeColor="text1"/>
                        </w:rPr>
                      </w:pPr>
                    </w:p>
                    <w:p w14:paraId="25AB624C" w14:textId="77777777" w:rsidR="00A27CE0" w:rsidRDefault="00A27CE0" w:rsidP="00A27CE0">
                      <w:pPr>
                        <w:pStyle w:val="Body"/>
                        <w:rPr>
                          <w:rFonts w:ascii="Century Gothic" w:hAnsi="Century Gothic"/>
                          <w:color w:val="000000" w:themeColor="text1"/>
                        </w:rPr>
                      </w:pPr>
                      <w:r>
                        <w:rPr>
                          <w:rFonts w:ascii="Century Gothic" w:hAnsi="Century Gothic"/>
                          <w:color w:val="000000" w:themeColor="text1"/>
                        </w:rPr>
                        <w:t xml:space="preserve">That was what mattered most at that time, and still matters most in this continued time of suffering and struggle for so many. It was what Job’s friends did for a brief time before they turned to blame and condemnation. And in the end, while God does not provide a specific answer to the </w:t>
                      </w:r>
                      <w:r>
                        <w:rPr>
                          <w:rFonts w:ascii="Century Gothic" w:hAnsi="Century Gothic"/>
                          <w:i/>
                          <w:iCs/>
                          <w:color w:val="000000" w:themeColor="text1"/>
                        </w:rPr>
                        <w:t xml:space="preserve">Why? </w:t>
                      </w:r>
                      <w:r>
                        <w:rPr>
                          <w:rFonts w:ascii="Century Gothic" w:hAnsi="Century Gothic"/>
                          <w:color w:val="000000" w:themeColor="text1"/>
                        </w:rPr>
                        <w:t>of Job’s suffering, God does call his friends to task for making blame and condemnation of Job their priority over offering him shelter, food and water; helping him to clear and clean up; giving him comfort and support.</w:t>
                      </w:r>
                    </w:p>
                    <w:p w14:paraId="3AE6BFC6" w14:textId="77777777" w:rsidR="00A27CE0" w:rsidRDefault="00A27CE0" w:rsidP="00A27CE0">
                      <w:pPr>
                        <w:pStyle w:val="Body"/>
                        <w:rPr>
                          <w:rFonts w:ascii="Century Gothic" w:hAnsi="Century Gothic"/>
                          <w:color w:val="000000" w:themeColor="text1"/>
                        </w:rPr>
                      </w:pPr>
                    </w:p>
                    <w:p w14:paraId="4157D151" w14:textId="77777777" w:rsidR="00A27CE0" w:rsidRPr="00EC3643" w:rsidRDefault="00A27CE0" w:rsidP="00A27CE0">
                      <w:pPr>
                        <w:pStyle w:val="Body"/>
                        <w:rPr>
                          <w:rFonts w:ascii="Century Gothic" w:hAnsi="Century Gothic"/>
                          <w:color w:val="000000" w:themeColor="text1"/>
                        </w:rPr>
                      </w:pPr>
                      <w:r>
                        <w:rPr>
                          <w:rFonts w:ascii="Century Gothic" w:hAnsi="Century Gothic"/>
                          <w:color w:val="000000" w:themeColor="text1"/>
                        </w:rPr>
                        <w:t xml:space="preserve">The Book of Job then, suggests, among many other things, that we are called to be the </w:t>
                      </w:r>
                      <w:r>
                        <w:rPr>
                          <w:rFonts w:ascii="Century Gothic" w:hAnsi="Century Gothic"/>
                          <w:i/>
                          <w:iCs/>
                          <w:color w:val="000000" w:themeColor="text1"/>
                        </w:rPr>
                        <w:t xml:space="preserve">“What now?” </w:t>
                      </w:r>
                      <w:r>
                        <w:rPr>
                          <w:rFonts w:ascii="Century Gothic" w:hAnsi="Century Gothic"/>
                          <w:color w:val="000000" w:themeColor="text1"/>
                        </w:rPr>
                        <w:t xml:space="preserve">people of a </w:t>
                      </w:r>
                      <w:r>
                        <w:rPr>
                          <w:rFonts w:ascii="Century Gothic" w:hAnsi="Century Gothic"/>
                          <w:i/>
                          <w:iCs/>
                          <w:color w:val="000000" w:themeColor="text1"/>
                        </w:rPr>
                        <w:t>“What now?”</w:t>
                      </w:r>
                      <w:r>
                        <w:rPr>
                          <w:rFonts w:ascii="Century Gothic" w:hAnsi="Century Gothic"/>
                          <w:color w:val="000000" w:themeColor="text1"/>
                        </w:rPr>
                        <w:t xml:space="preserve"> God. As we were during Ian and its aftermath. As we have been in the year since. As we will continue to be.</w:t>
                      </w:r>
                    </w:p>
                    <w:p w14:paraId="6105E7B7" w14:textId="77777777" w:rsidR="00A27CE0" w:rsidRDefault="00A27CE0" w:rsidP="00A27CE0">
                      <w:pPr>
                        <w:pStyle w:val="Body"/>
                        <w:rPr>
                          <w:rFonts w:ascii="Century Gothic" w:hAnsi="Century Gothic"/>
                          <w:b/>
                          <w:bCs/>
                          <w:color w:val="000000" w:themeColor="text1"/>
                          <w:u w:val="single"/>
                        </w:rPr>
                      </w:pPr>
                    </w:p>
                    <w:p w14:paraId="3A9748C6" w14:textId="77777777" w:rsidR="00A27CE0" w:rsidRDefault="00A27CE0" w:rsidP="00A27CE0">
                      <w:pPr>
                        <w:pStyle w:val="Body"/>
                        <w:rPr>
                          <w:rFonts w:ascii="Century Gothic" w:hAnsi="Century Gothic"/>
                          <w:b/>
                          <w:bCs/>
                          <w:color w:val="000000" w:themeColor="text1"/>
                          <w:u w:val="single"/>
                        </w:rPr>
                      </w:pPr>
                    </w:p>
                    <w:p w14:paraId="58CF9FFB" w14:textId="77777777" w:rsidR="00A27CE0" w:rsidRDefault="00A27CE0" w:rsidP="00A27CE0">
                      <w:pPr>
                        <w:pStyle w:val="Body"/>
                        <w:rPr>
                          <w:rFonts w:ascii="Century Gothic" w:hAnsi="Century Gothic"/>
                          <w:b/>
                          <w:bCs/>
                          <w:color w:val="000000" w:themeColor="text1"/>
                          <w:u w:val="single"/>
                        </w:rPr>
                      </w:pPr>
                    </w:p>
                    <w:p w14:paraId="30394809" w14:textId="77777777" w:rsidR="00A27CE0" w:rsidRPr="005106BD" w:rsidRDefault="00A27CE0" w:rsidP="00A27CE0">
                      <w:pPr>
                        <w:pStyle w:val="Body"/>
                        <w:rPr>
                          <w:rFonts w:ascii="Century Gothic" w:hAnsi="Century Gothic"/>
                          <w:color w:val="000000" w:themeColor="text1"/>
                        </w:rPr>
                      </w:pPr>
                      <w:r w:rsidRPr="005106BD">
                        <w:rPr>
                          <w:rFonts w:ascii="Century Gothic" w:hAnsi="Century Gothic"/>
                          <w:color w:val="000000" w:themeColor="text1"/>
                        </w:rPr>
                        <w:t>Blessings,</w:t>
                      </w:r>
                    </w:p>
                    <w:p w14:paraId="208D51AB" w14:textId="77777777" w:rsidR="00A27CE0" w:rsidRPr="005106BD" w:rsidRDefault="00A27CE0" w:rsidP="00A27CE0">
                      <w:pPr>
                        <w:pStyle w:val="Body"/>
                        <w:rPr>
                          <w:rFonts w:ascii="Century Gothic" w:hAnsi="Century Gothic"/>
                          <w:color w:val="000000" w:themeColor="text1"/>
                        </w:rPr>
                      </w:pPr>
                      <w:r w:rsidRPr="005106BD">
                        <w:rPr>
                          <w:rFonts w:ascii="Century Gothic" w:hAnsi="Century Gothic"/>
                          <w:color w:val="000000" w:themeColor="text1"/>
                        </w:rPr>
                        <w:t>Mark</w:t>
                      </w:r>
                    </w:p>
                    <w:p w14:paraId="6882E323" w14:textId="77777777" w:rsidR="00A27CE0" w:rsidRPr="005106BD" w:rsidRDefault="00A27CE0" w:rsidP="00A27CE0">
                      <w:pPr>
                        <w:pStyle w:val="Body"/>
                        <w:rPr>
                          <w:rFonts w:ascii="Century Gothic" w:hAnsi="Century Gothic"/>
                          <w:color w:val="000000" w:themeColor="text1"/>
                        </w:rPr>
                      </w:pPr>
                      <w:r w:rsidRPr="005106BD">
                        <w:rPr>
                          <w:rFonts w:ascii="Century Gothic" w:hAnsi="Century Gothic"/>
                          <w:color w:val="000000" w:themeColor="text1"/>
                        </w:rPr>
                        <w:t>Rev. Dr. Mark Boyea</w:t>
                      </w:r>
                    </w:p>
                    <w:p w14:paraId="0050A3A4" w14:textId="77777777" w:rsidR="00A27CE0" w:rsidRDefault="00A27CE0" w:rsidP="00A27CE0">
                      <w:pPr>
                        <w:pStyle w:val="Body"/>
                        <w:rPr>
                          <w:rFonts w:ascii="Century Gothic" w:hAnsi="Century Gothic"/>
                          <w:color w:val="000000" w:themeColor="text1"/>
                        </w:rPr>
                      </w:pPr>
                      <w:r w:rsidRPr="005106BD">
                        <w:rPr>
                          <w:rFonts w:ascii="Century Gothic" w:hAnsi="Century Gothic"/>
                          <w:color w:val="000000" w:themeColor="text1"/>
                        </w:rPr>
                        <w:t>Senior Minister</w:t>
                      </w:r>
                    </w:p>
                    <w:p w14:paraId="4E80377A" w14:textId="77777777" w:rsidR="00A27CE0" w:rsidRDefault="00A27CE0" w:rsidP="00A27CE0">
                      <w:pPr>
                        <w:pStyle w:val="Body"/>
                        <w:rPr>
                          <w:rFonts w:ascii="Century Gothic" w:hAnsi="Century Gothic"/>
                          <w:color w:val="000000" w:themeColor="text1"/>
                        </w:rPr>
                      </w:pPr>
                    </w:p>
                    <w:p w14:paraId="6A35AE3C" w14:textId="77777777" w:rsidR="00A27CE0" w:rsidRDefault="00A27CE0" w:rsidP="00A27CE0">
                      <w:pPr>
                        <w:pStyle w:val="Body"/>
                        <w:rPr>
                          <w:rFonts w:ascii="Century Gothic" w:hAnsi="Century Gothic"/>
                          <w:color w:val="000000" w:themeColor="text1"/>
                        </w:rPr>
                      </w:pPr>
                    </w:p>
                    <w:p w14:paraId="0B03D093" w14:textId="77777777" w:rsidR="00A27CE0" w:rsidRDefault="00A27CE0" w:rsidP="00A27CE0">
                      <w:pPr>
                        <w:pStyle w:val="Body"/>
                        <w:rPr>
                          <w:rFonts w:ascii="Century Gothic" w:hAnsi="Century Gothic"/>
                          <w:color w:val="000000" w:themeColor="text1"/>
                        </w:rPr>
                      </w:pPr>
                    </w:p>
                    <w:p w14:paraId="46DF156D" w14:textId="77777777" w:rsidR="00A27CE0" w:rsidRPr="005106BD" w:rsidRDefault="00A27CE0" w:rsidP="00A27CE0">
                      <w:pPr>
                        <w:pStyle w:val="Body"/>
                        <w:rPr>
                          <w:rFonts w:ascii="Century Gothic" w:hAnsi="Century Gothic"/>
                          <w:color w:val="000000" w:themeColor="text1"/>
                        </w:rPr>
                      </w:pPr>
                    </w:p>
                    <w:p w14:paraId="30A2699A" w14:textId="77777777" w:rsidR="00A27CE0" w:rsidRDefault="00A27CE0" w:rsidP="00A27CE0">
                      <w:pPr>
                        <w:pStyle w:val="Body"/>
                        <w:rPr>
                          <w:rFonts w:ascii="Century Gothic" w:hAnsi="Century Gothic"/>
                          <w:b/>
                          <w:bCs/>
                          <w:color w:val="000000" w:themeColor="text1"/>
                          <w:u w:val="single"/>
                        </w:rPr>
                      </w:pPr>
                    </w:p>
                    <w:p w14:paraId="06017ED1" w14:textId="77777777" w:rsidR="008C1A85" w:rsidRDefault="008C1A85" w:rsidP="001B41B2">
                      <w:pPr>
                        <w:jc w:val="center"/>
                      </w:pPr>
                    </w:p>
                  </w:txbxContent>
                </v:textbox>
                <w10:anchorlock/>
              </v:rect>
            </w:pict>
          </mc:Fallback>
        </mc:AlternateContent>
      </w:r>
      <w:r w:rsidR="00E026DE" w:rsidRPr="00034211">
        <w:rPr>
          <w:b/>
          <w:bCs/>
          <w:color w:val="595959" w:themeColor="text1" w:themeTint="A6"/>
          <w:sz w:val="28"/>
          <w:szCs w:val="28"/>
        </w:rPr>
        <w:t>For Your Consideration</w:t>
      </w:r>
    </w:p>
    <w:p w14:paraId="0AB7FF33" w14:textId="77777777" w:rsidR="00E026DE" w:rsidRDefault="00E026DE" w:rsidP="00E026DE">
      <w:pPr>
        <w:rPr>
          <w:b/>
          <w:bCs/>
          <w:color w:val="595959" w:themeColor="text1" w:themeTint="A6"/>
          <w:sz w:val="28"/>
          <w:szCs w:val="28"/>
        </w:rPr>
      </w:pPr>
    </w:p>
    <w:p w14:paraId="1F931FCB" w14:textId="77777777" w:rsidR="00DF1889" w:rsidRDefault="00DF1889" w:rsidP="00E026DE">
      <w:pPr>
        <w:pStyle w:val="Body"/>
        <w:rPr>
          <w:rFonts w:ascii="Century Gothic" w:hAnsi="Century Gothic"/>
          <w:color w:val="000000" w:themeColor="text1"/>
          <w:sz w:val="24"/>
          <w:szCs w:val="24"/>
        </w:rPr>
      </w:pPr>
    </w:p>
    <w:p w14:paraId="6D2F8ECD" w14:textId="77777777" w:rsidR="00DF1889" w:rsidRDefault="00DF1889" w:rsidP="00E026DE">
      <w:pPr>
        <w:pStyle w:val="Body"/>
        <w:rPr>
          <w:rFonts w:ascii="Century Gothic" w:hAnsi="Century Gothic"/>
          <w:color w:val="000000" w:themeColor="text1"/>
          <w:sz w:val="24"/>
          <w:szCs w:val="24"/>
        </w:rPr>
      </w:pPr>
    </w:p>
    <w:p w14:paraId="40318CD6" w14:textId="77777777" w:rsidR="00DF1889" w:rsidRDefault="00DF1889" w:rsidP="00E026DE">
      <w:pPr>
        <w:pStyle w:val="Body"/>
        <w:rPr>
          <w:rFonts w:ascii="Century Gothic" w:hAnsi="Century Gothic"/>
          <w:color w:val="000000" w:themeColor="text1"/>
          <w:sz w:val="24"/>
          <w:szCs w:val="24"/>
        </w:rPr>
      </w:pPr>
    </w:p>
    <w:p w14:paraId="2C457C4B" w14:textId="77777777" w:rsidR="008D6F5B" w:rsidRDefault="008D6F5B">
      <w:pPr>
        <w:rPr>
          <w:b/>
          <w:bCs/>
          <w:color w:val="595959" w:themeColor="text1" w:themeTint="A6"/>
          <w:sz w:val="28"/>
          <w:szCs w:val="28"/>
        </w:rPr>
      </w:pPr>
    </w:p>
    <w:p w14:paraId="196613E4" w14:textId="77777777" w:rsidR="008D6F5B" w:rsidRDefault="008D6F5B">
      <w:pPr>
        <w:rPr>
          <w:b/>
          <w:bCs/>
          <w:color w:val="595959" w:themeColor="text1" w:themeTint="A6"/>
          <w:sz w:val="28"/>
          <w:szCs w:val="28"/>
        </w:rPr>
      </w:pPr>
    </w:p>
    <w:p w14:paraId="6C3907BF" w14:textId="77777777" w:rsidR="008D6F5B" w:rsidRDefault="008D6F5B">
      <w:pPr>
        <w:rPr>
          <w:b/>
          <w:bCs/>
          <w:color w:val="595959" w:themeColor="text1" w:themeTint="A6"/>
          <w:sz w:val="28"/>
          <w:szCs w:val="28"/>
        </w:rPr>
      </w:pPr>
    </w:p>
    <w:p w14:paraId="6FBA1809" w14:textId="77777777" w:rsidR="008D6F5B" w:rsidRDefault="008D6F5B">
      <w:pPr>
        <w:rPr>
          <w:b/>
          <w:bCs/>
          <w:color w:val="595959" w:themeColor="text1" w:themeTint="A6"/>
          <w:sz w:val="28"/>
          <w:szCs w:val="28"/>
        </w:rPr>
      </w:pPr>
    </w:p>
    <w:p w14:paraId="13189AE3" w14:textId="77777777" w:rsidR="008D6F5B" w:rsidRDefault="008D6F5B">
      <w:pPr>
        <w:rPr>
          <w:b/>
          <w:bCs/>
          <w:color w:val="595959" w:themeColor="text1" w:themeTint="A6"/>
          <w:sz w:val="28"/>
          <w:szCs w:val="28"/>
        </w:rPr>
      </w:pPr>
    </w:p>
    <w:p w14:paraId="772881CC" w14:textId="77777777" w:rsidR="008D6F5B" w:rsidRDefault="008D6F5B">
      <w:pPr>
        <w:rPr>
          <w:b/>
          <w:bCs/>
          <w:color w:val="595959" w:themeColor="text1" w:themeTint="A6"/>
          <w:sz w:val="28"/>
          <w:szCs w:val="28"/>
        </w:rPr>
      </w:pPr>
    </w:p>
    <w:p w14:paraId="282CF005" w14:textId="77777777" w:rsidR="008D6F5B" w:rsidRDefault="008D6F5B">
      <w:pPr>
        <w:rPr>
          <w:b/>
          <w:bCs/>
          <w:color w:val="595959" w:themeColor="text1" w:themeTint="A6"/>
          <w:sz w:val="28"/>
          <w:szCs w:val="28"/>
        </w:rPr>
      </w:pPr>
    </w:p>
    <w:p w14:paraId="3814D3F1" w14:textId="77777777" w:rsidR="008D6F5B" w:rsidRDefault="008D6F5B">
      <w:pPr>
        <w:rPr>
          <w:b/>
          <w:bCs/>
          <w:color w:val="595959" w:themeColor="text1" w:themeTint="A6"/>
          <w:sz w:val="28"/>
          <w:szCs w:val="28"/>
        </w:rPr>
      </w:pPr>
    </w:p>
    <w:p w14:paraId="16039041" w14:textId="77777777" w:rsidR="008D6F5B" w:rsidRDefault="008D6F5B">
      <w:pPr>
        <w:rPr>
          <w:b/>
          <w:bCs/>
          <w:color w:val="595959" w:themeColor="text1" w:themeTint="A6"/>
          <w:sz w:val="28"/>
          <w:szCs w:val="28"/>
        </w:rPr>
      </w:pPr>
    </w:p>
    <w:p w14:paraId="205E8970" w14:textId="77777777" w:rsidR="008D6F5B" w:rsidRDefault="008D6F5B">
      <w:pPr>
        <w:rPr>
          <w:b/>
          <w:bCs/>
          <w:color w:val="595959" w:themeColor="text1" w:themeTint="A6"/>
          <w:sz w:val="28"/>
          <w:szCs w:val="28"/>
        </w:rPr>
      </w:pPr>
    </w:p>
    <w:p w14:paraId="41649BDF" w14:textId="77777777" w:rsidR="008D6F5B" w:rsidRDefault="008D6F5B">
      <w:pPr>
        <w:rPr>
          <w:b/>
          <w:bCs/>
          <w:color w:val="595959" w:themeColor="text1" w:themeTint="A6"/>
          <w:sz w:val="28"/>
          <w:szCs w:val="28"/>
        </w:rPr>
      </w:pPr>
    </w:p>
    <w:p w14:paraId="1A339E62" w14:textId="77777777" w:rsidR="008D6F5B" w:rsidRDefault="008D6F5B">
      <w:pPr>
        <w:rPr>
          <w:b/>
          <w:bCs/>
          <w:color w:val="595959" w:themeColor="text1" w:themeTint="A6"/>
          <w:sz w:val="28"/>
          <w:szCs w:val="28"/>
        </w:rPr>
      </w:pPr>
    </w:p>
    <w:p w14:paraId="14F0354B" w14:textId="77777777" w:rsidR="008D6F5B" w:rsidRDefault="008D6F5B">
      <w:pPr>
        <w:rPr>
          <w:b/>
          <w:bCs/>
          <w:color w:val="595959" w:themeColor="text1" w:themeTint="A6"/>
          <w:sz w:val="28"/>
          <w:szCs w:val="28"/>
        </w:rPr>
      </w:pPr>
    </w:p>
    <w:p w14:paraId="55CD5A01" w14:textId="77777777" w:rsidR="008D6F5B" w:rsidRDefault="008D6F5B">
      <w:pPr>
        <w:rPr>
          <w:b/>
          <w:bCs/>
          <w:color w:val="595959" w:themeColor="text1" w:themeTint="A6"/>
          <w:sz w:val="28"/>
          <w:szCs w:val="28"/>
        </w:rPr>
      </w:pPr>
    </w:p>
    <w:p w14:paraId="7D7B1B0D" w14:textId="77777777" w:rsidR="008D6F5B" w:rsidRDefault="008D6F5B">
      <w:pPr>
        <w:rPr>
          <w:b/>
          <w:bCs/>
          <w:color w:val="595959" w:themeColor="text1" w:themeTint="A6"/>
          <w:sz w:val="28"/>
          <w:szCs w:val="28"/>
        </w:rPr>
      </w:pPr>
    </w:p>
    <w:p w14:paraId="502E1578" w14:textId="77777777" w:rsidR="008D6F5B" w:rsidRDefault="008D6F5B">
      <w:pPr>
        <w:rPr>
          <w:b/>
          <w:bCs/>
          <w:color w:val="595959" w:themeColor="text1" w:themeTint="A6"/>
          <w:sz w:val="28"/>
          <w:szCs w:val="28"/>
        </w:rPr>
      </w:pPr>
    </w:p>
    <w:p w14:paraId="26AFF53F" w14:textId="6DDD72A7" w:rsidR="00D553D9" w:rsidRDefault="00D553D9" w:rsidP="00801D73">
      <w:pPr>
        <w:rPr>
          <w:b/>
          <w:bCs/>
          <w:sz w:val="28"/>
          <w:szCs w:val="28"/>
        </w:rPr>
      </w:pPr>
    </w:p>
    <w:p w14:paraId="4AC7BC77" w14:textId="77777777" w:rsidR="00A27CE0" w:rsidRDefault="00A27CE0">
      <w:pPr>
        <w:rPr>
          <w:b/>
          <w:bCs/>
          <w:color w:val="595959" w:themeColor="text1" w:themeTint="A6"/>
          <w:sz w:val="28"/>
          <w:szCs w:val="28"/>
        </w:rPr>
      </w:pPr>
    </w:p>
    <w:p w14:paraId="73FBB124" w14:textId="77777777" w:rsidR="00A27CE0" w:rsidRDefault="00A27CE0">
      <w:pPr>
        <w:rPr>
          <w:b/>
          <w:bCs/>
          <w:color w:val="595959" w:themeColor="text1" w:themeTint="A6"/>
          <w:sz w:val="28"/>
          <w:szCs w:val="28"/>
        </w:rPr>
      </w:pPr>
    </w:p>
    <w:p w14:paraId="18E1F604" w14:textId="77777777" w:rsidR="00A27CE0" w:rsidRDefault="00A27CE0">
      <w:pPr>
        <w:rPr>
          <w:b/>
          <w:bCs/>
          <w:color w:val="595959" w:themeColor="text1" w:themeTint="A6"/>
          <w:sz w:val="28"/>
          <w:szCs w:val="28"/>
        </w:rPr>
      </w:pPr>
    </w:p>
    <w:p w14:paraId="77A834FD" w14:textId="19C79669" w:rsidR="00801D73" w:rsidRDefault="00444B45">
      <w:pPr>
        <w:rPr>
          <w:b/>
          <w:bCs/>
          <w:color w:val="595959" w:themeColor="text1" w:themeTint="A6"/>
          <w:sz w:val="28"/>
          <w:szCs w:val="28"/>
        </w:rPr>
      </w:pPr>
      <w:r w:rsidRPr="00444B45">
        <w:rPr>
          <w:b/>
          <w:bCs/>
          <w:color w:val="595959" w:themeColor="text1" w:themeTint="A6"/>
          <w:sz w:val="28"/>
          <w:szCs w:val="28"/>
        </w:rPr>
        <w:lastRenderedPageBreak/>
        <w:t>Worship Notes</w:t>
      </w:r>
    </w:p>
    <w:p w14:paraId="69F496F8" w14:textId="4C777415" w:rsidR="003B0BBD" w:rsidRDefault="003B0BBD" w:rsidP="003B0BBD">
      <w:pPr>
        <w:widowControl w:val="0"/>
        <w:rPr>
          <w:b/>
          <w:bCs/>
          <w:sz w:val="28"/>
          <w:szCs w:val="28"/>
          <w:u w:val="single"/>
        </w:rPr>
      </w:pPr>
      <w:r w:rsidRPr="005806AE">
        <w:rPr>
          <w:b/>
          <w:bCs/>
          <w:sz w:val="28"/>
          <w:szCs w:val="28"/>
          <w:u w:val="single"/>
        </w:rPr>
        <w:t xml:space="preserve">WORSHIP RETURNS TO SANIBEL </w:t>
      </w:r>
      <w:r w:rsidR="00E11979">
        <w:rPr>
          <w:b/>
          <w:bCs/>
          <w:sz w:val="28"/>
          <w:szCs w:val="28"/>
          <w:u w:val="single"/>
        </w:rPr>
        <w:t>THIS</w:t>
      </w:r>
      <w:r w:rsidRPr="005806AE">
        <w:rPr>
          <w:b/>
          <w:bCs/>
          <w:sz w:val="28"/>
          <w:szCs w:val="28"/>
          <w:u w:val="single"/>
        </w:rPr>
        <w:t xml:space="preserve"> SUNDAY, OCTOBER 8!</w:t>
      </w:r>
    </w:p>
    <w:p w14:paraId="1B162BA4" w14:textId="4D28582E" w:rsidR="003B0BBD" w:rsidRPr="003B0BBD" w:rsidRDefault="003B0BBD" w:rsidP="003B0BBD">
      <w:pPr>
        <w:widowControl w:val="0"/>
        <w:rPr>
          <w:b/>
          <w:bCs/>
          <w:sz w:val="22"/>
        </w:rPr>
      </w:pPr>
      <w:r w:rsidRPr="003B0BBD">
        <w:rPr>
          <w:b/>
          <w:bCs/>
          <w:sz w:val="22"/>
        </w:rPr>
        <w:t xml:space="preserve">As previously announced, we are set to return to SUCC for Worship in Fellowship Hall at 10 AM </w:t>
      </w:r>
      <w:r w:rsidR="00A30328">
        <w:rPr>
          <w:b/>
          <w:bCs/>
          <w:sz w:val="22"/>
        </w:rPr>
        <w:t xml:space="preserve">this </w:t>
      </w:r>
      <w:r w:rsidRPr="003B0BBD">
        <w:rPr>
          <w:b/>
          <w:bCs/>
          <w:sz w:val="22"/>
        </w:rPr>
        <w:t>Sunday, October 8.</w:t>
      </w:r>
    </w:p>
    <w:p w14:paraId="36C91E94" w14:textId="77777777" w:rsidR="003B0BBD" w:rsidRPr="003B0BBD" w:rsidRDefault="003B0BBD" w:rsidP="003B0BBD">
      <w:pPr>
        <w:widowControl w:val="0"/>
        <w:rPr>
          <w:b/>
          <w:bCs/>
          <w:sz w:val="22"/>
        </w:rPr>
      </w:pPr>
      <w:r w:rsidRPr="003B0BBD">
        <w:rPr>
          <w:b/>
          <w:bCs/>
          <w:sz w:val="22"/>
        </w:rPr>
        <w:t>The space will be ready, we will have the front elevator operating, and chairs will be set up and waiting for you.</w:t>
      </w:r>
    </w:p>
    <w:p w14:paraId="09F090C1" w14:textId="77777777" w:rsidR="003B0BBD" w:rsidRPr="003B0BBD" w:rsidRDefault="003B0BBD" w:rsidP="003B0BBD">
      <w:pPr>
        <w:widowControl w:val="0"/>
        <w:rPr>
          <w:b/>
          <w:bCs/>
          <w:sz w:val="22"/>
        </w:rPr>
      </w:pPr>
      <w:r w:rsidRPr="003B0BBD">
        <w:rPr>
          <w:b/>
          <w:bCs/>
          <w:sz w:val="22"/>
        </w:rPr>
        <w:t>In addition, on this day when we celebrate our return, there will be a second celebration as we commemorate Fred Nordstrom’s 95th birthday. Lunch, cake and ice cream will be served courtesy of Fred’s family immediately following Worship.</w:t>
      </w:r>
    </w:p>
    <w:p w14:paraId="1BE918BD" w14:textId="5C108D6A" w:rsidR="003B0BBD" w:rsidRDefault="003B0BBD" w:rsidP="003B0BBD">
      <w:pPr>
        <w:widowControl w:val="0"/>
        <w:rPr>
          <w:b/>
          <w:bCs/>
          <w:sz w:val="22"/>
        </w:rPr>
      </w:pPr>
      <w:r w:rsidRPr="003B0BBD">
        <w:rPr>
          <w:b/>
          <w:bCs/>
          <w:sz w:val="22"/>
        </w:rPr>
        <w:t xml:space="preserve">What a day it will be after our long year of </w:t>
      </w:r>
      <w:r w:rsidR="001E5476" w:rsidRPr="003B0BBD">
        <w:rPr>
          <w:b/>
          <w:bCs/>
          <w:sz w:val="22"/>
        </w:rPr>
        <w:t>displacement</w:t>
      </w:r>
      <w:r w:rsidR="001E5476">
        <w:rPr>
          <w:b/>
          <w:bCs/>
          <w:sz w:val="22"/>
        </w:rPr>
        <w:t>! …</w:t>
      </w:r>
    </w:p>
    <w:p w14:paraId="4FE7D2FE" w14:textId="298A8185" w:rsidR="00A30328" w:rsidRPr="00A30328" w:rsidRDefault="00A30328" w:rsidP="003B0BBD">
      <w:pPr>
        <w:widowControl w:val="0"/>
        <w:rPr>
          <w:b/>
          <w:bCs/>
          <w:sz w:val="22"/>
        </w:rPr>
      </w:pPr>
    </w:p>
    <w:p w14:paraId="46775D41" w14:textId="77777777" w:rsidR="00EB1CD3" w:rsidRDefault="00EB1CD3" w:rsidP="00EB1CD3">
      <w:pPr>
        <w:pStyle w:val="Body"/>
        <w:rPr>
          <w:rFonts w:ascii="Century Gothic" w:hAnsi="Century Gothic"/>
          <w:color w:val="000000" w:themeColor="text1"/>
        </w:rPr>
      </w:pPr>
      <w:r>
        <w:rPr>
          <w:rFonts w:ascii="Century Gothic" w:hAnsi="Century Gothic"/>
          <w:color w:val="000000" w:themeColor="text1"/>
        </w:rPr>
        <w:t xml:space="preserve">On the first Sunday of August and second Sunday of September, we celebrated the Sacrament of Communion together as a spiritual community.  </w:t>
      </w:r>
    </w:p>
    <w:p w14:paraId="6C415091" w14:textId="77777777" w:rsidR="00EB1CD3" w:rsidRDefault="00EB1CD3" w:rsidP="00EB1CD3">
      <w:pPr>
        <w:pStyle w:val="Body"/>
        <w:rPr>
          <w:rFonts w:ascii="Century Gothic" w:hAnsi="Century Gothic"/>
          <w:color w:val="000000" w:themeColor="text1"/>
        </w:rPr>
      </w:pPr>
    </w:p>
    <w:p w14:paraId="20BCAF3B" w14:textId="0E942FEE" w:rsidR="00EB1CD3" w:rsidRDefault="00F74980" w:rsidP="00EB1CD3">
      <w:pPr>
        <w:pStyle w:val="Body"/>
        <w:rPr>
          <w:rFonts w:ascii="Century Gothic" w:hAnsi="Century Gothic"/>
          <w:color w:val="000000" w:themeColor="text1"/>
        </w:rPr>
      </w:pPr>
      <w:r>
        <w:rPr>
          <w:rFonts w:ascii="Century Gothic" w:hAnsi="Century Gothic"/>
          <w:color w:val="000000" w:themeColor="text1"/>
        </w:rPr>
        <w:t>Also,</w:t>
      </w:r>
      <w:r w:rsidR="00EB1CD3">
        <w:rPr>
          <w:rFonts w:ascii="Century Gothic" w:hAnsi="Century Gothic"/>
          <w:color w:val="000000" w:themeColor="text1"/>
        </w:rPr>
        <w:t xml:space="preserve"> in August and September, we were blessed with guest preachers Brian Culbertson, Pastor of our host Refuge Church on August 27 and Rev. Dr. Sally Haynes on September 3 as Mark took his traditional end of summer two-week break.</w:t>
      </w:r>
    </w:p>
    <w:p w14:paraId="019B3B49" w14:textId="77777777" w:rsidR="00EB1CD3" w:rsidRDefault="00EB1CD3" w:rsidP="00EB1CD3">
      <w:pPr>
        <w:pStyle w:val="Body"/>
        <w:rPr>
          <w:rFonts w:ascii="Century Gothic" w:hAnsi="Century Gothic"/>
          <w:color w:val="000000" w:themeColor="text1"/>
        </w:rPr>
      </w:pPr>
    </w:p>
    <w:p w14:paraId="3B3E129F" w14:textId="3ED221D2" w:rsidR="00EB1CD3" w:rsidRDefault="00EB1CD3" w:rsidP="00EB1CD3">
      <w:pPr>
        <w:pStyle w:val="Body"/>
        <w:rPr>
          <w:rFonts w:ascii="Century Gothic" w:hAnsi="Century Gothic"/>
          <w:color w:val="000000" w:themeColor="text1"/>
        </w:rPr>
      </w:pPr>
      <w:r>
        <w:rPr>
          <w:rFonts w:ascii="Century Gothic" w:hAnsi="Century Gothic"/>
          <w:color w:val="000000" w:themeColor="text1"/>
        </w:rPr>
        <w:t>For October, we celebrate</w:t>
      </w:r>
      <w:r w:rsidR="0016482D">
        <w:rPr>
          <w:rFonts w:ascii="Century Gothic" w:hAnsi="Century Gothic"/>
          <w:color w:val="000000" w:themeColor="text1"/>
        </w:rPr>
        <w:t>d</w:t>
      </w:r>
      <w:r>
        <w:rPr>
          <w:rFonts w:ascii="Century Gothic" w:hAnsi="Century Gothic"/>
          <w:color w:val="000000" w:themeColor="text1"/>
        </w:rPr>
        <w:t xml:space="preserve"> the Sacrament of Communion on Sunday, October 1.</w:t>
      </w:r>
    </w:p>
    <w:p w14:paraId="0AA20DC9" w14:textId="77777777" w:rsidR="00EB1CD3" w:rsidRDefault="00EB1CD3" w:rsidP="00EB1CD3">
      <w:pPr>
        <w:pStyle w:val="Body"/>
        <w:rPr>
          <w:rFonts w:ascii="Century Gothic" w:hAnsi="Century Gothic"/>
          <w:b/>
          <w:bCs/>
          <w:color w:val="000000" w:themeColor="text1"/>
        </w:rPr>
      </w:pPr>
    </w:p>
    <w:p w14:paraId="05F77E50" w14:textId="77777777" w:rsidR="00EB1CD3" w:rsidRDefault="00EB1CD3" w:rsidP="00EB1CD3">
      <w:pPr>
        <w:pStyle w:val="Body"/>
        <w:rPr>
          <w:rFonts w:ascii="Century Gothic" w:hAnsi="Century Gothic"/>
          <w:color w:val="000000" w:themeColor="text1"/>
        </w:rPr>
      </w:pPr>
      <w:r>
        <w:rPr>
          <w:rFonts w:ascii="Century Gothic" w:hAnsi="Century Gothic"/>
          <w:color w:val="000000" w:themeColor="text1"/>
        </w:rPr>
        <w:t xml:space="preserve">Lastly, our next </w:t>
      </w:r>
      <w:r>
        <w:rPr>
          <w:rFonts w:ascii="Century Gothic" w:hAnsi="Century Gothic"/>
          <w:b/>
          <w:bCs/>
          <w:i/>
          <w:iCs/>
          <w:color w:val="000000" w:themeColor="text1"/>
        </w:rPr>
        <w:t xml:space="preserve">“Ask the Minister Sunday” </w:t>
      </w:r>
      <w:r>
        <w:rPr>
          <w:rFonts w:ascii="Century Gothic" w:hAnsi="Century Gothic"/>
          <w:color w:val="000000" w:themeColor="text1"/>
        </w:rPr>
        <w:t xml:space="preserve">will take place </w:t>
      </w:r>
      <w:r>
        <w:rPr>
          <w:rFonts w:ascii="Century Gothic" w:hAnsi="Century Gothic"/>
          <w:b/>
          <w:bCs/>
          <w:color w:val="000000" w:themeColor="text1"/>
        </w:rPr>
        <w:t xml:space="preserve">Sunday, October 22. </w:t>
      </w:r>
      <w:r>
        <w:rPr>
          <w:rFonts w:ascii="Century Gothic" w:hAnsi="Century Gothic"/>
          <w:color w:val="000000" w:themeColor="text1"/>
        </w:rPr>
        <w:t xml:space="preserve">Instead of a Message that morning, Mark will instead address as many of your biblical, theological and spiritual questions as time allows. </w:t>
      </w:r>
    </w:p>
    <w:p w14:paraId="02B56F93" w14:textId="77777777" w:rsidR="00EB1CD3" w:rsidRDefault="00EB1CD3" w:rsidP="00EB1CD3">
      <w:pPr>
        <w:pStyle w:val="Body"/>
        <w:rPr>
          <w:rFonts w:ascii="Century Gothic" w:hAnsi="Century Gothic"/>
          <w:color w:val="000000" w:themeColor="text1"/>
        </w:rPr>
      </w:pPr>
    </w:p>
    <w:p w14:paraId="058609D6" w14:textId="77777777" w:rsidR="00EB1CD3" w:rsidRDefault="00EB1CD3" w:rsidP="00EB1CD3">
      <w:pPr>
        <w:pStyle w:val="Body"/>
        <w:rPr>
          <w:rFonts w:ascii="Century Gothic" w:hAnsi="Century Gothic"/>
          <w:color w:val="000000" w:themeColor="text1"/>
        </w:rPr>
      </w:pPr>
      <w:r>
        <w:rPr>
          <w:rFonts w:ascii="Century Gothic" w:hAnsi="Century Gothic"/>
          <w:color w:val="000000" w:themeColor="text1"/>
        </w:rPr>
        <w:t xml:space="preserve">Please email your questions to Mark ahead of time at </w:t>
      </w:r>
      <w:hyperlink r:id="rId22" w:history="1">
        <w:r w:rsidRPr="00D30B93">
          <w:rPr>
            <w:rStyle w:val="Hyperlink"/>
            <w:rFonts w:ascii="Century Gothic" w:hAnsi="Century Gothic"/>
          </w:rPr>
          <w:t>mark@sanibelucc.org</w:t>
        </w:r>
      </w:hyperlink>
      <w:r>
        <w:rPr>
          <w:rFonts w:ascii="Century Gothic" w:hAnsi="Century Gothic"/>
          <w:color w:val="000000" w:themeColor="text1"/>
        </w:rPr>
        <w:t>, text them to 908-477-5426, or simply come ready to ask them.</w:t>
      </w:r>
    </w:p>
    <w:p w14:paraId="02340966" w14:textId="77777777" w:rsidR="00EB1CD3" w:rsidRDefault="00EB1CD3" w:rsidP="00EB1CD3">
      <w:pPr>
        <w:pStyle w:val="Body"/>
        <w:rPr>
          <w:rFonts w:ascii="Century Gothic" w:hAnsi="Century Gothic"/>
          <w:color w:val="000000" w:themeColor="text1"/>
        </w:rPr>
      </w:pPr>
    </w:p>
    <w:p w14:paraId="3D21B8E6" w14:textId="445DC379" w:rsidR="00801D73" w:rsidRDefault="00EB1CD3" w:rsidP="00530863">
      <w:pPr>
        <w:pStyle w:val="Body"/>
        <w:rPr>
          <w:b/>
          <w:bCs/>
          <w:color w:val="595959" w:themeColor="text1" w:themeTint="A6"/>
          <w:sz w:val="28"/>
          <w:szCs w:val="28"/>
        </w:rPr>
      </w:pPr>
      <w:r>
        <w:rPr>
          <w:rFonts w:ascii="Century Gothic" w:hAnsi="Century Gothic"/>
          <w:color w:val="000000" w:themeColor="text1"/>
        </w:rPr>
        <w:t xml:space="preserve">These Sundays continue to be thought-provoking, insightful, and enjoyable. </w:t>
      </w:r>
    </w:p>
    <w:p w14:paraId="746845B7" w14:textId="77777777" w:rsidR="00E602D5" w:rsidRDefault="00E602D5" w:rsidP="00FA4DC3">
      <w:pPr>
        <w:jc w:val="center"/>
        <w:rPr>
          <w:b/>
          <w:bCs/>
          <w:color w:val="595959" w:themeColor="text1" w:themeTint="A6"/>
          <w:sz w:val="28"/>
          <w:szCs w:val="28"/>
        </w:rPr>
      </w:pPr>
    </w:p>
    <w:p w14:paraId="2B90114A" w14:textId="25E8C742" w:rsidR="00801D73" w:rsidRDefault="00FA4DC3" w:rsidP="00FA4DC3">
      <w:pPr>
        <w:jc w:val="center"/>
        <w:rPr>
          <w:b/>
          <w:bCs/>
          <w:color w:val="595959" w:themeColor="text1" w:themeTint="A6"/>
          <w:sz w:val="28"/>
          <w:szCs w:val="28"/>
        </w:rPr>
      </w:pPr>
      <w:r>
        <w:rPr>
          <w:b/>
          <w:bCs/>
          <w:noProof/>
          <w:color w:val="595959" w:themeColor="text1" w:themeTint="A6"/>
          <w:sz w:val="28"/>
          <w:szCs w:val="28"/>
        </w:rPr>
        <w:drawing>
          <wp:inline distT="0" distB="0" distL="0" distR="0" wp14:anchorId="4FF48AB7" wp14:editId="1BCBA35D">
            <wp:extent cx="1466702" cy="1098550"/>
            <wp:effectExtent l="0" t="0" r="635" b="6350"/>
            <wp:docPr id="1257979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9247" name="Picture 1257979247"/>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482768" cy="1110584"/>
                    </a:xfrm>
                    <a:prstGeom prst="rect">
                      <a:avLst/>
                    </a:prstGeom>
                  </pic:spPr>
                </pic:pic>
              </a:graphicData>
            </a:graphic>
          </wp:inline>
        </w:drawing>
      </w:r>
    </w:p>
    <w:p w14:paraId="12E83A4D" w14:textId="77777777" w:rsidR="00530863" w:rsidRDefault="00530863" w:rsidP="00FA4DC3">
      <w:pPr>
        <w:jc w:val="center"/>
        <w:rPr>
          <w:b/>
          <w:bCs/>
          <w:color w:val="595959" w:themeColor="text1" w:themeTint="A6"/>
          <w:sz w:val="28"/>
          <w:szCs w:val="28"/>
        </w:rPr>
      </w:pPr>
    </w:p>
    <w:p w14:paraId="1F74C5AE" w14:textId="77777777" w:rsidR="00530863" w:rsidRDefault="00530863" w:rsidP="00FA4DC3">
      <w:pPr>
        <w:jc w:val="center"/>
        <w:rPr>
          <w:b/>
          <w:bCs/>
          <w:color w:val="595959" w:themeColor="text1" w:themeTint="A6"/>
          <w:sz w:val="28"/>
          <w:szCs w:val="28"/>
        </w:rPr>
      </w:pPr>
    </w:p>
    <w:p w14:paraId="7423B82E" w14:textId="77777777" w:rsidR="00530863" w:rsidRDefault="00530863" w:rsidP="00FA4DC3">
      <w:pPr>
        <w:jc w:val="center"/>
        <w:rPr>
          <w:b/>
          <w:bCs/>
          <w:color w:val="595959" w:themeColor="text1" w:themeTint="A6"/>
          <w:sz w:val="28"/>
          <w:szCs w:val="28"/>
        </w:rPr>
      </w:pPr>
    </w:p>
    <w:p w14:paraId="353E7E49" w14:textId="77777777" w:rsidR="006C47FB" w:rsidRDefault="006C47FB" w:rsidP="00A32A3B">
      <w:pPr>
        <w:pStyle w:val="Body"/>
        <w:jc w:val="both"/>
        <w:rPr>
          <w:rFonts w:ascii="Century Gothic" w:hAnsi="Century Gothic"/>
          <w:b/>
          <w:bCs/>
          <w:color w:val="000000" w:themeColor="text1"/>
          <w:u w:val="single"/>
        </w:rPr>
      </w:pPr>
    </w:p>
    <w:p w14:paraId="2053557D" w14:textId="0684DA55" w:rsidR="00313980" w:rsidRPr="00313980" w:rsidRDefault="00A52CB5" w:rsidP="00A32A3B">
      <w:pPr>
        <w:pStyle w:val="Body"/>
        <w:jc w:val="both"/>
        <w:rPr>
          <w:rFonts w:ascii="Century Gothic" w:hAnsi="Century Gothic"/>
          <w:b/>
          <w:bCs/>
          <w:color w:val="595959" w:themeColor="text1" w:themeTint="A6"/>
          <w:sz w:val="28"/>
          <w:szCs w:val="28"/>
        </w:rPr>
      </w:pPr>
      <w:r>
        <w:rPr>
          <w:rFonts w:ascii="Century Gothic" w:hAnsi="Century Gothic"/>
          <w:b/>
          <w:bCs/>
          <w:color w:val="595959" w:themeColor="text1" w:themeTint="A6"/>
          <w:sz w:val="28"/>
          <w:szCs w:val="28"/>
        </w:rPr>
        <w:lastRenderedPageBreak/>
        <w:t xml:space="preserve">Spiritual </w:t>
      </w:r>
      <w:r w:rsidR="00517D1F">
        <w:rPr>
          <w:rFonts w:ascii="Century Gothic" w:hAnsi="Century Gothic"/>
          <w:b/>
          <w:bCs/>
          <w:color w:val="595959" w:themeColor="text1" w:themeTint="A6"/>
          <w:sz w:val="28"/>
          <w:szCs w:val="28"/>
        </w:rPr>
        <w:t>Growth</w:t>
      </w:r>
      <w:r>
        <w:rPr>
          <w:rFonts w:ascii="Century Gothic" w:hAnsi="Century Gothic"/>
          <w:b/>
          <w:bCs/>
          <w:color w:val="595959" w:themeColor="text1" w:themeTint="A6"/>
          <w:sz w:val="28"/>
          <w:szCs w:val="28"/>
        </w:rPr>
        <w:t xml:space="preserve"> Opportunities</w:t>
      </w:r>
    </w:p>
    <w:p w14:paraId="1F386691" w14:textId="77777777" w:rsidR="00E602D5" w:rsidRDefault="00E602D5" w:rsidP="00A500BF">
      <w:pPr>
        <w:widowControl w:val="0"/>
        <w:rPr>
          <w:b/>
          <w:bCs/>
          <w:sz w:val="24"/>
          <w:szCs w:val="24"/>
        </w:rPr>
      </w:pPr>
    </w:p>
    <w:p w14:paraId="516565B5" w14:textId="3A856DFE" w:rsidR="00A500BF" w:rsidRPr="005B57E0" w:rsidRDefault="00A500BF" w:rsidP="00A500BF">
      <w:pPr>
        <w:widowControl w:val="0"/>
        <w:rPr>
          <w:b/>
          <w:bCs/>
          <w:sz w:val="24"/>
          <w:szCs w:val="24"/>
        </w:rPr>
      </w:pPr>
      <w:r w:rsidRPr="005B57E0">
        <w:rPr>
          <w:b/>
          <w:bCs/>
          <w:sz w:val="24"/>
          <w:szCs w:val="24"/>
        </w:rPr>
        <w:t>Our Spiritual</w:t>
      </w:r>
      <w:r w:rsidRPr="005B57E0">
        <w:rPr>
          <w:sz w:val="24"/>
          <w:szCs w:val="24"/>
        </w:rPr>
        <w:t xml:space="preserve"> </w:t>
      </w:r>
      <w:r w:rsidRPr="005B57E0">
        <w:rPr>
          <w:b/>
          <w:bCs/>
          <w:sz w:val="24"/>
          <w:szCs w:val="24"/>
        </w:rPr>
        <w:t>Exploration programming resumed Tuesday, October 3 at 7pm</w:t>
      </w:r>
      <w:r w:rsidRPr="005B57E0">
        <w:rPr>
          <w:sz w:val="24"/>
          <w:szCs w:val="24"/>
        </w:rPr>
        <w:t xml:space="preserve">, </w:t>
      </w:r>
      <w:r w:rsidRPr="005B57E0">
        <w:rPr>
          <w:b/>
          <w:bCs/>
          <w:sz w:val="24"/>
          <w:szCs w:val="24"/>
        </w:rPr>
        <w:t>with a new unit focused on discipleship:</w:t>
      </w:r>
    </w:p>
    <w:p w14:paraId="39FBC006" w14:textId="77777777" w:rsidR="00A500BF" w:rsidRPr="005B57E0" w:rsidRDefault="00A500BF" w:rsidP="00A500BF">
      <w:pPr>
        <w:widowControl w:val="0"/>
        <w:rPr>
          <w:b/>
          <w:bCs/>
          <w:i/>
          <w:iCs/>
          <w:sz w:val="24"/>
          <w:szCs w:val="24"/>
        </w:rPr>
      </w:pPr>
      <w:r w:rsidRPr="005B57E0">
        <w:rPr>
          <w:b/>
          <w:bCs/>
          <w:i/>
          <w:iCs/>
          <w:sz w:val="24"/>
          <w:szCs w:val="24"/>
        </w:rPr>
        <w:t>“Pillars of Strength: Foundations of Lifelong Spiritual Growth”</w:t>
      </w:r>
    </w:p>
    <w:p w14:paraId="1B7202F3" w14:textId="507CB1B9" w:rsidR="00A500BF" w:rsidRPr="005B57E0" w:rsidRDefault="00A500BF" w:rsidP="00A500BF">
      <w:pPr>
        <w:widowControl w:val="0"/>
        <w:rPr>
          <w:sz w:val="24"/>
          <w:szCs w:val="24"/>
        </w:rPr>
      </w:pPr>
      <w:r w:rsidRPr="005B57E0">
        <w:rPr>
          <w:sz w:val="24"/>
          <w:szCs w:val="24"/>
        </w:rPr>
        <w:t>Tuesdays: October 10, 17, 24 (and 31 if needed)</w:t>
      </w:r>
    </w:p>
    <w:p w14:paraId="7FE7EA8E" w14:textId="6F3E0E93" w:rsidR="00A500BF" w:rsidRPr="005B57E0" w:rsidRDefault="00A500BF" w:rsidP="00A500BF">
      <w:pPr>
        <w:widowControl w:val="0"/>
        <w:rPr>
          <w:sz w:val="24"/>
          <w:szCs w:val="24"/>
        </w:rPr>
      </w:pPr>
      <w:r w:rsidRPr="005B57E0">
        <w:rPr>
          <w:sz w:val="24"/>
          <w:szCs w:val="24"/>
        </w:rPr>
        <w:t xml:space="preserve">7:00-8:15pm on Zoom </w:t>
      </w:r>
      <w:r w:rsidR="001E5476" w:rsidRPr="005B57E0">
        <w:rPr>
          <w:sz w:val="24"/>
          <w:szCs w:val="24"/>
        </w:rPr>
        <w:t>only.</w:t>
      </w:r>
    </w:p>
    <w:p w14:paraId="4A2F430A" w14:textId="77777777" w:rsidR="00A500BF" w:rsidRPr="005B57E0" w:rsidRDefault="00A500BF" w:rsidP="00A500BF">
      <w:pPr>
        <w:widowControl w:val="0"/>
        <w:rPr>
          <w:sz w:val="24"/>
          <w:szCs w:val="24"/>
        </w:rPr>
      </w:pPr>
      <w:r w:rsidRPr="005B57E0">
        <w:rPr>
          <w:sz w:val="24"/>
          <w:szCs w:val="24"/>
        </w:rPr>
        <w:t>During this unit, we will look at a framework for lifelong discipleship built upon four “pillars”: Worship; Study; Service and Community. Each week we will examine one of the pillars in depth, discussing its roots in the biblical text and Christian tradition, while also exploring various aspects of each and different ways it can be practiced.</w:t>
      </w:r>
    </w:p>
    <w:p w14:paraId="33068DA5" w14:textId="77777777" w:rsidR="00A500BF" w:rsidRPr="005B57E0" w:rsidRDefault="00A500BF" w:rsidP="00A500BF">
      <w:pPr>
        <w:widowControl w:val="0"/>
        <w:rPr>
          <w:sz w:val="24"/>
          <w:szCs w:val="24"/>
        </w:rPr>
      </w:pPr>
      <w:r w:rsidRPr="005B57E0">
        <w:rPr>
          <w:sz w:val="24"/>
          <w:szCs w:val="24"/>
        </w:rPr>
        <w:t xml:space="preserve">We look forward to beginning a new series of units that will go from now until next August. </w:t>
      </w:r>
    </w:p>
    <w:p w14:paraId="1D74C24B" w14:textId="77777777" w:rsidR="00A500BF" w:rsidRPr="005B57E0" w:rsidRDefault="00A500BF" w:rsidP="00A500BF">
      <w:pPr>
        <w:widowControl w:val="0"/>
        <w:rPr>
          <w:sz w:val="24"/>
          <w:szCs w:val="24"/>
        </w:rPr>
      </w:pPr>
    </w:p>
    <w:p w14:paraId="1DEEA326" w14:textId="77777777" w:rsidR="0065455D" w:rsidRDefault="0065455D" w:rsidP="0065455D">
      <w:pPr>
        <w:widowControl w:val="0"/>
        <w:rPr>
          <w:b/>
          <w:bCs/>
          <w:sz w:val="28"/>
          <w:szCs w:val="28"/>
        </w:rPr>
      </w:pPr>
      <w:r>
        <w:rPr>
          <w:b/>
          <w:bCs/>
          <w:sz w:val="28"/>
          <w:szCs w:val="28"/>
        </w:rPr>
        <w:t xml:space="preserve">Bible Study resumes THIS Thursday, October 5 at 11am. </w:t>
      </w:r>
    </w:p>
    <w:p w14:paraId="66F5A81E" w14:textId="77777777" w:rsidR="0065455D" w:rsidRDefault="0065455D" w:rsidP="0065455D">
      <w:pPr>
        <w:widowControl w:val="0"/>
        <w:rPr>
          <w:b/>
          <w:bCs/>
          <w:sz w:val="28"/>
          <w:szCs w:val="28"/>
        </w:rPr>
      </w:pPr>
    </w:p>
    <w:p w14:paraId="793F7364" w14:textId="77777777" w:rsidR="0065455D" w:rsidRPr="00A35224" w:rsidRDefault="0065455D" w:rsidP="0065455D">
      <w:pPr>
        <w:widowControl w:val="0"/>
        <w:rPr>
          <w:b/>
          <w:bCs/>
          <w:sz w:val="22"/>
        </w:rPr>
      </w:pPr>
      <w:r w:rsidRPr="00A35224">
        <w:rPr>
          <w:b/>
          <w:bCs/>
          <w:sz w:val="22"/>
        </w:rPr>
        <w:t>Each week, we explore the Scripture passage(s) being used in Worship that coming Sunday. These sessions are largely “guided discussion” in approach, focusing on your questions and insights from reading the texts ahead of time, with Mark facilitating and adding relevant context and detail as needed or wanted. This approach allows for participants to engage with the Bible creatively, and with an eye toward how the texts speak to us in our time and lives. In addition, they are great prep for getting more out of the Sunday Messages!</w:t>
      </w:r>
    </w:p>
    <w:p w14:paraId="655150F8" w14:textId="32B042E7" w:rsidR="00313980" w:rsidRPr="00A35224" w:rsidRDefault="0065455D" w:rsidP="00A35224">
      <w:pPr>
        <w:widowControl w:val="0"/>
        <w:rPr>
          <w:b/>
          <w:bCs/>
          <w:sz w:val="22"/>
        </w:rPr>
      </w:pPr>
      <w:r w:rsidRPr="00A35224">
        <w:rPr>
          <w:b/>
          <w:bCs/>
          <w:sz w:val="22"/>
        </w:rPr>
        <w:t> We hope you will take the time to join in.</w:t>
      </w:r>
    </w:p>
    <w:p w14:paraId="2E7EC072" w14:textId="77777777" w:rsidR="00313980" w:rsidRDefault="00313980" w:rsidP="00A32A3B">
      <w:pPr>
        <w:pStyle w:val="ObjectAnchor"/>
        <w:jc w:val="both"/>
      </w:pPr>
    </w:p>
    <w:p w14:paraId="38A74576" w14:textId="77777777" w:rsidR="00313980" w:rsidRDefault="00313980" w:rsidP="00A32A3B">
      <w:pPr>
        <w:pStyle w:val="ObjectAnchor"/>
        <w:jc w:val="both"/>
      </w:pPr>
    </w:p>
    <w:p w14:paraId="72E638B7" w14:textId="77777777" w:rsidR="00313980" w:rsidRDefault="00313980" w:rsidP="00A32A3B">
      <w:pPr>
        <w:pStyle w:val="ObjectAnchor"/>
        <w:jc w:val="both"/>
      </w:pPr>
    </w:p>
    <w:p w14:paraId="6CADD9B3" w14:textId="77777777" w:rsidR="00313980" w:rsidRDefault="00313980" w:rsidP="00A32A3B">
      <w:pPr>
        <w:pStyle w:val="ObjectAnchor"/>
        <w:jc w:val="both"/>
      </w:pPr>
    </w:p>
    <w:p w14:paraId="770F4BB1" w14:textId="71A1900F" w:rsidR="00313980" w:rsidRDefault="005B57E0" w:rsidP="005B57E0">
      <w:pPr>
        <w:pStyle w:val="ObjectAnchor"/>
        <w:jc w:val="center"/>
      </w:pPr>
      <w:r>
        <w:drawing>
          <wp:inline distT="0" distB="0" distL="0" distR="0" wp14:anchorId="3826C342" wp14:editId="1DB83C20">
            <wp:extent cx="2613006" cy="1739900"/>
            <wp:effectExtent l="0" t="0" r="0" b="0"/>
            <wp:docPr id="1130876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6902" name="Picture 1130876902"/>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619273" cy="1744073"/>
                    </a:xfrm>
                    <a:prstGeom prst="rect">
                      <a:avLst/>
                    </a:prstGeom>
                  </pic:spPr>
                </pic:pic>
              </a:graphicData>
            </a:graphic>
          </wp:inline>
        </w:drawing>
      </w:r>
    </w:p>
    <w:p w14:paraId="0F36E968" w14:textId="5E207BDE" w:rsidR="002B14D2" w:rsidRDefault="00096C05" w:rsidP="00A32A3B">
      <w:pPr>
        <w:pStyle w:val="ObjectAnchor"/>
        <w:jc w:val="both"/>
      </w:pPr>
      <w:r>
        <w:t xml:space="preserve">                         </w:t>
      </w:r>
    </w:p>
    <w:p w14:paraId="5421153E" w14:textId="77777777" w:rsidR="002B14D2" w:rsidRDefault="002B14D2">
      <w:pPr>
        <w:spacing w:before="0" w:after="160"/>
        <w:rPr>
          <w:rFonts w:ascii="AvenirNext LT Pro Light"/>
          <w:noProof/>
          <w:sz w:val="10"/>
        </w:rPr>
      </w:pPr>
      <w:r>
        <w:br w:type="page"/>
      </w:r>
    </w:p>
    <w:p w14:paraId="18533237" w14:textId="2CCB5E1A" w:rsidR="00C20740" w:rsidRDefault="00C20740"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lastRenderedPageBreak/>
        <w:t>De</w:t>
      </w:r>
      <w:r w:rsidR="007C3799">
        <w:rPr>
          <w:rFonts w:asciiTheme="minorHAnsi"/>
          <w:b/>
          <w:bCs/>
          <w:color w:val="595959" w:themeColor="text1" w:themeTint="A6"/>
          <w:sz w:val="28"/>
          <w:szCs w:val="28"/>
        </w:rPr>
        <w:t>a</w:t>
      </w:r>
      <w:r>
        <w:rPr>
          <w:rFonts w:asciiTheme="minorHAnsi"/>
          <w:b/>
          <w:bCs/>
          <w:color w:val="595959" w:themeColor="text1" w:themeTint="A6"/>
          <w:sz w:val="28"/>
          <w:szCs w:val="28"/>
        </w:rPr>
        <w:t>cons Corner</w:t>
      </w:r>
    </w:p>
    <w:p w14:paraId="5FF0125B" w14:textId="77777777" w:rsidR="00C20740" w:rsidRDefault="00C20740" w:rsidP="00A32A3B">
      <w:pPr>
        <w:pStyle w:val="ObjectAnchor"/>
        <w:jc w:val="both"/>
        <w:rPr>
          <w:rFonts w:asciiTheme="minorHAnsi"/>
          <w:b/>
          <w:bCs/>
          <w:color w:val="595959" w:themeColor="text1" w:themeTint="A6"/>
          <w:sz w:val="28"/>
          <w:szCs w:val="28"/>
        </w:rPr>
      </w:pPr>
    </w:p>
    <w:p w14:paraId="6487EE7D" w14:textId="77777777" w:rsidR="00C20740" w:rsidRDefault="00C20740" w:rsidP="00A32A3B">
      <w:pPr>
        <w:pStyle w:val="ObjectAnchor"/>
        <w:jc w:val="both"/>
        <w:rPr>
          <w:rFonts w:asciiTheme="minorHAnsi"/>
          <w:b/>
          <w:bCs/>
          <w:color w:val="595959" w:themeColor="text1" w:themeTint="A6"/>
          <w:sz w:val="28"/>
          <w:szCs w:val="28"/>
        </w:rPr>
      </w:pPr>
    </w:p>
    <w:p w14:paraId="39236E00" w14:textId="77777777" w:rsidR="00C20740" w:rsidRDefault="00C20740" w:rsidP="00C20740">
      <w:pPr>
        <w:rPr>
          <w:rFonts w:ascii="Helvetica" w:eastAsia="Times New Roman" w:hAnsi="Helvetica"/>
          <w:szCs w:val="20"/>
        </w:rPr>
      </w:pPr>
      <w:r>
        <w:rPr>
          <w:rFonts w:ascii="Helvetica" w:eastAsia="Times New Roman" w:hAnsi="Helvetica"/>
          <w:szCs w:val="20"/>
        </w:rPr>
        <w:t>Things have run smoothly for the deacons this summer although many church members were still up north or other places.   We have continued to support our senior minister and worship services liturgically and afterwards with fellowship time filled with delicious goodies!</w:t>
      </w:r>
    </w:p>
    <w:p w14:paraId="6BB0F852" w14:textId="77777777" w:rsidR="00C20740" w:rsidRDefault="00C20740" w:rsidP="00C20740">
      <w:pPr>
        <w:rPr>
          <w:rFonts w:ascii="Helvetica" w:eastAsia="Times New Roman" w:hAnsi="Helvetica"/>
          <w:szCs w:val="20"/>
        </w:rPr>
      </w:pPr>
      <w:r>
        <w:rPr>
          <w:rFonts w:ascii="Helvetica" w:eastAsia="Times New Roman" w:hAnsi="Helvetica"/>
          <w:szCs w:val="20"/>
        </w:rPr>
        <w:t>Only one dinner for six group continued during the summer but we are hopeful the others will begin shortly after November or the holidays. </w:t>
      </w:r>
    </w:p>
    <w:p w14:paraId="7082879C" w14:textId="77777777" w:rsidR="00C20740" w:rsidRDefault="00C20740" w:rsidP="00C20740">
      <w:pPr>
        <w:rPr>
          <w:rFonts w:ascii="Helvetica" w:eastAsia="Times New Roman" w:hAnsi="Helvetica"/>
          <w:szCs w:val="20"/>
        </w:rPr>
      </w:pPr>
      <w:r>
        <w:rPr>
          <w:rFonts w:ascii="Helvetica" w:eastAsia="Times New Roman" w:hAnsi="Helvetica"/>
          <w:szCs w:val="20"/>
        </w:rPr>
        <w:t>We are looking forward to Sunday services at our own location soon.</w:t>
      </w:r>
    </w:p>
    <w:p w14:paraId="73576C83" w14:textId="67F4315B" w:rsidR="00C20740" w:rsidRDefault="00CE30AE" w:rsidP="00C20740">
      <w:pPr>
        <w:rPr>
          <w:rFonts w:ascii="Helvetica" w:eastAsia="Times New Roman" w:hAnsi="Helvetica"/>
          <w:szCs w:val="20"/>
        </w:rPr>
      </w:pPr>
      <w:r>
        <w:rPr>
          <w:rFonts w:ascii="Helvetica" w:eastAsia="Times New Roman" w:hAnsi="Helvetica"/>
          <w:szCs w:val="20"/>
        </w:rPr>
        <w:t>M</w:t>
      </w:r>
      <w:r w:rsidR="00C20740">
        <w:rPr>
          <w:rFonts w:ascii="Helvetica" w:eastAsia="Times New Roman" w:hAnsi="Helvetica"/>
          <w:szCs w:val="20"/>
        </w:rPr>
        <w:t>any, many thanks to the dedicated deacons who continue to give their time so unselfishly:</w:t>
      </w:r>
    </w:p>
    <w:p w14:paraId="7BEAD745" w14:textId="77777777" w:rsidR="00C20740" w:rsidRDefault="00C20740" w:rsidP="00C20740">
      <w:pPr>
        <w:rPr>
          <w:rFonts w:ascii="Helvetica" w:eastAsia="Times New Roman" w:hAnsi="Helvetica"/>
          <w:szCs w:val="20"/>
        </w:rPr>
      </w:pPr>
    </w:p>
    <w:p w14:paraId="7B5171AA" w14:textId="1D6D2077" w:rsidR="00C20740" w:rsidRDefault="00C20740" w:rsidP="00C20740">
      <w:pPr>
        <w:rPr>
          <w:rFonts w:ascii="Helvetica" w:eastAsia="Times New Roman" w:hAnsi="Helvetica"/>
          <w:szCs w:val="20"/>
        </w:rPr>
      </w:pPr>
      <w:r>
        <w:rPr>
          <w:rFonts w:ascii="Helvetica" w:eastAsia="Times New Roman" w:hAnsi="Helvetica"/>
          <w:szCs w:val="20"/>
        </w:rPr>
        <w:t xml:space="preserve">Shirley Aikens, Joan Burns, </w:t>
      </w:r>
      <w:r>
        <w:rPr>
          <w:rFonts w:ascii="Helvetica" w:eastAsia="Times New Roman" w:hAnsi="Helvetica"/>
          <w:color w:val="000000"/>
          <w:szCs w:val="20"/>
        </w:rPr>
        <w:t>Gail Creager, </w:t>
      </w:r>
      <w:r>
        <w:rPr>
          <w:rFonts w:ascii="Helvetica" w:eastAsia="Times New Roman" w:hAnsi="Helvetica"/>
          <w:szCs w:val="20"/>
        </w:rPr>
        <w:t xml:space="preserve">Nancy Deffenbaugh, Sherry Halleran, Judy Palaia, Jane Ramseth and Linda Winn.  </w:t>
      </w:r>
      <w:r w:rsidR="008B1287">
        <w:rPr>
          <w:rFonts w:ascii="Helvetica" w:eastAsia="Times New Roman" w:hAnsi="Helvetica"/>
          <w:szCs w:val="20"/>
        </w:rPr>
        <w:t>Also,</w:t>
      </w:r>
      <w:r>
        <w:rPr>
          <w:rFonts w:ascii="Helvetica" w:eastAsia="Times New Roman" w:hAnsi="Helvetica"/>
          <w:szCs w:val="20"/>
        </w:rPr>
        <w:t xml:space="preserve"> a hearty thanks to the spouses who supported us, as well:  Joe Burns, Neal Halleran, Frank Palaia and Chuck Ramseth.</w:t>
      </w:r>
    </w:p>
    <w:p w14:paraId="726EC6DE" w14:textId="77777777" w:rsidR="00C20740" w:rsidRDefault="00C20740" w:rsidP="00C20740">
      <w:pPr>
        <w:rPr>
          <w:rFonts w:ascii="Helvetica" w:eastAsia="Times New Roman" w:hAnsi="Helvetica"/>
          <w:szCs w:val="20"/>
        </w:rPr>
      </w:pPr>
      <w:r>
        <w:rPr>
          <w:rFonts w:ascii="Helvetica" w:eastAsia="Times New Roman" w:hAnsi="Helvetica"/>
          <w:szCs w:val="20"/>
        </w:rPr>
        <w:t>Jill Bugby hung in there with us, too!</w:t>
      </w:r>
    </w:p>
    <w:p w14:paraId="1ED0272A" w14:textId="77777777" w:rsidR="00C20740" w:rsidRDefault="00C20740" w:rsidP="00C20740">
      <w:pPr>
        <w:rPr>
          <w:rFonts w:ascii="Helvetica" w:eastAsia="Times New Roman" w:hAnsi="Helvetica"/>
          <w:szCs w:val="20"/>
        </w:rPr>
      </w:pPr>
    </w:p>
    <w:p w14:paraId="327B3B1E" w14:textId="77777777" w:rsidR="00C20740" w:rsidRDefault="00C20740" w:rsidP="00C20740">
      <w:pPr>
        <w:rPr>
          <w:rFonts w:ascii="Helvetica" w:eastAsia="Times New Roman" w:hAnsi="Helvetica"/>
          <w:szCs w:val="20"/>
        </w:rPr>
      </w:pPr>
    </w:p>
    <w:p w14:paraId="3C97C4F7" w14:textId="77777777" w:rsidR="00C20740" w:rsidRDefault="00C20740" w:rsidP="00C20740">
      <w:pPr>
        <w:rPr>
          <w:rFonts w:ascii="Helvetica" w:eastAsia="Times New Roman" w:hAnsi="Helvetica"/>
          <w:szCs w:val="20"/>
        </w:rPr>
      </w:pPr>
      <w:r>
        <w:rPr>
          <w:rFonts w:ascii="Helvetica" w:eastAsia="Times New Roman" w:hAnsi="Helvetica"/>
          <w:szCs w:val="20"/>
        </w:rPr>
        <w:t>Always in His service,</w:t>
      </w:r>
    </w:p>
    <w:p w14:paraId="256C141E" w14:textId="77777777" w:rsidR="00C20740" w:rsidRDefault="00C20740" w:rsidP="00C20740">
      <w:pPr>
        <w:rPr>
          <w:rFonts w:ascii="Helvetica" w:eastAsia="Times New Roman" w:hAnsi="Helvetica"/>
          <w:szCs w:val="20"/>
        </w:rPr>
      </w:pPr>
    </w:p>
    <w:p w14:paraId="3E4C9B50" w14:textId="77777777" w:rsidR="00C20740" w:rsidRDefault="00C20740" w:rsidP="00C20740">
      <w:pPr>
        <w:rPr>
          <w:rFonts w:ascii="Helvetica" w:eastAsia="Times New Roman" w:hAnsi="Helvetica"/>
          <w:szCs w:val="20"/>
        </w:rPr>
      </w:pPr>
      <w:r>
        <w:rPr>
          <w:rFonts w:ascii="Helvetica" w:eastAsia="Times New Roman" w:hAnsi="Helvetica"/>
          <w:szCs w:val="20"/>
        </w:rPr>
        <w:t>Kathy Y. Carter, Chair</w:t>
      </w:r>
    </w:p>
    <w:p w14:paraId="1BEF32CB" w14:textId="77777777" w:rsidR="00C20740" w:rsidRDefault="00C20740" w:rsidP="00C20740">
      <w:pPr>
        <w:rPr>
          <w:rFonts w:ascii="Helvetica" w:eastAsia="Times New Roman" w:hAnsi="Helvetica"/>
          <w:szCs w:val="20"/>
        </w:rPr>
      </w:pPr>
      <w:r>
        <w:rPr>
          <w:rFonts w:ascii="Helvetica" w:eastAsia="Times New Roman" w:hAnsi="Helvetica"/>
          <w:szCs w:val="20"/>
        </w:rPr>
        <w:t>Deacon Board</w:t>
      </w:r>
    </w:p>
    <w:p w14:paraId="427C4A59" w14:textId="77777777" w:rsidR="00C20740" w:rsidRDefault="00C20740" w:rsidP="00C20740">
      <w:pPr>
        <w:rPr>
          <w:rFonts w:ascii="Helvetica" w:eastAsia="Times New Roman" w:hAnsi="Helvetica"/>
          <w:szCs w:val="20"/>
        </w:rPr>
      </w:pPr>
    </w:p>
    <w:p w14:paraId="01FABDF8" w14:textId="77777777" w:rsidR="00C20740" w:rsidRDefault="00C20740" w:rsidP="00A32A3B">
      <w:pPr>
        <w:pStyle w:val="ObjectAnchor"/>
        <w:jc w:val="both"/>
        <w:rPr>
          <w:rFonts w:asciiTheme="minorHAnsi"/>
          <w:b/>
          <w:bCs/>
          <w:color w:val="595959" w:themeColor="text1" w:themeTint="A6"/>
          <w:sz w:val="28"/>
          <w:szCs w:val="28"/>
        </w:rPr>
      </w:pPr>
    </w:p>
    <w:p w14:paraId="0FD49378" w14:textId="77777777" w:rsidR="00C20740" w:rsidRDefault="00C20740" w:rsidP="00A32A3B">
      <w:pPr>
        <w:pStyle w:val="ObjectAnchor"/>
        <w:jc w:val="both"/>
        <w:rPr>
          <w:rFonts w:asciiTheme="minorHAnsi"/>
          <w:b/>
          <w:bCs/>
          <w:color w:val="595959" w:themeColor="text1" w:themeTint="A6"/>
          <w:sz w:val="28"/>
          <w:szCs w:val="28"/>
        </w:rPr>
      </w:pPr>
    </w:p>
    <w:p w14:paraId="0F8E9B60" w14:textId="77777777" w:rsidR="00C20740" w:rsidRDefault="00C20740" w:rsidP="00A32A3B">
      <w:pPr>
        <w:pStyle w:val="ObjectAnchor"/>
        <w:jc w:val="both"/>
        <w:rPr>
          <w:rFonts w:asciiTheme="minorHAnsi"/>
          <w:b/>
          <w:bCs/>
          <w:color w:val="595959" w:themeColor="text1" w:themeTint="A6"/>
          <w:sz w:val="28"/>
          <w:szCs w:val="28"/>
        </w:rPr>
      </w:pPr>
    </w:p>
    <w:p w14:paraId="207EBE22" w14:textId="77777777" w:rsidR="00C20740" w:rsidRDefault="00C20740" w:rsidP="00A32A3B">
      <w:pPr>
        <w:pStyle w:val="ObjectAnchor"/>
        <w:jc w:val="both"/>
        <w:rPr>
          <w:rFonts w:asciiTheme="minorHAnsi"/>
          <w:b/>
          <w:bCs/>
          <w:color w:val="595959" w:themeColor="text1" w:themeTint="A6"/>
          <w:sz w:val="28"/>
          <w:szCs w:val="28"/>
        </w:rPr>
      </w:pPr>
    </w:p>
    <w:p w14:paraId="6EC1EA56" w14:textId="77777777" w:rsidR="00C20740" w:rsidRDefault="00C20740" w:rsidP="00A32A3B">
      <w:pPr>
        <w:pStyle w:val="ObjectAnchor"/>
        <w:jc w:val="both"/>
        <w:rPr>
          <w:rFonts w:asciiTheme="minorHAnsi"/>
          <w:b/>
          <w:bCs/>
          <w:color w:val="595959" w:themeColor="text1" w:themeTint="A6"/>
          <w:sz w:val="28"/>
          <w:szCs w:val="28"/>
        </w:rPr>
      </w:pPr>
    </w:p>
    <w:p w14:paraId="00D85C90" w14:textId="77777777" w:rsidR="00C20740" w:rsidRDefault="00C20740" w:rsidP="00A32A3B">
      <w:pPr>
        <w:pStyle w:val="ObjectAnchor"/>
        <w:jc w:val="both"/>
        <w:rPr>
          <w:rFonts w:asciiTheme="minorHAnsi"/>
          <w:b/>
          <w:bCs/>
          <w:color w:val="595959" w:themeColor="text1" w:themeTint="A6"/>
          <w:sz w:val="28"/>
          <w:szCs w:val="28"/>
        </w:rPr>
      </w:pPr>
    </w:p>
    <w:p w14:paraId="15EF89D4" w14:textId="77777777" w:rsidR="00C20740" w:rsidRDefault="00C20740" w:rsidP="00A32A3B">
      <w:pPr>
        <w:pStyle w:val="ObjectAnchor"/>
        <w:jc w:val="both"/>
        <w:rPr>
          <w:rFonts w:asciiTheme="minorHAnsi"/>
          <w:b/>
          <w:bCs/>
          <w:color w:val="595959" w:themeColor="text1" w:themeTint="A6"/>
          <w:sz w:val="28"/>
          <w:szCs w:val="28"/>
        </w:rPr>
      </w:pPr>
    </w:p>
    <w:p w14:paraId="5CAC483E" w14:textId="77777777" w:rsidR="00C20740" w:rsidRDefault="00C20740" w:rsidP="00A32A3B">
      <w:pPr>
        <w:pStyle w:val="ObjectAnchor"/>
        <w:jc w:val="both"/>
        <w:rPr>
          <w:rFonts w:asciiTheme="minorHAnsi"/>
          <w:b/>
          <w:bCs/>
          <w:color w:val="595959" w:themeColor="text1" w:themeTint="A6"/>
          <w:sz w:val="28"/>
          <w:szCs w:val="28"/>
        </w:rPr>
      </w:pPr>
    </w:p>
    <w:p w14:paraId="67E60D9D" w14:textId="77777777" w:rsidR="00C20740" w:rsidRDefault="00C20740" w:rsidP="00A32A3B">
      <w:pPr>
        <w:pStyle w:val="ObjectAnchor"/>
        <w:jc w:val="both"/>
        <w:rPr>
          <w:rFonts w:asciiTheme="minorHAnsi"/>
          <w:b/>
          <w:bCs/>
          <w:color w:val="595959" w:themeColor="text1" w:themeTint="A6"/>
          <w:sz w:val="28"/>
          <w:szCs w:val="28"/>
        </w:rPr>
      </w:pPr>
    </w:p>
    <w:p w14:paraId="7C34B42A" w14:textId="77777777" w:rsidR="00C20740" w:rsidRDefault="00C20740" w:rsidP="00A32A3B">
      <w:pPr>
        <w:pStyle w:val="ObjectAnchor"/>
        <w:jc w:val="both"/>
        <w:rPr>
          <w:rFonts w:asciiTheme="minorHAnsi"/>
          <w:b/>
          <w:bCs/>
          <w:color w:val="595959" w:themeColor="text1" w:themeTint="A6"/>
          <w:sz w:val="28"/>
          <w:szCs w:val="28"/>
        </w:rPr>
      </w:pPr>
    </w:p>
    <w:p w14:paraId="072F2323" w14:textId="77777777" w:rsidR="00C20740" w:rsidRDefault="00C20740" w:rsidP="00A32A3B">
      <w:pPr>
        <w:pStyle w:val="ObjectAnchor"/>
        <w:jc w:val="both"/>
        <w:rPr>
          <w:rFonts w:asciiTheme="minorHAnsi"/>
          <w:b/>
          <w:bCs/>
          <w:color w:val="595959" w:themeColor="text1" w:themeTint="A6"/>
          <w:sz w:val="28"/>
          <w:szCs w:val="28"/>
        </w:rPr>
      </w:pPr>
    </w:p>
    <w:p w14:paraId="28B7AA77" w14:textId="77777777" w:rsidR="00C20740" w:rsidRDefault="00C20740" w:rsidP="00A32A3B">
      <w:pPr>
        <w:pStyle w:val="ObjectAnchor"/>
        <w:jc w:val="both"/>
        <w:rPr>
          <w:rFonts w:asciiTheme="minorHAnsi"/>
          <w:b/>
          <w:bCs/>
          <w:color w:val="595959" w:themeColor="text1" w:themeTint="A6"/>
          <w:sz w:val="28"/>
          <w:szCs w:val="28"/>
        </w:rPr>
      </w:pPr>
    </w:p>
    <w:p w14:paraId="5C39DEE4" w14:textId="77777777" w:rsidR="00CE30AE" w:rsidRDefault="00CE30AE" w:rsidP="00A32A3B">
      <w:pPr>
        <w:pStyle w:val="ObjectAnchor"/>
        <w:jc w:val="both"/>
        <w:rPr>
          <w:rFonts w:asciiTheme="minorHAnsi"/>
          <w:b/>
          <w:bCs/>
          <w:color w:val="595959" w:themeColor="text1" w:themeTint="A6"/>
          <w:sz w:val="28"/>
          <w:szCs w:val="28"/>
        </w:rPr>
      </w:pPr>
    </w:p>
    <w:p w14:paraId="3AB51118" w14:textId="1E166553" w:rsidR="00313980" w:rsidRDefault="00692C87"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lastRenderedPageBreak/>
        <w:t xml:space="preserve">A </w:t>
      </w:r>
      <w:r w:rsidR="00FA70A3">
        <w:rPr>
          <w:rFonts w:asciiTheme="minorHAnsi"/>
          <w:b/>
          <w:bCs/>
          <w:color w:val="595959" w:themeColor="text1" w:themeTint="A6"/>
          <w:sz w:val="28"/>
          <w:szCs w:val="28"/>
        </w:rPr>
        <w:t>W</w:t>
      </w:r>
      <w:r>
        <w:rPr>
          <w:rFonts w:asciiTheme="minorHAnsi"/>
          <w:b/>
          <w:bCs/>
          <w:color w:val="595959" w:themeColor="text1" w:themeTint="A6"/>
          <w:sz w:val="28"/>
          <w:szCs w:val="28"/>
        </w:rPr>
        <w:t>ord from our</w:t>
      </w:r>
      <w:r w:rsidR="002B14D2" w:rsidRPr="002B14D2">
        <w:rPr>
          <w:rFonts w:asciiTheme="minorHAnsi"/>
          <w:b/>
          <w:bCs/>
          <w:color w:val="595959" w:themeColor="text1" w:themeTint="A6"/>
          <w:sz w:val="28"/>
          <w:szCs w:val="28"/>
        </w:rPr>
        <w:t xml:space="preserve"> Moderator</w:t>
      </w:r>
    </w:p>
    <w:p w14:paraId="3083FDE7" w14:textId="77777777" w:rsidR="005B57E0" w:rsidRDefault="005B57E0">
      <w:pPr>
        <w:spacing w:before="0" w:after="160"/>
        <w:rPr>
          <w:b/>
          <w:bCs/>
          <w:color w:val="595959" w:themeColor="text1" w:themeTint="A6"/>
          <w:sz w:val="28"/>
          <w:szCs w:val="28"/>
        </w:rPr>
      </w:pPr>
    </w:p>
    <w:p w14:paraId="030C51EB" w14:textId="553F4852" w:rsidR="005B57E0" w:rsidRPr="003D0F15" w:rsidRDefault="005B57E0" w:rsidP="005B57E0">
      <w:pPr>
        <w:rPr>
          <w:rFonts w:eastAsia="Times New Roman"/>
          <w:b/>
          <w:bCs/>
        </w:rPr>
      </w:pPr>
      <w:r w:rsidRPr="003D0F15">
        <w:rPr>
          <w:rFonts w:eastAsia="Times New Roman"/>
          <w:b/>
          <w:bCs/>
        </w:rPr>
        <w:t>Dear SCUCC Community</w:t>
      </w:r>
    </w:p>
    <w:p w14:paraId="0AAF60D8" w14:textId="7DBFDA45" w:rsidR="005B57E0" w:rsidRPr="003D0F15" w:rsidRDefault="005B57E0" w:rsidP="005B57E0">
      <w:pPr>
        <w:rPr>
          <w:rFonts w:eastAsia="Times New Roman"/>
          <w:b/>
          <w:bCs/>
        </w:rPr>
      </w:pPr>
      <w:r w:rsidRPr="003D0F15">
        <w:rPr>
          <w:rFonts w:eastAsia="Times New Roman"/>
          <w:b/>
          <w:bCs/>
        </w:rPr>
        <w:t xml:space="preserve">Greetings from Erie Pa. I chose not to be on Island </w:t>
      </w:r>
      <w:r w:rsidR="009D74E9">
        <w:rPr>
          <w:rFonts w:eastAsia="Times New Roman"/>
          <w:b/>
          <w:bCs/>
        </w:rPr>
        <w:t>last</w:t>
      </w:r>
      <w:r w:rsidRPr="003D0F15">
        <w:rPr>
          <w:rFonts w:eastAsia="Times New Roman"/>
          <w:b/>
          <w:bCs/>
        </w:rPr>
        <w:t xml:space="preserve"> week- I don’t think being there in the anniversary of Ian would have worked for me. However, I am looking forward to traveling </w:t>
      </w:r>
      <w:r w:rsidR="009D74E9">
        <w:rPr>
          <w:rFonts w:eastAsia="Times New Roman"/>
          <w:b/>
          <w:bCs/>
        </w:rPr>
        <w:t>this</w:t>
      </w:r>
      <w:r w:rsidRPr="003D0F15">
        <w:rPr>
          <w:rFonts w:eastAsia="Times New Roman"/>
          <w:b/>
          <w:bCs/>
        </w:rPr>
        <w:t xml:space="preserve"> week to Sanibel to celebrate the relocation of our worship services on our island, in our own building.</w:t>
      </w:r>
    </w:p>
    <w:p w14:paraId="0522E1FE" w14:textId="701581F8" w:rsidR="005B57E0" w:rsidRPr="003D0F15" w:rsidRDefault="005B57E0" w:rsidP="005B57E0">
      <w:pPr>
        <w:rPr>
          <w:rFonts w:eastAsia="Times New Roman"/>
          <w:b/>
          <w:bCs/>
        </w:rPr>
      </w:pPr>
      <w:r w:rsidRPr="003D0F15">
        <w:rPr>
          <w:rFonts w:eastAsia="Times New Roman"/>
          <w:b/>
          <w:bCs/>
        </w:rPr>
        <w:t xml:space="preserve">We will not yet be in our </w:t>
      </w:r>
      <w:r w:rsidR="009D74E9">
        <w:rPr>
          <w:rFonts w:eastAsia="Times New Roman"/>
          <w:b/>
          <w:bCs/>
        </w:rPr>
        <w:t>S</w:t>
      </w:r>
      <w:r w:rsidRPr="003D0F15">
        <w:rPr>
          <w:rFonts w:eastAsia="Times New Roman"/>
          <w:b/>
          <w:bCs/>
        </w:rPr>
        <w:t>anctuary, but we will be in our newly restored Fellowship Hall. </w:t>
      </w:r>
    </w:p>
    <w:p w14:paraId="26447521" w14:textId="0658805F" w:rsidR="005B57E0" w:rsidRPr="003D0F15" w:rsidRDefault="005B57E0" w:rsidP="005B57E0">
      <w:pPr>
        <w:rPr>
          <w:rFonts w:eastAsia="Times New Roman"/>
          <w:b/>
          <w:bCs/>
        </w:rPr>
      </w:pPr>
      <w:r w:rsidRPr="003D0F15">
        <w:rPr>
          <w:rFonts w:eastAsia="Times New Roman"/>
          <w:b/>
          <w:bCs/>
        </w:rPr>
        <w:t>The elevators are functioning but will need an attendant, which will be supplied by the elevator company starting at 9:00 am. </w:t>
      </w:r>
    </w:p>
    <w:p w14:paraId="71807957" w14:textId="4BB9F352" w:rsidR="005B57E0" w:rsidRPr="003D0F15" w:rsidRDefault="005B57E0" w:rsidP="005B57E0">
      <w:pPr>
        <w:rPr>
          <w:rFonts w:eastAsia="Times New Roman"/>
          <w:b/>
          <w:bCs/>
        </w:rPr>
      </w:pPr>
      <w:r w:rsidRPr="003D0F15">
        <w:rPr>
          <w:rFonts w:eastAsia="Times New Roman"/>
          <w:b/>
          <w:bCs/>
        </w:rPr>
        <w:t>The grounds are being cleaned and prepared for replanting.</w:t>
      </w:r>
    </w:p>
    <w:p w14:paraId="68BC01E1" w14:textId="3835DBCB" w:rsidR="005B57E0" w:rsidRPr="003D0F15" w:rsidRDefault="005B57E0" w:rsidP="005B57E0">
      <w:pPr>
        <w:rPr>
          <w:rFonts w:eastAsia="Times New Roman"/>
          <w:b/>
          <w:bCs/>
        </w:rPr>
      </w:pPr>
      <w:r w:rsidRPr="003D0F15">
        <w:rPr>
          <w:rFonts w:eastAsia="Times New Roman"/>
          <w:b/>
          <w:bCs/>
        </w:rPr>
        <w:t>Plans are being considered for lower-level redesign.</w:t>
      </w:r>
    </w:p>
    <w:p w14:paraId="2D4665EB" w14:textId="0F4C73A9" w:rsidR="005B57E0" w:rsidRPr="003D0F15" w:rsidRDefault="005B57E0" w:rsidP="005B57E0">
      <w:pPr>
        <w:rPr>
          <w:rFonts w:eastAsia="Times New Roman"/>
          <w:b/>
          <w:bCs/>
        </w:rPr>
      </w:pPr>
      <w:r w:rsidRPr="003D0F15">
        <w:rPr>
          <w:rFonts w:eastAsia="Times New Roman"/>
          <w:b/>
          <w:bCs/>
        </w:rPr>
        <w:t>What a blessing</w:t>
      </w:r>
      <w:r w:rsidR="00EE4F67">
        <w:rPr>
          <w:rFonts w:eastAsia="Times New Roman"/>
          <w:b/>
          <w:bCs/>
        </w:rPr>
        <w:t>.</w:t>
      </w:r>
      <w:r w:rsidRPr="003D0F15">
        <w:rPr>
          <w:rFonts w:eastAsia="Times New Roman"/>
          <w:b/>
          <w:bCs/>
        </w:rPr>
        <w:t> </w:t>
      </w:r>
    </w:p>
    <w:p w14:paraId="00C0C5F6" w14:textId="0834727B" w:rsidR="005B57E0" w:rsidRPr="003D0F15" w:rsidRDefault="008F7CE6" w:rsidP="005B57E0">
      <w:pPr>
        <w:spacing w:after="240"/>
        <w:rPr>
          <w:rFonts w:eastAsia="Times New Roman"/>
          <w:b/>
          <w:bCs/>
        </w:rPr>
      </w:pPr>
      <w:r w:rsidRPr="003D0F15">
        <w:rPr>
          <w:rFonts w:eastAsia="Times New Roman"/>
          <w:b/>
          <w:bCs/>
        </w:rPr>
        <w:t>Diana Day</w:t>
      </w:r>
      <w:r w:rsidR="00EE4F67">
        <w:rPr>
          <w:rFonts w:eastAsia="Times New Roman"/>
          <w:b/>
          <w:bCs/>
        </w:rPr>
        <w:t>, Moderator</w:t>
      </w:r>
    </w:p>
    <w:p w14:paraId="1673ACBA" w14:textId="350B81F0" w:rsidR="00786C80" w:rsidRPr="003D0F15" w:rsidRDefault="00B14AE3" w:rsidP="00B14AE3">
      <w:pPr>
        <w:spacing w:before="0" w:after="160"/>
        <w:jc w:val="center"/>
        <w:rPr>
          <w:b/>
          <w:bCs/>
          <w:noProof/>
          <w:color w:val="595959" w:themeColor="text1" w:themeTint="A6"/>
          <w:sz w:val="28"/>
          <w:szCs w:val="28"/>
        </w:rPr>
      </w:pPr>
      <w:r>
        <w:rPr>
          <w:rFonts w:eastAsia="Times New Roman"/>
          <w:noProof/>
        </w:rPr>
        <w:drawing>
          <wp:inline distT="0" distB="0" distL="0" distR="0" wp14:anchorId="7C2080C0" wp14:editId="03D4C11C">
            <wp:extent cx="1752600" cy="2336800"/>
            <wp:effectExtent l="0" t="0" r="0" b="6350"/>
            <wp:docPr id="29161216" name="Picture 3"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1216" name="Picture 3" descr="A room with tables and chairs&#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754972" cy="2339963"/>
                    </a:xfrm>
                    <a:prstGeom prst="rect">
                      <a:avLst/>
                    </a:prstGeom>
                    <a:noFill/>
                    <a:ln>
                      <a:noFill/>
                    </a:ln>
                  </pic:spPr>
                </pic:pic>
              </a:graphicData>
            </a:graphic>
          </wp:inline>
        </w:drawing>
      </w:r>
      <w:r>
        <w:rPr>
          <w:rFonts w:eastAsia="Times New Roman"/>
          <w:noProof/>
        </w:rPr>
        <w:drawing>
          <wp:inline distT="0" distB="0" distL="0" distR="0" wp14:anchorId="1584A50A" wp14:editId="3406CC34">
            <wp:extent cx="1760221" cy="2346960"/>
            <wp:effectExtent l="0" t="0" r="0" b="0"/>
            <wp:docPr id="1003092576" name="Picture 2" descr="A room with stairs and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2576" name="Picture 2" descr="A room with stairs and a ladder&#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75329" cy="2367104"/>
                    </a:xfrm>
                    <a:prstGeom prst="rect">
                      <a:avLst/>
                    </a:prstGeom>
                    <a:noFill/>
                    <a:ln>
                      <a:noFill/>
                    </a:ln>
                  </pic:spPr>
                </pic:pic>
              </a:graphicData>
            </a:graphic>
          </wp:inline>
        </w:drawing>
      </w:r>
      <w:r w:rsidR="00786C80" w:rsidRPr="003D0F15">
        <w:rPr>
          <w:b/>
          <w:bCs/>
          <w:color w:val="595959" w:themeColor="text1" w:themeTint="A6"/>
          <w:sz w:val="28"/>
          <w:szCs w:val="28"/>
        </w:rPr>
        <w:br w:type="page"/>
      </w:r>
    </w:p>
    <w:p w14:paraId="07204957" w14:textId="5845AE31" w:rsidR="00786C80" w:rsidRDefault="00B40383"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lastRenderedPageBreak/>
        <w:t>Healthy Happenings</w:t>
      </w:r>
    </w:p>
    <w:p w14:paraId="4C7779EF" w14:textId="77777777" w:rsidR="00A500BF" w:rsidRDefault="00A500BF" w:rsidP="00A32A3B">
      <w:pPr>
        <w:pStyle w:val="ObjectAnchor"/>
        <w:jc w:val="both"/>
        <w:rPr>
          <w:rFonts w:asciiTheme="minorHAnsi"/>
          <w:b/>
          <w:bCs/>
          <w:color w:val="595959" w:themeColor="text1" w:themeTint="A6"/>
          <w:sz w:val="28"/>
          <w:szCs w:val="28"/>
        </w:rPr>
      </w:pPr>
    </w:p>
    <w:p w14:paraId="1E8D9DCB" w14:textId="77777777" w:rsidR="00A500BF" w:rsidRPr="00021C05" w:rsidRDefault="00A500BF" w:rsidP="00BC3BF7">
      <w:pPr>
        <w:pStyle w:val="Body"/>
        <w:shd w:val="clear" w:color="auto" w:fill="DDD9C3" w:themeFill="background2" w:themeFillShade="E6"/>
        <w:jc w:val="center"/>
      </w:pPr>
      <w:bookmarkStart w:id="0" w:name="_Hlk147312302"/>
      <w:r w:rsidRPr="00A500BF">
        <w:rPr>
          <w:highlight w:val="lightGray"/>
        </w:rPr>
        <w:t>Mental Health</w:t>
      </w:r>
    </w:p>
    <w:p w14:paraId="39EB31AA" w14:textId="77777777" w:rsidR="00A500BF" w:rsidRPr="00021C05" w:rsidRDefault="00A500BF" w:rsidP="00BC3BF7">
      <w:pPr>
        <w:pStyle w:val="Body"/>
        <w:shd w:val="clear" w:color="auto" w:fill="DDD9C3" w:themeFill="background2" w:themeFillShade="E6"/>
        <w:jc w:val="center"/>
      </w:pPr>
    </w:p>
    <w:p w14:paraId="0EDD1416" w14:textId="77777777" w:rsidR="00A500BF" w:rsidRPr="00A500BF" w:rsidRDefault="00A500BF" w:rsidP="00BC3BF7">
      <w:pPr>
        <w:pStyle w:val="Default"/>
        <w:shd w:val="clear" w:color="auto" w:fill="DDD9C3" w:themeFill="background2" w:themeFillShade="E6"/>
        <w:rPr>
          <w:rFonts w:ascii="Times New Roman" w:eastAsia="Times New Roman" w:hAnsi="Times New Roman" w:cs="Times New Roman"/>
          <w:highlight w:val="lightGray"/>
        </w:rPr>
      </w:pPr>
      <w:r w:rsidRPr="00A500BF">
        <w:rPr>
          <w:rFonts w:ascii="Times New Roman" w:hAnsi="Times New Roman"/>
          <w:highlight w:val="lightGray"/>
        </w:rPr>
        <w:t>The first week in October is National Mental Illness Awareness Week and October 3 is a Day of Prayer for those affected by neurotransmitter brain disorders- the individual affected, the family and friends who provide care, professionals in the field of mental health, and advocates for policy change/improvement in mental health care.</w:t>
      </w:r>
    </w:p>
    <w:p w14:paraId="525854DA" w14:textId="77777777" w:rsidR="00A500BF" w:rsidRPr="00A500BF" w:rsidRDefault="00A500BF" w:rsidP="00BC3BF7">
      <w:pPr>
        <w:pStyle w:val="Default"/>
        <w:shd w:val="clear" w:color="auto" w:fill="DDD9C3" w:themeFill="background2" w:themeFillShade="E6"/>
        <w:rPr>
          <w:rFonts w:ascii="Times New Roman" w:eastAsia="Times New Roman" w:hAnsi="Times New Roman" w:cs="Times New Roman"/>
          <w:highlight w:val="lightGray"/>
        </w:rPr>
      </w:pPr>
    </w:p>
    <w:p w14:paraId="21BC0644" w14:textId="77777777" w:rsidR="00A500BF" w:rsidRPr="00A500BF" w:rsidRDefault="00A500BF" w:rsidP="00BC3BF7">
      <w:pPr>
        <w:pStyle w:val="Default"/>
        <w:shd w:val="clear" w:color="auto" w:fill="DDD9C3" w:themeFill="background2" w:themeFillShade="E6"/>
        <w:rPr>
          <w:rFonts w:ascii="Times New Roman" w:eastAsia="Times New Roman" w:hAnsi="Times New Roman" w:cs="Times New Roman"/>
          <w:highlight w:val="lightGray"/>
        </w:rPr>
      </w:pPr>
      <w:r w:rsidRPr="00A500BF">
        <w:rPr>
          <w:rFonts w:ascii="Times New Roman" w:hAnsi="Times New Roman"/>
          <w:highlight w:val="lightGray"/>
        </w:rPr>
        <w:t>Since the Covid-19 pandemic practically every American either has personally grappled with mental health problems or knows someone who has. The pandemic did not cause the mental health crisis, but it did exacerbate the crisis that was already there.</w:t>
      </w:r>
    </w:p>
    <w:p w14:paraId="454914BA" w14:textId="77777777" w:rsidR="00A500BF" w:rsidRPr="00A500BF" w:rsidRDefault="00A500BF" w:rsidP="00BC3BF7">
      <w:pPr>
        <w:pStyle w:val="Default"/>
        <w:shd w:val="clear" w:color="auto" w:fill="DDD9C3" w:themeFill="background2" w:themeFillShade="E6"/>
        <w:rPr>
          <w:rFonts w:ascii="Times New Roman" w:eastAsia="Times New Roman" w:hAnsi="Times New Roman" w:cs="Times New Roman"/>
          <w:highlight w:val="lightGray"/>
        </w:rPr>
      </w:pPr>
    </w:p>
    <w:p w14:paraId="1FACFBFD" w14:textId="77777777" w:rsidR="00A500BF" w:rsidRPr="00A500BF" w:rsidRDefault="00A500BF" w:rsidP="00BC3BF7">
      <w:pPr>
        <w:pStyle w:val="Default"/>
        <w:shd w:val="clear" w:color="auto" w:fill="DDD9C3" w:themeFill="background2" w:themeFillShade="E6"/>
        <w:spacing w:after="270"/>
        <w:rPr>
          <w:rFonts w:ascii="Times New Roman" w:eastAsia="Times New Roman" w:hAnsi="Times New Roman" w:cs="Times New Roman"/>
          <w:color w:val="4A4A4A"/>
          <w:highlight w:val="lightGray"/>
          <w:shd w:val="clear" w:color="auto" w:fill="FFFFFF"/>
        </w:rPr>
      </w:pPr>
      <w:r w:rsidRPr="00A500BF">
        <w:rPr>
          <w:rFonts w:ascii="Times New Roman" w:hAnsi="Times New Roman"/>
          <w:color w:val="4A4A4A"/>
          <w:highlight w:val="lightGray"/>
          <w:shd w:val="clear" w:color="auto" w:fill="FFFFFF"/>
        </w:rPr>
        <w:t>Mental health includes our emotional, psychological, and social well-being. It affects how we think, feel, and act, and helps determine how we handle stress, relate to others, and make choices.</w:t>
      </w:r>
    </w:p>
    <w:p w14:paraId="4A4BD946" w14:textId="77777777" w:rsidR="00A500BF" w:rsidRPr="00A500BF" w:rsidRDefault="00A500BF" w:rsidP="00BC3BF7">
      <w:pPr>
        <w:pStyle w:val="Default"/>
        <w:shd w:val="clear" w:color="auto" w:fill="DDD9C3" w:themeFill="background2" w:themeFillShade="E6"/>
        <w:spacing w:after="270"/>
        <w:rPr>
          <w:rFonts w:ascii="Times New Roman" w:eastAsia="Times New Roman" w:hAnsi="Times New Roman" w:cs="Times New Roman"/>
          <w:color w:val="4A4A4A"/>
          <w:highlight w:val="lightGray"/>
          <w:shd w:val="clear" w:color="auto" w:fill="FFFFFF"/>
        </w:rPr>
      </w:pPr>
      <w:r w:rsidRPr="00A500BF">
        <w:rPr>
          <w:rFonts w:ascii="Times New Roman" w:hAnsi="Times New Roman"/>
          <w:color w:val="4A4A4A"/>
          <w:highlight w:val="lightGray"/>
          <w:shd w:val="clear" w:color="auto" w:fill="FFFFFF"/>
        </w:rPr>
        <w:t>Mental illnesses are disorders, ranging from mild to severe, that affect a person</w:t>
      </w:r>
      <w:r w:rsidRPr="00A500BF">
        <w:rPr>
          <w:rFonts w:ascii="Times New Roman" w:hAnsi="Times New Roman"/>
          <w:color w:val="4A4A4A"/>
          <w:highlight w:val="lightGray"/>
          <w:shd w:val="clear" w:color="auto" w:fill="FFFFFF"/>
          <w:rtl/>
        </w:rPr>
        <w:t>’</w:t>
      </w:r>
      <w:r w:rsidRPr="00A500BF">
        <w:rPr>
          <w:rFonts w:ascii="Times New Roman" w:hAnsi="Times New Roman"/>
          <w:color w:val="4A4A4A"/>
          <w:highlight w:val="lightGray"/>
          <w:shd w:val="clear" w:color="auto" w:fill="FFFFFF"/>
        </w:rPr>
        <w:t>s thinking, mood, and/or behavior. According to the National Institute of Mental Health, nearly one-in-five adults live with a mental illness.</w:t>
      </w:r>
    </w:p>
    <w:p w14:paraId="5ADB2D64" w14:textId="77777777" w:rsidR="00A500BF" w:rsidRPr="00A500BF" w:rsidRDefault="00A500BF" w:rsidP="00BC3BF7">
      <w:pPr>
        <w:pStyle w:val="Default"/>
        <w:shd w:val="clear" w:color="auto" w:fill="DDD9C3" w:themeFill="background2" w:themeFillShade="E6"/>
        <w:spacing w:after="270"/>
        <w:rPr>
          <w:rFonts w:ascii="Times New Roman" w:eastAsia="Times New Roman" w:hAnsi="Times New Roman" w:cs="Times New Roman"/>
          <w:color w:val="4A4A4A"/>
          <w:highlight w:val="lightGray"/>
          <w:shd w:val="clear" w:color="auto" w:fill="FFFFFF"/>
        </w:rPr>
      </w:pPr>
      <w:r w:rsidRPr="00A500BF">
        <w:rPr>
          <w:rFonts w:ascii="Times New Roman" w:hAnsi="Times New Roman"/>
          <w:color w:val="4A4A4A"/>
          <w:highlight w:val="lightGray"/>
          <w:shd w:val="clear" w:color="auto" w:fill="FFFFFF"/>
        </w:rPr>
        <w:t>Not sure if you or someone you know is living with mental health problems? Experiencing one or more of the following feelings or behaviors can be an early warning sign of a problem:</w:t>
      </w:r>
    </w:p>
    <w:p w14:paraId="256942CD"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Eating or sleeping too much or too little</w:t>
      </w:r>
    </w:p>
    <w:p w14:paraId="52347469"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Pulling away from people and usual activities</w:t>
      </w:r>
    </w:p>
    <w:p w14:paraId="4162B3FD"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Having low or no energy</w:t>
      </w:r>
    </w:p>
    <w:p w14:paraId="029FD492"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Feeling numb or like nothing matters</w:t>
      </w:r>
    </w:p>
    <w:p w14:paraId="48AA887B"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Having unexplained aches and pains</w:t>
      </w:r>
    </w:p>
    <w:p w14:paraId="5142AD4D"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Feeling helpless or hopeless</w:t>
      </w:r>
    </w:p>
    <w:p w14:paraId="05FF52EB"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Smoking, drinking, or using drugs more than usual</w:t>
      </w:r>
    </w:p>
    <w:p w14:paraId="2F1CC316"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Feeling unusually confused, forgetful, on edge, angry, upset, worried, or scared</w:t>
      </w:r>
    </w:p>
    <w:p w14:paraId="7D74E1EE"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Yelling or fighting with family and friends</w:t>
      </w:r>
    </w:p>
    <w:p w14:paraId="080C577C"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Experiencing severe mood swings that cause problems in relationships</w:t>
      </w:r>
    </w:p>
    <w:p w14:paraId="5C84D270"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Having persistent thoughts and memories you can't get out of your head</w:t>
      </w:r>
    </w:p>
    <w:p w14:paraId="6E89FAD6"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Hearing voices or believing things that are not true</w:t>
      </w:r>
    </w:p>
    <w:p w14:paraId="3E68D004"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Thinking of harming yourself or others</w:t>
      </w:r>
    </w:p>
    <w:p w14:paraId="5600EF0F" w14:textId="77777777" w:rsidR="00A500BF" w:rsidRPr="00A500BF" w:rsidRDefault="00A500BF" w:rsidP="00BC3BF7">
      <w:pPr>
        <w:pStyle w:val="Default"/>
        <w:shd w:val="clear" w:color="auto" w:fill="DDD9C3" w:themeFill="background2" w:themeFillShade="E6"/>
        <w:tabs>
          <w:tab w:val="left" w:pos="220"/>
          <w:tab w:val="left" w:pos="720"/>
        </w:tabs>
        <w:spacing w:after="180"/>
        <w:ind w:left="720" w:hanging="720"/>
        <w:rPr>
          <w:rFonts w:ascii="Times New Roman" w:eastAsia="Times New Roman" w:hAnsi="Times New Roman" w:cs="Times New Roman"/>
          <w:color w:val="4A4A4A"/>
          <w:highlight w:val="lightGray"/>
          <w:shd w:val="clear" w:color="auto" w:fill="FFFFFF"/>
        </w:rPr>
      </w:pPr>
      <w:r w:rsidRPr="00A500BF">
        <w:rPr>
          <w:rFonts w:ascii="Times New Roman" w:eastAsia="Times New Roman" w:hAnsi="Times New Roman" w:cs="Times New Roman"/>
          <w:color w:val="4A4A4A"/>
          <w:highlight w:val="lightGray"/>
          <w:shd w:val="clear" w:color="auto" w:fill="FFFFFF"/>
        </w:rPr>
        <w:tab/>
        <w:t>•</w:t>
      </w:r>
      <w:r w:rsidRPr="00A500BF">
        <w:rPr>
          <w:rFonts w:ascii="Times New Roman" w:eastAsia="Times New Roman" w:hAnsi="Times New Roman" w:cs="Times New Roman"/>
          <w:color w:val="4A4A4A"/>
          <w:highlight w:val="lightGray"/>
          <w:shd w:val="clear" w:color="auto" w:fill="FFFFFF"/>
        </w:rPr>
        <w:tab/>
      </w:r>
      <w:r w:rsidRPr="00A500BF">
        <w:rPr>
          <w:rFonts w:ascii="Times New Roman" w:hAnsi="Times New Roman"/>
          <w:color w:val="4A4A4A"/>
          <w:highlight w:val="lightGray"/>
          <w:shd w:val="clear" w:color="auto" w:fill="FFFFFF"/>
        </w:rPr>
        <w:t>Inability to perform daily tasks like taking care of your kids, getting to work or school, attending social activities you use to enjoy, or even attending to basic hygiene.</w:t>
      </w:r>
    </w:p>
    <w:p w14:paraId="7CE008D5" w14:textId="77777777" w:rsidR="00A500BF" w:rsidRPr="00A500BF" w:rsidRDefault="00A500BF" w:rsidP="00BC3BF7">
      <w:pPr>
        <w:pStyle w:val="Default"/>
        <w:shd w:val="clear" w:color="auto" w:fill="DDD9C3" w:themeFill="background2" w:themeFillShade="E6"/>
        <w:spacing w:after="270"/>
        <w:rPr>
          <w:rFonts w:ascii="Times New Roman" w:eastAsia="Times New Roman" w:hAnsi="Times New Roman" w:cs="Times New Roman"/>
          <w:color w:val="4A4A4A"/>
          <w:highlight w:val="lightGray"/>
          <w:shd w:val="clear" w:color="auto" w:fill="FFFFFF"/>
        </w:rPr>
      </w:pPr>
      <w:r w:rsidRPr="00A500BF">
        <w:rPr>
          <w:rFonts w:ascii="Times New Roman" w:hAnsi="Times New Roman"/>
          <w:color w:val="4A4A4A"/>
          <w:highlight w:val="lightGray"/>
          <w:shd w:val="clear" w:color="auto" w:fill="FFFFFF"/>
        </w:rPr>
        <w:t xml:space="preserve">Do you think someone you know may have a mental health problem? As individuals and as a faith community, we have a mission to love our neighbor, help the poor, the hungry, the needy and lonely, to bring comfort and cheer to the weary. That mission certainly includes those with a mental illness. It is not so easy to recognize those with a mental illness. Sometimes we don’t even recognize it in ourselves. We need to be alert to each other, to really listen and observe, and have the courage to step up and help in any way we can. Many times just being a friend or including someone who seems alone can help. A smile and a caring, listening presence can be a </w:t>
      </w:r>
      <w:r w:rsidRPr="00A500BF">
        <w:rPr>
          <w:rFonts w:ascii="Times New Roman" w:hAnsi="Times New Roman"/>
          <w:color w:val="4A4A4A"/>
          <w:highlight w:val="lightGray"/>
          <w:shd w:val="clear" w:color="auto" w:fill="FFFFFF"/>
        </w:rPr>
        <w:lastRenderedPageBreak/>
        <w:t xml:space="preserve">powerful encouragement. As always, our help should begin with prayer asking God to guide us and be with us as we encounter one another, remembering that He is the great Healer and the lover of our souls. </w:t>
      </w:r>
    </w:p>
    <w:p w14:paraId="39BFD348" w14:textId="77777777" w:rsidR="00A500BF" w:rsidRPr="00A500BF" w:rsidRDefault="00A500BF" w:rsidP="00BC3BF7">
      <w:pPr>
        <w:pStyle w:val="Default"/>
        <w:shd w:val="clear" w:color="auto" w:fill="DDD9C3" w:themeFill="background2" w:themeFillShade="E6"/>
        <w:spacing w:after="270"/>
        <w:rPr>
          <w:rFonts w:ascii="Times New Roman" w:eastAsia="Times New Roman" w:hAnsi="Times New Roman" w:cs="Times New Roman"/>
          <w:color w:val="4A4A4A"/>
          <w:highlight w:val="lightGray"/>
          <w:shd w:val="clear" w:color="auto" w:fill="FFFFFF"/>
        </w:rPr>
      </w:pPr>
      <w:r w:rsidRPr="00A500BF">
        <w:rPr>
          <w:rFonts w:ascii="Times New Roman" w:hAnsi="Times New Roman"/>
          <w:color w:val="4A4A4A"/>
          <w:highlight w:val="lightGray"/>
          <w:shd w:val="clear" w:color="auto" w:fill="FFFFFF"/>
        </w:rPr>
        <w:t>Joanne Halt from the National Alliance on Mental Illness sent a beautiful prayer that I would like to share with you.</w:t>
      </w:r>
    </w:p>
    <w:p w14:paraId="0F194D65"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r w:rsidRPr="00A500BF">
        <w:rPr>
          <w:rFonts w:ascii="Times New Roman" w:eastAsia="Times New Roman" w:hAnsi="Times New Roman" w:cs="Times New Roman"/>
          <w:highlight w:val="lightGray"/>
        </w:rPr>
        <w:tab/>
      </w:r>
      <w:r w:rsidRPr="00A500BF">
        <w:rPr>
          <w:rFonts w:ascii="Snell Roundhand Bold" w:hAnsi="Snell Roundhand Bold"/>
          <w:highlight w:val="lightGray"/>
        </w:rPr>
        <w:t xml:space="preserve"> O God of Light and Knowledge, -- we pray that darkness, fear and ignorance about serious mental illnesses might be dispelled by the light of knowledge.</w:t>
      </w:r>
    </w:p>
    <w:p w14:paraId="58BAE62B"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p>
    <w:p w14:paraId="151CEE98"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r w:rsidRPr="00A500BF">
        <w:rPr>
          <w:rFonts w:ascii="Snell Roundhand Bold" w:hAnsi="Snell Roundhand Bold"/>
          <w:highlight w:val="lightGray"/>
        </w:rPr>
        <w:t>            We pray for Peace and Wholeness – for those with troubled minds and hearts, that broken lives and relationships might be mended.</w:t>
      </w:r>
    </w:p>
    <w:p w14:paraId="11F9F113"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p>
    <w:p w14:paraId="3CA20DB1"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r w:rsidRPr="00A500BF">
        <w:rPr>
          <w:rFonts w:ascii="Snell Roundhand Bold" w:hAnsi="Snell Roundhand Bold"/>
          <w:highlight w:val="lightGray"/>
        </w:rPr>
        <w:t>            We ask for Understanding -- that the walls of stigma, labels, exclusion and marginalization might be broken down through education and advocacy</w:t>
      </w:r>
    </w:p>
    <w:p w14:paraId="2FF40416"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p>
    <w:p w14:paraId="3F4D9017"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r w:rsidRPr="00A500BF">
        <w:rPr>
          <w:rFonts w:ascii="Snell Roundhand Bold" w:hAnsi="Snell Roundhand Bold"/>
          <w:highlight w:val="lightGray"/>
        </w:rPr>
        <w:t>            We pray for Healing -- for men, women and children living with mental illness, for better treatment, for steadier recovery, for greater opportunity to work and serve.</w:t>
      </w:r>
    </w:p>
    <w:p w14:paraId="1D9DA2DE"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p>
    <w:p w14:paraId="437DD053"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r w:rsidRPr="00A500BF">
        <w:rPr>
          <w:rFonts w:ascii="Snell Roundhand Bold" w:hAnsi="Snell Roundhand Bold"/>
          <w:highlight w:val="lightGray"/>
        </w:rPr>
        <w:t>            We ask for Faith and Hope – for those who feel no one cares.  Dispel their despair through our care- an outstretched arm, a listening ear, a committed advocate.          </w:t>
      </w:r>
    </w:p>
    <w:p w14:paraId="4CADEA66"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p>
    <w:p w14:paraId="47063A9F"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r w:rsidRPr="00A500BF">
        <w:rPr>
          <w:rFonts w:ascii="Snell Roundhand Bold" w:hAnsi="Snell Roundhand Bold"/>
          <w:highlight w:val="lightGray"/>
        </w:rPr>
        <w:t>            We offer our Thanks - for new discoveries in medical research, for faithful caregivers, for dedicated mental health professionals and persistent researchers.</w:t>
      </w:r>
    </w:p>
    <w:p w14:paraId="5503D15C"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p>
    <w:p w14:paraId="0E8389F8" w14:textId="77777777" w:rsidR="00A500BF" w:rsidRPr="00A500BF" w:rsidRDefault="00A500BF" w:rsidP="00BC3BF7">
      <w:pPr>
        <w:pStyle w:val="Default"/>
        <w:shd w:val="clear" w:color="auto" w:fill="DDD9C3" w:themeFill="background2" w:themeFillShade="E6"/>
        <w:rPr>
          <w:rFonts w:ascii="Snell Roundhand Bold" w:eastAsia="Snell Roundhand Bold" w:hAnsi="Snell Roundhand Bold" w:cs="Snell Roundhand Bold"/>
          <w:highlight w:val="lightGray"/>
        </w:rPr>
      </w:pPr>
      <w:r w:rsidRPr="00A500BF">
        <w:rPr>
          <w:rFonts w:ascii="Snell Roundhand Bold" w:hAnsi="Snell Roundhand Bold"/>
          <w:highlight w:val="lightGray"/>
        </w:rPr>
        <w:t>            Most of all, O God of Steadfast Love, we thank you for your Love -- that sustains the weary, that defends the weak, that strengthens families, that inspires courage to hope, to watch, to work for a new and brighter day.</w:t>
      </w:r>
    </w:p>
    <w:p w14:paraId="6750B6DF" w14:textId="77777777" w:rsidR="00A500BF" w:rsidRPr="00A500BF" w:rsidRDefault="00A500BF" w:rsidP="00BC3BF7">
      <w:pPr>
        <w:pStyle w:val="Default"/>
        <w:shd w:val="clear" w:color="auto" w:fill="DDD9C3" w:themeFill="background2" w:themeFillShade="E6"/>
        <w:rPr>
          <w:rFonts w:ascii="Times New Roman" w:eastAsia="Times New Roman" w:hAnsi="Times New Roman" w:cs="Times New Roman"/>
          <w:highlight w:val="lightGray"/>
        </w:rPr>
      </w:pPr>
      <w:r w:rsidRPr="00A500BF">
        <w:rPr>
          <w:rFonts w:ascii="Times New Roman" w:hAnsi="Times New Roman"/>
          <w:b/>
          <w:bCs/>
          <w:color w:val="343434"/>
          <w:highlight w:val="lightGray"/>
        </w:rPr>
        <w:t>    </w:t>
      </w:r>
    </w:p>
    <w:p w14:paraId="1E8489AA" w14:textId="77777777" w:rsidR="00A500BF" w:rsidRPr="00A500BF" w:rsidRDefault="00A500BF" w:rsidP="00BC3BF7">
      <w:pPr>
        <w:pStyle w:val="Default"/>
        <w:shd w:val="clear" w:color="auto" w:fill="DDD9C3" w:themeFill="background2" w:themeFillShade="E6"/>
        <w:rPr>
          <w:rFonts w:ascii="Times New Roman" w:eastAsia="Times New Roman" w:hAnsi="Times New Roman" w:cs="Times New Roman"/>
          <w:highlight w:val="lightGray"/>
        </w:rPr>
      </w:pPr>
      <w:r w:rsidRPr="00A500BF">
        <w:rPr>
          <w:rFonts w:ascii="Times New Roman" w:hAnsi="Times New Roman"/>
          <w:highlight w:val="lightGray"/>
        </w:rPr>
        <w:t>Caring for you and your health,</w:t>
      </w:r>
    </w:p>
    <w:p w14:paraId="2DE15F67" w14:textId="7F31D414" w:rsidR="00A500BF" w:rsidRDefault="00A500BF" w:rsidP="00BC3BF7">
      <w:pPr>
        <w:pStyle w:val="Default"/>
        <w:shd w:val="clear" w:color="auto" w:fill="DDD9C3" w:themeFill="background2" w:themeFillShade="E6"/>
        <w:rPr>
          <w:rFonts w:ascii="Times New Roman" w:hAnsi="Times New Roman"/>
          <w:highlight w:val="lightGray"/>
        </w:rPr>
      </w:pPr>
      <w:r w:rsidRPr="00A500BF">
        <w:rPr>
          <w:rFonts w:ascii="Times New Roman" w:hAnsi="Times New Roman"/>
          <w:highlight w:val="lightGray"/>
        </w:rPr>
        <w:t>Linda Convertine, Parish Nurse</w:t>
      </w:r>
    </w:p>
    <w:bookmarkEnd w:id="0"/>
    <w:p w14:paraId="2EB1C29E" w14:textId="670227DD" w:rsidR="008B4C77" w:rsidRDefault="008B4C77" w:rsidP="00BC3BF7">
      <w:pPr>
        <w:pStyle w:val="Default"/>
        <w:shd w:val="clear" w:color="auto" w:fill="DDD9C3" w:themeFill="background2" w:themeFillShade="E6"/>
        <w:jc w:val="center"/>
        <w:rPr>
          <w:sz w:val="28"/>
          <w:szCs w:val="28"/>
        </w:rPr>
      </w:pPr>
    </w:p>
    <w:p w14:paraId="45A8568B" w14:textId="77777777" w:rsidR="00FC79BE" w:rsidRDefault="00FC79BE" w:rsidP="00BC3BF7">
      <w:pPr>
        <w:shd w:val="clear" w:color="auto" w:fill="DDD9C3" w:themeFill="background2" w:themeFillShade="E6"/>
        <w:spacing w:before="0" w:after="160"/>
        <w:rPr>
          <w:sz w:val="28"/>
          <w:szCs w:val="28"/>
        </w:rPr>
      </w:pPr>
    </w:p>
    <w:p w14:paraId="1A5A5F54" w14:textId="77777777" w:rsidR="00FC79BE" w:rsidRDefault="00FC79BE" w:rsidP="00BC3BF7">
      <w:pPr>
        <w:shd w:val="clear" w:color="auto" w:fill="DDD9C3" w:themeFill="background2" w:themeFillShade="E6"/>
        <w:spacing w:before="0" w:after="160"/>
        <w:rPr>
          <w:sz w:val="28"/>
          <w:szCs w:val="28"/>
        </w:rPr>
      </w:pPr>
    </w:p>
    <w:p w14:paraId="007DA4DC" w14:textId="77777777" w:rsidR="00FC79BE" w:rsidRDefault="00FC79BE" w:rsidP="00BC3BF7">
      <w:pPr>
        <w:shd w:val="clear" w:color="auto" w:fill="DDD9C3" w:themeFill="background2" w:themeFillShade="E6"/>
        <w:spacing w:before="0" w:after="160"/>
        <w:rPr>
          <w:sz w:val="28"/>
          <w:szCs w:val="28"/>
        </w:rPr>
      </w:pPr>
    </w:p>
    <w:p w14:paraId="43A973E6" w14:textId="77777777" w:rsidR="00FC79BE" w:rsidRDefault="00FC79BE" w:rsidP="00BC3BF7">
      <w:pPr>
        <w:shd w:val="clear" w:color="auto" w:fill="DDD9C3" w:themeFill="background2" w:themeFillShade="E6"/>
        <w:spacing w:before="0" w:after="160"/>
        <w:rPr>
          <w:sz w:val="28"/>
          <w:szCs w:val="28"/>
        </w:rPr>
      </w:pPr>
    </w:p>
    <w:p w14:paraId="3DC2AA1E" w14:textId="77777777" w:rsidR="003D0F15" w:rsidRDefault="003D0F15" w:rsidP="00BC3BF7">
      <w:pPr>
        <w:shd w:val="clear" w:color="auto" w:fill="DDD9C3" w:themeFill="background2" w:themeFillShade="E6"/>
        <w:spacing w:before="0" w:after="160"/>
        <w:rPr>
          <w:b/>
          <w:bCs/>
          <w:color w:val="595959" w:themeColor="text1" w:themeTint="A6"/>
          <w:sz w:val="28"/>
          <w:szCs w:val="28"/>
        </w:rPr>
      </w:pPr>
    </w:p>
    <w:p w14:paraId="0C61730C" w14:textId="77777777" w:rsidR="003D0F15" w:rsidRDefault="003D0F15" w:rsidP="00BC3BF7">
      <w:pPr>
        <w:shd w:val="clear" w:color="auto" w:fill="DDD9C3" w:themeFill="background2" w:themeFillShade="E6"/>
        <w:spacing w:before="0" w:after="160"/>
        <w:rPr>
          <w:b/>
          <w:bCs/>
          <w:color w:val="595959" w:themeColor="text1" w:themeTint="A6"/>
          <w:sz w:val="28"/>
          <w:szCs w:val="28"/>
        </w:rPr>
      </w:pPr>
    </w:p>
    <w:p w14:paraId="0CC3DC48" w14:textId="77777777" w:rsidR="003D0F15" w:rsidRDefault="003D0F15" w:rsidP="00BC3BF7">
      <w:pPr>
        <w:shd w:val="clear" w:color="auto" w:fill="DDD9C3" w:themeFill="background2" w:themeFillShade="E6"/>
        <w:spacing w:before="0" w:after="160"/>
        <w:rPr>
          <w:b/>
          <w:bCs/>
          <w:color w:val="595959" w:themeColor="text1" w:themeTint="A6"/>
          <w:sz w:val="28"/>
          <w:szCs w:val="28"/>
        </w:rPr>
      </w:pPr>
    </w:p>
    <w:p w14:paraId="32807CC0" w14:textId="77777777" w:rsidR="003D0F15" w:rsidRDefault="003D0F15" w:rsidP="00BC3BF7">
      <w:pPr>
        <w:shd w:val="clear" w:color="auto" w:fill="DDD9C3" w:themeFill="background2" w:themeFillShade="E6"/>
        <w:spacing w:before="0" w:after="160"/>
        <w:rPr>
          <w:b/>
          <w:bCs/>
          <w:color w:val="595959" w:themeColor="text1" w:themeTint="A6"/>
          <w:sz w:val="28"/>
          <w:szCs w:val="28"/>
        </w:rPr>
      </w:pPr>
    </w:p>
    <w:p w14:paraId="2983BCFC" w14:textId="77777777" w:rsidR="003D0F15" w:rsidRDefault="003D0F15" w:rsidP="00FC79BE">
      <w:pPr>
        <w:spacing w:before="0" w:after="160"/>
        <w:rPr>
          <w:b/>
          <w:bCs/>
          <w:color w:val="595959" w:themeColor="text1" w:themeTint="A6"/>
          <w:sz w:val="28"/>
          <w:szCs w:val="28"/>
        </w:rPr>
      </w:pPr>
    </w:p>
    <w:p w14:paraId="18C0496C" w14:textId="77777777" w:rsidR="003D0F15" w:rsidRDefault="003D0F15" w:rsidP="00FC79BE">
      <w:pPr>
        <w:spacing w:before="0" w:after="160"/>
        <w:rPr>
          <w:b/>
          <w:bCs/>
          <w:color w:val="595959" w:themeColor="text1" w:themeTint="A6"/>
          <w:sz w:val="28"/>
          <w:szCs w:val="28"/>
        </w:rPr>
      </w:pPr>
    </w:p>
    <w:p w14:paraId="1CCDE33C" w14:textId="77777777" w:rsidR="003D0F15" w:rsidRDefault="003D0F15" w:rsidP="00FC79BE">
      <w:pPr>
        <w:spacing w:before="0" w:after="160"/>
        <w:rPr>
          <w:b/>
          <w:bCs/>
          <w:color w:val="595959" w:themeColor="text1" w:themeTint="A6"/>
          <w:sz w:val="28"/>
          <w:szCs w:val="28"/>
        </w:rPr>
      </w:pPr>
    </w:p>
    <w:p w14:paraId="29F4E3A2" w14:textId="77777777" w:rsidR="003D0F15" w:rsidRDefault="003D0F15" w:rsidP="00FC79BE">
      <w:pPr>
        <w:spacing w:before="0" w:after="160"/>
        <w:rPr>
          <w:b/>
          <w:bCs/>
          <w:color w:val="595959" w:themeColor="text1" w:themeTint="A6"/>
          <w:sz w:val="28"/>
          <w:szCs w:val="28"/>
        </w:rPr>
      </w:pPr>
    </w:p>
    <w:p w14:paraId="20E500E5" w14:textId="77777777" w:rsidR="003D0F15" w:rsidRDefault="003D0F15" w:rsidP="003D0F15">
      <w:pPr>
        <w:spacing w:before="0" w:after="160"/>
        <w:rPr>
          <w:b/>
          <w:bCs/>
          <w:color w:val="595959" w:themeColor="text1" w:themeTint="A6"/>
          <w:sz w:val="28"/>
          <w:szCs w:val="28"/>
        </w:rPr>
      </w:pPr>
      <w:r>
        <w:rPr>
          <w:b/>
          <w:bCs/>
          <w:color w:val="595959" w:themeColor="text1" w:themeTint="A6"/>
          <w:sz w:val="28"/>
          <w:szCs w:val="28"/>
        </w:rPr>
        <w:lastRenderedPageBreak/>
        <w:t>Mission and Benevolence Committee</w:t>
      </w:r>
    </w:p>
    <w:p w14:paraId="1A2800B0" w14:textId="77777777" w:rsidR="00D03F2B" w:rsidRDefault="00D03F2B" w:rsidP="00D03F2B">
      <w:pPr>
        <w:rPr>
          <w:sz w:val="24"/>
          <w:szCs w:val="24"/>
        </w:rPr>
      </w:pPr>
    </w:p>
    <w:p w14:paraId="56C991A6" w14:textId="77777777" w:rsidR="003D0F15" w:rsidRPr="003D0F15" w:rsidRDefault="003D0F15" w:rsidP="003D0F15">
      <w:pPr>
        <w:jc w:val="center"/>
        <w:rPr>
          <w:b/>
          <w:bCs/>
          <w:sz w:val="22"/>
        </w:rPr>
      </w:pPr>
      <w:r w:rsidRPr="003D0F15">
        <w:rPr>
          <w:b/>
          <w:bCs/>
          <w:sz w:val="22"/>
        </w:rPr>
        <w:t>Neighbors in Need (NIN)</w:t>
      </w:r>
    </w:p>
    <w:p w14:paraId="0DE57F33" w14:textId="77777777" w:rsidR="003D0F15" w:rsidRPr="003D0F15" w:rsidRDefault="003D0F15" w:rsidP="003D0F15">
      <w:pPr>
        <w:rPr>
          <w:b/>
          <w:bCs/>
          <w:sz w:val="22"/>
        </w:rPr>
      </w:pPr>
    </w:p>
    <w:p w14:paraId="384D7E9A" w14:textId="77777777" w:rsidR="003D0F15" w:rsidRPr="003D0F15" w:rsidRDefault="003D0F15" w:rsidP="003D0F15">
      <w:pPr>
        <w:rPr>
          <w:b/>
          <w:bCs/>
          <w:sz w:val="22"/>
        </w:rPr>
      </w:pPr>
      <w:r w:rsidRPr="003D0F15">
        <w:rPr>
          <w:b/>
          <w:bCs/>
          <w:sz w:val="22"/>
        </w:rPr>
        <w:t xml:space="preserve">Neighbors in Need is one of the United Church of Christ’s special offerings.  It supports the ministries of justice and compassion throughout the United States. </w:t>
      </w:r>
    </w:p>
    <w:p w14:paraId="0FFEA0D5" w14:textId="77777777" w:rsidR="003D0F15" w:rsidRPr="003D0F15" w:rsidRDefault="003D0F15" w:rsidP="003D0F15">
      <w:pPr>
        <w:rPr>
          <w:b/>
          <w:bCs/>
          <w:sz w:val="22"/>
        </w:rPr>
      </w:pPr>
      <w:r w:rsidRPr="003D0F15">
        <w:rPr>
          <w:b/>
          <w:bCs/>
          <w:sz w:val="22"/>
        </w:rPr>
        <w:t>One-third of the offering supports the Council for American Indian ministry (CAIM).   Forebearers of the UCC established churches and worked with Lakota, Dakota, Nakota, Mandan. Hidatsa, Arickara, and Hocak in North and South Dakota, Wisconsin and northern Nebraska.  Today there are 20 UCC congregations on reservations and one urban, multi-tribal UCC congregation in Minneapolis, Minnesota.  These church and their pastors are supported by CAIM.  CAIM is also a resource for more than 1,000 individuals from other tribes and nations who are members of UCC congregations throughout the U.S.</w:t>
      </w:r>
    </w:p>
    <w:p w14:paraId="366CB869" w14:textId="77777777" w:rsidR="003D0F15" w:rsidRPr="003D0F15" w:rsidRDefault="003D0F15" w:rsidP="003D0F15">
      <w:pPr>
        <w:rPr>
          <w:b/>
          <w:bCs/>
          <w:sz w:val="22"/>
        </w:rPr>
      </w:pPr>
      <w:r w:rsidRPr="003D0F15">
        <w:rPr>
          <w:b/>
          <w:bCs/>
          <w:sz w:val="22"/>
        </w:rPr>
        <w:t xml:space="preserve">Two-thirds are used by Justice and Witness Ministries to provide grants to UCC churches to support justice initiatives, advocacy efforts and direct service projects. Justice and Witness Ministries continues strong policy advocacy work on issues such as the federal budget, voting rights, immigration, health care, hate crimes, civil liberties and environmental justice.  </w:t>
      </w:r>
    </w:p>
    <w:p w14:paraId="03EB745B" w14:textId="07778B61" w:rsidR="003D0F15" w:rsidRPr="003D0F15" w:rsidRDefault="003D0F15" w:rsidP="003D0F15">
      <w:pPr>
        <w:rPr>
          <w:b/>
          <w:bCs/>
          <w:sz w:val="22"/>
        </w:rPr>
      </w:pPr>
      <w:r w:rsidRPr="003D0F15">
        <w:rPr>
          <w:b/>
          <w:bCs/>
          <w:sz w:val="22"/>
        </w:rPr>
        <w:t xml:space="preserve">The theme for this year is “BEHOLD, </w:t>
      </w:r>
      <w:r w:rsidR="003A1D75" w:rsidRPr="003D0F15">
        <w:rPr>
          <w:b/>
          <w:bCs/>
          <w:sz w:val="22"/>
        </w:rPr>
        <w:t>“taken</w:t>
      </w:r>
      <w:r w:rsidRPr="003D0F15">
        <w:rPr>
          <w:b/>
          <w:bCs/>
          <w:sz w:val="22"/>
        </w:rPr>
        <w:t xml:space="preserve"> from Genesis 1:31, “God saw everything God made and behold, it was very good.”  The focus is on environmental justice and God’s creation.  Plastics, electronics and non-compostable wastes are being disposed of in our waterways and landfills.  We, as members of the United Church of Christ, stand against this with the belief that we must become better stewards of our planet. </w:t>
      </w:r>
    </w:p>
    <w:p w14:paraId="7ADB8339" w14:textId="77777777" w:rsidR="003D0F15" w:rsidRPr="003D0F15" w:rsidRDefault="003D0F15" w:rsidP="003D0F15">
      <w:pPr>
        <w:rPr>
          <w:b/>
          <w:bCs/>
          <w:sz w:val="22"/>
        </w:rPr>
      </w:pPr>
      <w:r w:rsidRPr="003D0F15">
        <w:rPr>
          <w:b/>
          <w:bCs/>
          <w:sz w:val="22"/>
        </w:rPr>
        <w:t>The NIN offering will be received on October 15</w:t>
      </w:r>
      <w:r w:rsidRPr="003D0F15">
        <w:rPr>
          <w:b/>
          <w:bCs/>
          <w:sz w:val="22"/>
          <w:vertAlign w:val="superscript"/>
        </w:rPr>
        <w:t>th</w:t>
      </w:r>
      <w:r w:rsidRPr="003D0F15">
        <w:rPr>
          <w:b/>
          <w:bCs/>
          <w:sz w:val="22"/>
        </w:rPr>
        <w:t xml:space="preserve">.  Special offering envelopes will be available, or you may designate NIN on your check.  </w:t>
      </w:r>
    </w:p>
    <w:p w14:paraId="52461C70" w14:textId="77777777" w:rsidR="003D0F15" w:rsidRPr="003D0F15" w:rsidRDefault="003D0F15" w:rsidP="003D0F15">
      <w:pPr>
        <w:rPr>
          <w:b/>
          <w:bCs/>
          <w:sz w:val="22"/>
        </w:rPr>
      </w:pPr>
      <w:r w:rsidRPr="003D0F15">
        <w:rPr>
          <w:b/>
          <w:bCs/>
          <w:sz w:val="22"/>
        </w:rPr>
        <w:t xml:space="preserve">We can make a difference.  Please give generously!  </w:t>
      </w:r>
    </w:p>
    <w:p w14:paraId="66BDE2E8" w14:textId="77777777" w:rsidR="003D0F15" w:rsidRPr="003D0F15" w:rsidRDefault="003D0F15" w:rsidP="003D0F15">
      <w:pPr>
        <w:rPr>
          <w:b/>
          <w:bCs/>
          <w:sz w:val="22"/>
        </w:rPr>
      </w:pPr>
      <w:r w:rsidRPr="003D0F15">
        <w:rPr>
          <w:b/>
          <w:bCs/>
          <w:sz w:val="22"/>
        </w:rPr>
        <w:t>Candy Atchison (for the Mission and Benevolence Committee)</w:t>
      </w:r>
    </w:p>
    <w:p w14:paraId="1DB6BF8A" w14:textId="77777777" w:rsidR="003D0F15" w:rsidRDefault="003D0F15" w:rsidP="003D0F15">
      <w:r>
        <w:t xml:space="preserve"> </w:t>
      </w:r>
    </w:p>
    <w:p w14:paraId="7AF2819F" w14:textId="77777777" w:rsidR="00CB280C" w:rsidRDefault="00CB280C" w:rsidP="00D03F2B"/>
    <w:p w14:paraId="682209A9" w14:textId="04E50ABE" w:rsidR="008C5F9B" w:rsidRDefault="00CB280C" w:rsidP="00EE4F67">
      <w:pPr>
        <w:spacing w:before="0" w:after="160"/>
        <w:rPr>
          <w:b/>
          <w:bCs/>
          <w:noProof/>
          <w:color w:val="595959" w:themeColor="text1" w:themeTint="A6"/>
          <w:sz w:val="28"/>
          <w:szCs w:val="28"/>
        </w:rPr>
      </w:pPr>
      <w:r>
        <w:rPr>
          <w:b/>
          <w:bCs/>
          <w:color w:val="595959" w:themeColor="text1" w:themeTint="A6"/>
          <w:sz w:val="28"/>
          <w:szCs w:val="28"/>
        </w:rPr>
        <w:t xml:space="preserve">                           </w:t>
      </w:r>
      <w:r>
        <w:rPr>
          <w:b/>
          <w:bCs/>
          <w:noProof/>
          <w:color w:val="595959" w:themeColor="text1" w:themeTint="A6"/>
          <w:sz w:val="28"/>
          <w:szCs w:val="28"/>
        </w:rPr>
        <mc:AlternateContent>
          <mc:Choice Requires="wpg">
            <w:drawing>
              <wp:inline distT="0" distB="0" distL="0" distR="0" wp14:anchorId="4F79EE86" wp14:editId="4CF567EC">
                <wp:extent cx="2886075" cy="1571625"/>
                <wp:effectExtent l="0" t="0" r="9525" b="9525"/>
                <wp:docPr id="679769448" name="Group 4"/>
                <wp:cNvGraphicFramePr/>
                <a:graphic xmlns:a="http://schemas.openxmlformats.org/drawingml/2006/main">
                  <a:graphicData uri="http://schemas.microsoft.com/office/word/2010/wordprocessingGroup">
                    <wpg:wgp>
                      <wpg:cNvGrpSpPr/>
                      <wpg:grpSpPr>
                        <a:xfrm>
                          <a:off x="0" y="0"/>
                          <a:ext cx="2886075" cy="1571625"/>
                          <a:chOff x="0" y="0"/>
                          <a:chExt cx="4762500" cy="4019027"/>
                        </a:xfrm>
                      </wpg:grpSpPr>
                      <pic:pic xmlns:pic="http://schemas.openxmlformats.org/drawingml/2006/picture">
                        <pic:nvPicPr>
                          <pic:cNvPr id="737192505" name="Picture 2"/>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762500" cy="3624057"/>
                          </a:xfrm>
                          <a:prstGeom prst="rect">
                            <a:avLst/>
                          </a:prstGeom>
                        </pic:spPr>
                      </pic:pic>
                      <wps:wsp>
                        <wps:cNvPr id="192603179" name="Text Box 3"/>
                        <wps:cNvSpPr txBox="1"/>
                        <wps:spPr>
                          <a:xfrm>
                            <a:off x="2" y="3897238"/>
                            <a:ext cx="4652475" cy="121789"/>
                          </a:xfrm>
                          <a:prstGeom prst="rect">
                            <a:avLst/>
                          </a:prstGeom>
                          <a:solidFill>
                            <a:prstClr val="white"/>
                          </a:solidFill>
                          <a:ln>
                            <a:noFill/>
                          </a:ln>
                        </wps:spPr>
                        <wps:txbx>
                          <w:txbxContent>
                            <w:p w14:paraId="7E8C9BA2" w14:textId="566776E7" w:rsidR="00CB280C" w:rsidRPr="00F043CA" w:rsidRDefault="00590D0F" w:rsidP="00CB280C">
                              <w:pPr>
                                <w:rPr>
                                  <w:sz w:val="18"/>
                                  <w:szCs w:val="18"/>
                                </w:rPr>
                              </w:pPr>
                              <w:hyperlink r:id="rId33" w:history="1">
                                <w:r w:rsidR="00CB280C" w:rsidRPr="00F043CA">
                                  <w:rPr>
                                    <w:rStyle w:val="Hyperlink"/>
                                    <w:sz w:val="18"/>
                                    <w:szCs w:val="18"/>
                                  </w:rPr>
                                  <w:t>This Photo</w:t>
                                </w:r>
                              </w:hyperlink>
                              <w:r w:rsidR="00CB280C" w:rsidRPr="00F043CA">
                                <w:rPr>
                                  <w:sz w:val="18"/>
                                  <w:szCs w:val="18"/>
                                </w:rPr>
                                <w:t xml:space="preserve"> by Unknown Author is licensed und</w:t>
                              </w:r>
                              <w:hyperlink r:id="rId34" w:history="1">
                                <w:r w:rsidR="00CB280C" w:rsidRPr="00F043C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79EE86" id="Group 4" o:spid="_x0000_s1027" style="width:227.25pt;height:123.75pt;mso-position-horizontal-relative:char;mso-position-vertical-relative:line" coordsize="47625,401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47625;height:3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">
                  <v:imagedata r:id="rId35" o:title=""/>
                </v:shape>
                <v:shapetype id="_x0000_t202" coordsize="21600,21600" o:spt="202" path="m,l,21600r21600,l21600,xe">
                  <v:stroke joinstyle="miter"/>
                  <v:path gradientshapeok="t" o:connecttype="rect"/>
                </v:shapetype>
                <v:shape id="Text Box 3" o:spid="_x0000_s1029" type="#_x0000_t202" style="position:absolute;top:38972;width:46524;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" stroked="f">
                  <v:textbox>
                    <w:txbxContent>
                      <w:p w14:paraId="7E8C9BA2" w14:textId="566776E7" w:rsidR="00CB280C" w:rsidRPr="00F043CA" w:rsidRDefault="00590D0F" w:rsidP="00CB280C">
                        <w:pPr>
                          <w:rPr>
                            <w:sz w:val="18"/>
                            <w:szCs w:val="18"/>
                          </w:rPr>
                        </w:pPr>
                        <w:hyperlink r:id="rId36" w:history="1">
                          <w:r w:rsidR="00CB280C" w:rsidRPr="00F043CA">
                            <w:rPr>
                              <w:rStyle w:val="Hyperlink"/>
                              <w:sz w:val="18"/>
                              <w:szCs w:val="18"/>
                            </w:rPr>
                            <w:t>This Photo</w:t>
                          </w:r>
                        </w:hyperlink>
                        <w:r w:rsidR="00CB280C" w:rsidRPr="00F043CA">
                          <w:rPr>
                            <w:sz w:val="18"/>
                            <w:szCs w:val="18"/>
                          </w:rPr>
                          <w:t xml:space="preserve"> by Unknown Author is licensed und</w:t>
                        </w:r>
                        <w:hyperlink r:id="rId37" w:history="1">
                          <w:r w:rsidR="00CB280C" w:rsidRPr="00F043CA">
                            <w:rPr>
                              <w:rStyle w:val="Hyperlink"/>
                              <w:sz w:val="18"/>
                              <w:szCs w:val="18"/>
                            </w:rPr>
                            <w:t>CC BY</w:t>
                          </w:r>
                        </w:hyperlink>
                      </w:p>
                    </w:txbxContent>
                  </v:textbox>
                </v:shape>
                <w10:anchorlock/>
              </v:group>
            </w:pict>
          </mc:Fallback>
        </mc:AlternateContent>
      </w:r>
    </w:p>
    <w:p w14:paraId="052586FF" w14:textId="77777777" w:rsidR="003D0F15" w:rsidRDefault="003D0F15" w:rsidP="005C7E07">
      <w:pPr>
        <w:spacing w:before="0" w:after="160"/>
        <w:rPr>
          <w:b/>
          <w:bCs/>
          <w:color w:val="595959" w:themeColor="text1" w:themeTint="A6"/>
          <w:sz w:val="28"/>
          <w:szCs w:val="28"/>
        </w:rPr>
      </w:pPr>
    </w:p>
    <w:p w14:paraId="6916903F" w14:textId="4FD580B7" w:rsidR="00185D96" w:rsidRDefault="00185D96" w:rsidP="003D0F15">
      <w:pPr>
        <w:widowControl w:val="0"/>
        <w:rPr>
          <w:b/>
          <w:bCs/>
          <w:color w:val="595959" w:themeColor="text1" w:themeTint="A6"/>
          <w:sz w:val="24"/>
          <w:szCs w:val="24"/>
        </w:rPr>
      </w:pPr>
      <w:r>
        <w:rPr>
          <w:b/>
          <w:bCs/>
          <w:color w:val="595959" w:themeColor="text1" w:themeTint="A6"/>
          <w:sz w:val="24"/>
          <w:szCs w:val="24"/>
        </w:rPr>
        <w:lastRenderedPageBreak/>
        <w:t>The Green Team</w:t>
      </w:r>
    </w:p>
    <w:p w14:paraId="61214B3E" w14:textId="77777777" w:rsidR="00185D96" w:rsidRDefault="00185D96" w:rsidP="003D0F15">
      <w:pPr>
        <w:widowControl w:val="0"/>
        <w:rPr>
          <w:b/>
          <w:bCs/>
          <w:color w:val="595959" w:themeColor="text1" w:themeTint="A6"/>
          <w:sz w:val="24"/>
          <w:szCs w:val="24"/>
        </w:rPr>
      </w:pPr>
    </w:p>
    <w:p w14:paraId="2A769FC0" w14:textId="77777777" w:rsidR="00185D96" w:rsidRDefault="00185D96" w:rsidP="00BC3BF7">
      <w:pPr>
        <w:shd w:val="clear" w:color="auto" w:fill="D6E3BC" w:themeFill="accent3" w:themeFillTint="66"/>
        <w:spacing w:before="150" w:after="150" w:line="360" w:lineRule="atLeast"/>
        <w:rPr>
          <w:rFonts w:ascii="Helvetica" w:eastAsia="Times New Roman" w:hAnsi="Helvetica" w:cs="Times New Roman"/>
          <w:color w:val="202020"/>
        </w:rPr>
      </w:pPr>
      <w:r>
        <w:rPr>
          <w:rFonts w:ascii="Helvetica" w:eastAsia="Times New Roman" w:hAnsi="Helvetica" w:cs="Times New Roman"/>
          <w:b/>
          <w:bCs/>
          <w:color w:val="202020"/>
          <w:sz w:val="28"/>
          <w:szCs w:val="28"/>
        </w:rPr>
        <w:t>W</w:t>
      </w:r>
      <w:r w:rsidRPr="007A531D">
        <w:rPr>
          <w:rFonts w:ascii="Helvetica" w:eastAsia="Times New Roman" w:hAnsi="Helvetica" w:cs="Times New Roman"/>
          <w:b/>
          <w:bCs/>
          <w:color w:val="202020"/>
          <w:sz w:val="28"/>
          <w:szCs w:val="28"/>
        </w:rPr>
        <w:t xml:space="preserve">hy are trees </w:t>
      </w:r>
      <w:r>
        <w:rPr>
          <w:rFonts w:ascii="Helvetica" w:eastAsia="Times New Roman" w:hAnsi="Helvetica" w:cs="Times New Roman"/>
          <w:b/>
          <w:bCs/>
          <w:color w:val="202020"/>
          <w:sz w:val="28"/>
          <w:szCs w:val="28"/>
        </w:rPr>
        <w:t xml:space="preserve">so </w:t>
      </w:r>
      <w:r w:rsidRPr="007A531D">
        <w:rPr>
          <w:rFonts w:ascii="Helvetica" w:eastAsia="Times New Roman" w:hAnsi="Helvetica" w:cs="Times New Roman"/>
          <w:b/>
          <w:bCs/>
          <w:color w:val="202020"/>
          <w:sz w:val="28"/>
          <w:szCs w:val="28"/>
        </w:rPr>
        <w:t xml:space="preserve">important to </w:t>
      </w:r>
      <w:r>
        <w:rPr>
          <w:rFonts w:ascii="Helvetica" w:eastAsia="Times New Roman" w:hAnsi="Helvetica" w:cs="Times New Roman"/>
          <w:b/>
          <w:bCs/>
          <w:color w:val="202020"/>
          <w:sz w:val="28"/>
          <w:szCs w:val="28"/>
        </w:rPr>
        <w:t>our ecosystem and how could we protect them</w:t>
      </w:r>
      <w:r w:rsidRPr="007A531D">
        <w:rPr>
          <w:rFonts w:ascii="Helvetica" w:eastAsia="Times New Roman" w:hAnsi="Helvetica" w:cs="Times New Roman"/>
          <w:b/>
          <w:bCs/>
          <w:color w:val="202020"/>
          <w:sz w:val="28"/>
          <w:szCs w:val="28"/>
        </w:rPr>
        <w:t>?</w:t>
      </w:r>
      <w:r w:rsidRPr="006673AF">
        <w:rPr>
          <w:rFonts w:ascii="Helvetica" w:eastAsia="Times New Roman" w:hAnsi="Helvetica" w:cs="Times New Roman"/>
          <w:color w:val="202020"/>
        </w:rPr>
        <w:t> </w:t>
      </w:r>
    </w:p>
    <w:p w14:paraId="23DB53C1" w14:textId="77777777" w:rsidR="00185D96" w:rsidRPr="0073437F" w:rsidRDefault="00185D96" w:rsidP="00BC3BF7">
      <w:pPr>
        <w:shd w:val="clear" w:color="auto" w:fill="D6E3BC" w:themeFill="accent3" w:themeFillTint="66"/>
        <w:spacing w:line="413" w:lineRule="atLeast"/>
        <w:outlineLvl w:val="1"/>
        <w:rPr>
          <w:rFonts w:ascii="Helvetica" w:eastAsia="Times New Roman" w:hAnsi="Helvetica" w:cs="Times New Roman"/>
          <w:b/>
          <w:bCs/>
          <w:color w:val="000000" w:themeColor="text1"/>
        </w:rPr>
      </w:pPr>
      <w:r>
        <w:rPr>
          <w:rFonts w:ascii="Helvetica" w:eastAsia="Times New Roman" w:hAnsi="Helvetica" w:cs="Times New Roman"/>
          <w:b/>
          <w:bCs/>
          <w:color w:val="202020"/>
        </w:rPr>
        <w:t xml:space="preserve">First, </w:t>
      </w:r>
      <w:r>
        <w:rPr>
          <w:rFonts w:ascii="Helvetica" w:eastAsia="Times New Roman" w:hAnsi="Helvetica" w:cs="Times New Roman"/>
          <w:b/>
          <w:bCs/>
          <w:color w:val="000000" w:themeColor="text1"/>
        </w:rPr>
        <w:t>t</w:t>
      </w:r>
      <w:r w:rsidRPr="0073437F">
        <w:rPr>
          <w:rFonts w:ascii="Helvetica" w:eastAsia="Times New Roman" w:hAnsi="Helvetica" w:cs="Times New Roman"/>
          <w:b/>
          <w:bCs/>
          <w:color w:val="000000" w:themeColor="text1"/>
        </w:rPr>
        <w:t>rees keep wildlife healthy</w:t>
      </w:r>
    </w:p>
    <w:p w14:paraId="3028E623" w14:textId="77777777" w:rsidR="00185D96" w:rsidRPr="0073437F" w:rsidRDefault="00185D96" w:rsidP="00BC3BF7">
      <w:pPr>
        <w:shd w:val="clear" w:color="auto" w:fill="D6E3BC" w:themeFill="accent3" w:themeFillTint="66"/>
        <w:spacing w:before="150" w:after="150" w:line="360" w:lineRule="atLeast"/>
        <w:rPr>
          <w:rFonts w:ascii="Helvetica" w:eastAsia="Times New Roman" w:hAnsi="Helvetica" w:cs="Times New Roman"/>
          <w:color w:val="000000" w:themeColor="text1"/>
        </w:rPr>
      </w:pPr>
      <w:r>
        <w:rPr>
          <w:rFonts w:ascii="Helvetica" w:eastAsia="Times New Roman" w:hAnsi="Helvetica" w:cs="Times New Roman"/>
          <w:color w:val="000000" w:themeColor="text1"/>
        </w:rPr>
        <w:t>As you know, t</w:t>
      </w:r>
      <w:r w:rsidRPr="0073437F">
        <w:rPr>
          <w:rFonts w:ascii="Helvetica" w:eastAsia="Times New Roman" w:hAnsi="Helvetica" w:cs="Times New Roman"/>
          <w:color w:val="000000" w:themeColor="text1"/>
        </w:rPr>
        <w:t>rees help wildlife by </w:t>
      </w:r>
      <w:hyperlink r:id="rId38" w:tgtFrame="_blank" w:history="1">
        <w:r w:rsidRPr="0073437F">
          <w:rPr>
            <w:rFonts w:ascii="Helvetica" w:eastAsia="Times New Roman" w:hAnsi="Helvetica" w:cs="Times New Roman"/>
            <w:color w:val="000000" w:themeColor="text1"/>
          </w:rPr>
          <w:t>providing materials</w:t>
        </w:r>
        <w:r>
          <w:rPr>
            <w:rFonts w:ascii="Helvetica" w:eastAsia="Times New Roman" w:hAnsi="Helvetica" w:cs="Times New Roman"/>
            <w:color w:val="000000" w:themeColor="text1"/>
          </w:rPr>
          <w:t xml:space="preserve"> for them</w:t>
        </w:r>
        <w:r w:rsidRPr="0073437F">
          <w:rPr>
            <w:rFonts w:ascii="Helvetica" w:eastAsia="Times New Roman" w:hAnsi="Helvetica" w:cs="Times New Roman"/>
            <w:color w:val="000000" w:themeColor="text1"/>
          </w:rPr>
          <w:t xml:space="preserve"> to eat and build a home</w:t>
        </w:r>
      </w:hyperlink>
      <w:r w:rsidRPr="0073437F">
        <w:rPr>
          <w:rFonts w:ascii="Helvetica" w:eastAsia="Times New Roman" w:hAnsi="Helvetica" w:cs="Times New Roman"/>
          <w:color w:val="000000" w:themeColor="text1"/>
        </w:rPr>
        <w:t>. Some animals, such as birds and deer, eat foliage or nuts and berries produced by trees.</w:t>
      </w:r>
      <w:r>
        <w:rPr>
          <w:rFonts w:ascii="Helvetica" w:eastAsia="Times New Roman" w:hAnsi="Helvetica" w:cs="Times New Roman"/>
          <w:color w:val="000000" w:themeColor="text1"/>
        </w:rPr>
        <w:t xml:space="preserve">  </w:t>
      </w:r>
      <w:r w:rsidRPr="0073437F">
        <w:rPr>
          <w:rFonts w:ascii="Helvetica" w:eastAsia="Times New Roman" w:hAnsi="Helvetica" w:cs="Times New Roman"/>
          <w:color w:val="000000" w:themeColor="text1"/>
        </w:rPr>
        <w:t xml:space="preserve">Trees provide a home for many animals, such as birds and squirrels. Beavers are well known for cutting down trees to build dams and other important structures. These structures create a safe environment for animals to reproduce and hide from predators. </w:t>
      </w:r>
    </w:p>
    <w:p w14:paraId="2C118A15" w14:textId="77777777" w:rsidR="00185D96" w:rsidRPr="007A531D" w:rsidRDefault="00185D96" w:rsidP="00BC3BF7">
      <w:pPr>
        <w:shd w:val="clear" w:color="auto" w:fill="D6E3BC" w:themeFill="accent3" w:themeFillTint="66"/>
        <w:spacing w:line="413" w:lineRule="atLeast"/>
        <w:outlineLvl w:val="1"/>
        <w:rPr>
          <w:rFonts w:ascii="Helvetica" w:eastAsia="Times New Roman" w:hAnsi="Helvetica" w:cs="Times New Roman"/>
          <w:b/>
          <w:bCs/>
          <w:color w:val="202020"/>
        </w:rPr>
      </w:pPr>
      <w:r>
        <w:rPr>
          <w:rFonts w:ascii="Helvetica" w:eastAsia="Times New Roman" w:hAnsi="Helvetica" w:cs="Times New Roman"/>
          <w:b/>
          <w:bCs/>
          <w:color w:val="202020"/>
        </w:rPr>
        <w:t>Second, t</w:t>
      </w:r>
      <w:r w:rsidRPr="007A531D">
        <w:rPr>
          <w:rFonts w:ascii="Helvetica" w:eastAsia="Times New Roman" w:hAnsi="Helvetica" w:cs="Times New Roman"/>
          <w:b/>
          <w:bCs/>
          <w:color w:val="202020"/>
        </w:rPr>
        <w:t>rees clean up air pollution</w:t>
      </w:r>
    </w:p>
    <w:p w14:paraId="37EB1867" w14:textId="77777777" w:rsidR="00185D96" w:rsidRPr="0073437F" w:rsidRDefault="00185D96" w:rsidP="00BC3BF7">
      <w:pPr>
        <w:shd w:val="clear" w:color="auto" w:fill="D6E3BC" w:themeFill="accent3" w:themeFillTint="66"/>
        <w:spacing w:before="150" w:after="150" w:line="360" w:lineRule="atLeast"/>
        <w:rPr>
          <w:rFonts w:ascii="Helvetica" w:eastAsia="Times New Roman" w:hAnsi="Helvetica" w:cs="Times New Roman"/>
          <w:color w:val="000000" w:themeColor="text1"/>
        </w:rPr>
      </w:pPr>
      <w:r>
        <w:t>As you know, c</w:t>
      </w:r>
      <w:hyperlink r:id="rId39" w:tgtFrame="_blank" w:history="1">
        <w:r w:rsidRPr="0073437F">
          <w:rPr>
            <w:rFonts w:ascii="Helvetica" w:eastAsia="Times New Roman" w:hAnsi="Helvetica" w:cs="Times New Roman"/>
            <w:color w:val="000000" w:themeColor="text1"/>
          </w:rPr>
          <w:t>limate change is the trapping of greenhouses gases in the atmosphere</w:t>
        </w:r>
      </w:hyperlink>
      <w:r w:rsidRPr="0073437F">
        <w:rPr>
          <w:rFonts w:ascii="Helvetica" w:eastAsia="Times New Roman" w:hAnsi="Helvetica" w:cs="Times New Roman"/>
          <w:color w:val="000000" w:themeColor="text1"/>
        </w:rPr>
        <w:t>, causing</w:t>
      </w:r>
      <w:r>
        <w:rPr>
          <w:rFonts w:ascii="Helvetica" w:eastAsia="Times New Roman" w:hAnsi="Helvetica" w:cs="Times New Roman"/>
          <w:color w:val="000000" w:themeColor="text1"/>
        </w:rPr>
        <w:t xml:space="preserve"> lots</w:t>
      </w:r>
      <w:r w:rsidRPr="0073437F">
        <w:rPr>
          <w:rFonts w:ascii="Helvetica" w:eastAsia="Times New Roman" w:hAnsi="Helvetica" w:cs="Times New Roman"/>
          <w:color w:val="000000" w:themeColor="text1"/>
        </w:rPr>
        <w:t xml:space="preserve"> of negative effects on the health of </w:t>
      </w:r>
      <w:r>
        <w:rPr>
          <w:rFonts w:ascii="Helvetica" w:eastAsia="Times New Roman" w:hAnsi="Helvetica" w:cs="Times New Roman"/>
          <w:color w:val="000000" w:themeColor="text1"/>
        </w:rPr>
        <w:t xml:space="preserve">the planet and </w:t>
      </w:r>
      <w:r w:rsidRPr="0073437F">
        <w:rPr>
          <w:rFonts w:ascii="Helvetica" w:eastAsia="Times New Roman" w:hAnsi="Helvetica" w:cs="Times New Roman"/>
          <w:color w:val="000000" w:themeColor="text1"/>
        </w:rPr>
        <w:t xml:space="preserve">all living things on </w:t>
      </w:r>
      <w:r>
        <w:rPr>
          <w:rFonts w:ascii="Helvetica" w:eastAsia="Times New Roman" w:hAnsi="Helvetica" w:cs="Times New Roman"/>
          <w:color w:val="000000" w:themeColor="text1"/>
        </w:rPr>
        <w:t>i</w:t>
      </w:r>
      <w:r w:rsidRPr="0073437F">
        <w:rPr>
          <w:rFonts w:ascii="Helvetica" w:eastAsia="Times New Roman" w:hAnsi="Helvetica" w:cs="Times New Roman"/>
          <w:color w:val="000000" w:themeColor="text1"/>
        </w:rPr>
        <w:t>t</w:t>
      </w:r>
      <w:r>
        <w:rPr>
          <w:rFonts w:ascii="Helvetica" w:eastAsia="Times New Roman" w:hAnsi="Helvetica" w:cs="Times New Roman"/>
          <w:color w:val="000000" w:themeColor="text1"/>
        </w:rPr>
        <w:t xml:space="preserve">. </w:t>
      </w:r>
      <w:r w:rsidRPr="0073437F">
        <w:rPr>
          <w:rFonts w:ascii="Helvetica" w:eastAsia="Times New Roman" w:hAnsi="Helvetica" w:cs="Times New Roman"/>
          <w:color w:val="000000" w:themeColor="text1"/>
        </w:rPr>
        <w:t> Fortunately, trees and healthy forests help reduce air pollution caused by climate change. When dirty atmospheric particles land on the surface of a tree or leaf, </w:t>
      </w:r>
      <w:hyperlink r:id="rId40" w:tgtFrame="_blank" w:history="1">
        <w:r w:rsidRPr="0073437F">
          <w:rPr>
            <w:rFonts w:ascii="Helvetica" w:eastAsia="Times New Roman" w:hAnsi="Helvetica" w:cs="Times New Roman"/>
            <w:color w:val="000000" w:themeColor="text1"/>
          </w:rPr>
          <w:t>they are removed from the atmosphere and absorbed by the plant</w:t>
        </w:r>
      </w:hyperlink>
      <w:r w:rsidRPr="0073437F">
        <w:rPr>
          <w:rFonts w:ascii="Helvetica" w:eastAsia="Times New Roman" w:hAnsi="Helvetica" w:cs="Times New Roman"/>
          <w:color w:val="000000" w:themeColor="text1"/>
        </w:rPr>
        <w:t>. This is also the case for the removal of greenhouse gases from the atmosphere. </w:t>
      </w:r>
      <w:hyperlink r:id="rId41" w:tgtFrame="_blank" w:history="1">
        <w:r w:rsidRPr="0073437F">
          <w:rPr>
            <w:rFonts w:ascii="Helvetica" w:eastAsia="Times New Roman" w:hAnsi="Helvetica" w:cs="Times New Roman"/>
            <w:color w:val="000000" w:themeColor="text1"/>
          </w:rPr>
          <w:t>Through photosynthesis</w:t>
        </w:r>
      </w:hyperlink>
      <w:r w:rsidRPr="0073437F">
        <w:rPr>
          <w:rFonts w:ascii="Helvetica" w:eastAsia="Times New Roman" w:hAnsi="Helvetica" w:cs="Times New Roman"/>
          <w:color w:val="000000" w:themeColor="text1"/>
        </w:rPr>
        <w:t xml:space="preserve">, leaves absorb carbon dioxide to feed cells, in turn producing oxygen. Each year, American forests pull the equivalent of 12% of America’s carbon pollution out of the air. </w:t>
      </w:r>
    </w:p>
    <w:p w14:paraId="5113F9EA" w14:textId="77777777" w:rsidR="00185D96" w:rsidRPr="0073437F" w:rsidRDefault="00185D96" w:rsidP="00BC3BF7">
      <w:pPr>
        <w:shd w:val="clear" w:color="auto" w:fill="D6E3BC" w:themeFill="accent3" w:themeFillTint="66"/>
        <w:spacing w:line="413" w:lineRule="atLeast"/>
        <w:outlineLvl w:val="1"/>
        <w:rPr>
          <w:rFonts w:ascii="Helvetica" w:eastAsia="Times New Roman" w:hAnsi="Helvetica" w:cs="Times New Roman"/>
          <w:b/>
          <w:bCs/>
          <w:color w:val="000000" w:themeColor="text1"/>
        </w:rPr>
      </w:pPr>
      <w:r>
        <w:rPr>
          <w:rFonts w:ascii="Helvetica" w:eastAsia="Times New Roman" w:hAnsi="Helvetica" w:cs="Times New Roman"/>
          <w:b/>
          <w:bCs/>
          <w:color w:val="000000" w:themeColor="text1"/>
        </w:rPr>
        <w:t>Third, t</w:t>
      </w:r>
      <w:r w:rsidRPr="0073437F">
        <w:rPr>
          <w:rFonts w:ascii="Helvetica" w:eastAsia="Times New Roman" w:hAnsi="Helvetica" w:cs="Times New Roman"/>
          <w:b/>
          <w:bCs/>
          <w:color w:val="000000" w:themeColor="text1"/>
        </w:rPr>
        <w:t xml:space="preserve">rees </w:t>
      </w:r>
      <w:r>
        <w:rPr>
          <w:rFonts w:ascii="Helvetica" w:eastAsia="Times New Roman" w:hAnsi="Helvetica" w:cs="Times New Roman"/>
          <w:b/>
          <w:bCs/>
          <w:color w:val="000000" w:themeColor="text1"/>
        </w:rPr>
        <w:t>reduce heat</w:t>
      </w:r>
    </w:p>
    <w:p w14:paraId="06675F54" w14:textId="77777777" w:rsidR="00185D96" w:rsidRPr="0073437F" w:rsidRDefault="00185D96" w:rsidP="00BC3BF7">
      <w:pPr>
        <w:shd w:val="clear" w:color="auto" w:fill="D6E3BC" w:themeFill="accent3" w:themeFillTint="66"/>
        <w:spacing w:before="150" w:after="150" w:line="360" w:lineRule="atLeast"/>
        <w:rPr>
          <w:rFonts w:ascii="Helvetica" w:eastAsia="Times New Roman" w:hAnsi="Helvetica" w:cs="Times New Roman"/>
          <w:color w:val="000000" w:themeColor="text1"/>
        </w:rPr>
      </w:pPr>
      <w:r w:rsidRPr="0073437F">
        <w:rPr>
          <w:rFonts w:ascii="Helvetica" w:eastAsia="Times New Roman" w:hAnsi="Helvetica" w:cs="Times New Roman"/>
          <w:color w:val="000000" w:themeColor="text1"/>
        </w:rPr>
        <w:t>Climate change has caused excessive heat to get trapped in our atmosphere, severely elevating temperatures. In some American cities, trees are often sparse in neighborhoods with more low-income families and people of color. On a hot day, these neighborhoods can experience temperatures more than 15°F hotter than wealthier neighborhoods in the same city. Planting trees is </w:t>
      </w:r>
      <w:hyperlink r:id="rId42" w:tgtFrame="_blank" w:history="1">
        <w:r w:rsidRPr="0073437F">
          <w:rPr>
            <w:rFonts w:ascii="Helvetica" w:eastAsia="Times New Roman" w:hAnsi="Helvetica" w:cs="Times New Roman"/>
            <w:color w:val="000000" w:themeColor="text1"/>
          </w:rPr>
          <w:t>the cheapest, fastest, and most effective way</w:t>
        </w:r>
      </w:hyperlink>
      <w:r w:rsidRPr="0073437F">
        <w:rPr>
          <w:rFonts w:ascii="Helvetica" w:eastAsia="Times New Roman" w:hAnsi="Helvetica" w:cs="Times New Roman"/>
          <w:color w:val="000000" w:themeColor="text1"/>
        </w:rPr>
        <w:t> to directly lower temperatures and save lives in cities. Adequate tree coverage can </w:t>
      </w:r>
      <w:hyperlink r:id="rId43" w:tgtFrame="_blank" w:history="1">
        <w:r w:rsidRPr="0073437F">
          <w:rPr>
            <w:rFonts w:ascii="Helvetica" w:eastAsia="Times New Roman" w:hAnsi="Helvetica" w:cs="Times New Roman"/>
            <w:color w:val="000000" w:themeColor="text1"/>
          </w:rPr>
          <w:t>reduce temperatures as much as 10°F</w:t>
        </w:r>
      </w:hyperlink>
      <w:r w:rsidRPr="0073437F">
        <w:rPr>
          <w:rFonts w:ascii="Helvetica" w:eastAsia="Times New Roman" w:hAnsi="Helvetica" w:cs="Times New Roman"/>
          <w:color w:val="000000" w:themeColor="text1"/>
        </w:rPr>
        <w:t>. </w:t>
      </w:r>
    </w:p>
    <w:p w14:paraId="46C0BA69" w14:textId="77777777" w:rsidR="00185D96" w:rsidRPr="0073437F" w:rsidRDefault="00185D96" w:rsidP="00BC3BF7">
      <w:pPr>
        <w:shd w:val="clear" w:color="auto" w:fill="D6E3BC" w:themeFill="accent3" w:themeFillTint="66"/>
        <w:spacing w:before="150" w:after="150" w:line="360" w:lineRule="atLeast"/>
        <w:rPr>
          <w:rFonts w:ascii="Helvetica" w:eastAsia="Times New Roman" w:hAnsi="Helvetica" w:cs="Times New Roman"/>
          <w:color w:val="000000" w:themeColor="text1"/>
        </w:rPr>
      </w:pPr>
      <w:r w:rsidRPr="0073437F">
        <w:rPr>
          <w:rFonts w:ascii="Helvetica" w:eastAsia="Times New Roman" w:hAnsi="Helvetica" w:cs="Times New Roman"/>
          <w:color w:val="000000" w:themeColor="text1"/>
        </w:rPr>
        <w:t>For this same reason, trees help lower the strain on electrical grids. A heat-triggered power outage in a major city could leave millions at risk of heat stroke and heat exhaustion. Because trees help keep things cooler, they reduce air conditioning usage and the risk of a major power failure. </w:t>
      </w:r>
    </w:p>
    <w:p w14:paraId="6ABC1E04" w14:textId="77777777" w:rsidR="00185D96" w:rsidRPr="0073437F" w:rsidRDefault="00185D96" w:rsidP="00BC3BF7">
      <w:pPr>
        <w:shd w:val="clear" w:color="auto" w:fill="D6E3BC" w:themeFill="accent3" w:themeFillTint="66"/>
        <w:spacing w:before="150" w:after="150" w:line="360" w:lineRule="atLeast"/>
        <w:rPr>
          <w:rFonts w:ascii="Helvetica" w:eastAsia="Times New Roman" w:hAnsi="Helvetica" w:cs="Times New Roman"/>
          <w:color w:val="000000" w:themeColor="text1"/>
        </w:rPr>
      </w:pPr>
      <w:r w:rsidRPr="0073437F">
        <w:rPr>
          <w:rFonts w:ascii="Helvetica" w:eastAsia="Times New Roman" w:hAnsi="Helvetica" w:cs="Times New Roman"/>
          <w:color w:val="000000" w:themeColor="text1"/>
        </w:rPr>
        <w:t> </w:t>
      </w:r>
    </w:p>
    <w:p w14:paraId="4DD8716B" w14:textId="77777777" w:rsidR="00185D96" w:rsidRPr="0073437F" w:rsidRDefault="00185D96" w:rsidP="00BC3BF7">
      <w:pPr>
        <w:shd w:val="clear" w:color="auto" w:fill="D6E3BC" w:themeFill="accent3" w:themeFillTint="66"/>
        <w:spacing w:line="413" w:lineRule="atLeast"/>
        <w:outlineLvl w:val="1"/>
        <w:rPr>
          <w:rFonts w:ascii="Helvetica" w:eastAsia="Times New Roman" w:hAnsi="Helvetica" w:cs="Times New Roman"/>
          <w:b/>
          <w:bCs/>
          <w:color w:val="000000" w:themeColor="text1"/>
        </w:rPr>
      </w:pPr>
      <w:r w:rsidRPr="0073437F">
        <w:rPr>
          <w:rFonts w:ascii="Helvetica" w:eastAsia="Times New Roman" w:hAnsi="Helvetica" w:cs="Times New Roman"/>
          <w:b/>
          <w:bCs/>
          <w:color w:val="000000" w:themeColor="text1"/>
        </w:rPr>
        <w:t xml:space="preserve">How </w:t>
      </w:r>
      <w:r>
        <w:rPr>
          <w:rFonts w:ascii="Helvetica" w:eastAsia="Times New Roman" w:hAnsi="Helvetica" w:cs="Times New Roman"/>
          <w:b/>
          <w:bCs/>
          <w:color w:val="000000" w:themeColor="text1"/>
        </w:rPr>
        <w:t>could</w:t>
      </w:r>
      <w:r w:rsidRPr="0073437F">
        <w:rPr>
          <w:rFonts w:ascii="Helvetica" w:eastAsia="Times New Roman" w:hAnsi="Helvetica" w:cs="Times New Roman"/>
          <w:b/>
          <w:bCs/>
          <w:color w:val="000000" w:themeColor="text1"/>
        </w:rPr>
        <w:t xml:space="preserve"> we support trees and their impact?</w:t>
      </w:r>
    </w:p>
    <w:p w14:paraId="0383FA47" w14:textId="77777777" w:rsidR="00185D96" w:rsidRPr="001033AC" w:rsidRDefault="00185D96" w:rsidP="00BC3BF7">
      <w:pPr>
        <w:shd w:val="clear" w:color="auto" w:fill="D6E3BC" w:themeFill="accent3" w:themeFillTint="66"/>
        <w:spacing w:before="150" w:after="150" w:line="360" w:lineRule="atLeast"/>
        <w:rPr>
          <w:rFonts w:ascii="Helvetica" w:eastAsia="Times New Roman" w:hAnsi="Helvetica" w:cs="Times New Roman"/>
          <w:color w:val="000000" w:themeColor="text1"/>
        </w:rPr>
      </w:pPr>
      <w:r w:rsidRPr="001033AC">
        <w:rPr>
          <w:rFonts w:ascii="Helvetica" w:eastAsia="Times New Roman" w:hAnsi="Helvetica" w:cs="Times New Roman"/>
          <w:color w:val="000000" w:themeColor="text1"/>
        </w:rPr>
        <w:t>We could support the following policies currently in Congress:</w:t>
      </w:r>
    </w:p>
    <w:p w14:paraId="7925388D" w14:textId="77777777" w:rsidR="00185D96" w:rsidRPr="001033AC" w:rsidRDefault="00590D0F" w:rsidP="00BC3BF7">
      <w:pPr>
        <w:numPr>
          <w:ilvl w:val="0"/>
          <w:numId w:val="4"/>
        </w:numPr>
        <w:shd w:val="clear" w:color="auto" w:fill="D6E3BC" w:themeFill="accent3" w:themeFillTint="66"/>
        <w:spacing w:before="100" w:beforeAutospacing="1" w:after="100" w:afterAutospacing="1" w:line="240" w:lineRule="auto"/>
        <w:ind w:left="945"/>
        <w:rPr>
          <w:rFonts w:ascii="Helvetica" w:eastAsia="Times New Roman" w:hAnsi="Helvetica" w:cs="Times New Roman"/>
          <w:color w:val="202020"/>
        </w:rPr>
      </w:pPr>
      <w:hyperlink r:id="rId44" w:tgtFrame="_blank" w:history="1">
        <w:r w:rsidR="00185D96" w:rsidRPr="001033AC">
          <w:rPr>
            <w:rFonts w:ascii="Helvetica" w:eastAsia="Times New Roman" w:hAnsi="Helvetica" w:cs="Times New Roman"/>
            <w:color w:val="000000" w:themeColor="text1"/>
          </w:rPr>
          <w:t>The FOREST Act</w:t>
        </w:r>
      </w:hyperlink>
      <w:r w:rsidR="00185D96" w:rsidRPr="001033AC">
        <w:rPr>
          <w:rFonts w:ascii="Helvetica" w:eastAsia="Times New Roman" w:hAnsi="Helvetica" w:cs="Times New Roman"/>
          <w:color w:val="000000" w:themeColor="text1"/>
        </w:rPr>
        <w:t> which</w:t>
      </w:r>
      <w:r w:rsidR="00185D96" w:rsidRPr="001033AC">
        <w:rPr>
          <w:rFonts w:ascii="Helvetica" w:eastAsia="Times New Roman" w:hAnsi="Helvetica" w:cs="Times New Roman"/>
          <w:color w:val="202020"/>
        </w:rPr>
        <w:t xml:space="preserve"> fights deforestation worldwide by restricting the importation of products made of commodities produced on land undergoing illegal deforestation.</w:t>
      </w:r>
    </w:p>
    <w:p w14:paraId="23F7735C" w14:textId="77777777" w:rsidR="00185D96" w:rsidRPr="001033AC" w:rsidRDefault="00185D96" w:rsidP="00BC3BF7">
      <w:pPr>
        <w:numPr>
          <w:ilvl w:val="0"/>
          <w:numId w:val="4"/>
        </w:numPr>
        <w:shd w:val="clear" w:color="auto" w:fill="D6E3BC" w:themeFill="accent3" w:themeFillTint="66"/>
        <w:spacing w:before="100" w:beforeAutospacing="1" w:after="100" w:afterAutospacing="1" w:line="240" w:lineRule="auto"/>
        <w:ind w:left="945"/>
        <w:rPr>
          <w:rFonts w:ascii="Helvetica" w:eastAsia="Times New Roman" w:hAnsi="Helvetica" w:cs="Times New Roman"/>
          <w:color w:val="202020"/>
        </w:rPr>
      </w:pPr>
      <w:r w:rsidRPr="001033AC">
        <w:rPr>
          <w:rFonts w:ascii="Helvetica" w:eastAsia="Times New Roman" w:hAnsi="Helvetica" w:cs="Times New Roman"/>
          <w:color w:val="202020"/>
        </w:rPr>
        <w:t>The Growing Climate Solutions Act, which facilitates the participation of farmers, ranchers, and private forest landowners in voluntary environmental credit markets.</w:t>
      </w:r>
    </w:p>
    <w:p w14:paraId="671146E5" w14:textId="77777777" w:rsidR="00185D96" w:rsidRPr="001033AC" w:rsidRDefault="00185D96" w:rsidP="00BC3BF7">
      <w:pPr>
        <w:shd w:val="clear" w:color="auto" w:fill="D6E3BC" w:themeFill="accent3" w:themeFillTint="66"/>
        <w:spacing w:before="100" w:beforeAutospacing="1" w:after="100" w:afterAutospacing="1"/>
        <w:rPr>
          <w:rFonts w:ascii="Helvetica" w:eastAsia="Times New Roman" w:hAnsi="Helvetica" w:cs="Times New Roman"/>
          <w:b/>
          <w:bCs/>
          <w:color w:val="202020"/>
        </w:rPr>
      </w:pPr>
      <w:r w:rsidRPr="001033AC">
        <w:rPr>
          <w:rFonts w:ascii="Helvetica" w:eastAsia="Times New Roman" w:hAnsi="Helvetica" w:cs="Times New Roman"/>
          <w:b/>
          <w:bCs/>
          <w:color w:val="202020"/>
        </w:rPr>
        <w:lastRenderedPageBreak/>
        <w:t>Other individual actions</w:t>
      </w:r>
    </w:p>
    <w:p w14:paraId="1CD99B0E" w14:textId="77777777" w:rsidR="00185D96" w:rsidRPr="001033AC" w:rsidRDefault="00185D96" w:rsidP="00BC3BF7">
      <w:pPr>
        <w:shd w:val="clear" w:color="auto" w:fill="D6E3BC" w:themeFill="accent3" w:themeFillTint="66"/>
        <w:spacing w:before="100" w:beforeAutospacing="1" w:after="100" w:afterAutospacing="1"/>
        <w:rPr>
          <w:rFonts w:ascii="Helvetica" w:eastAsia="Times New Roman" w:hAnsi="Helvetica" w:cs="Times New Roman"/>
          <w:b/>
          <w:bCs/>
          <w:color w:val="202020"/>
        </w:rPr>
      </w:pPr>
      <w:r w:rsidRPr="001033AC">
        <w:rPr>
          <w:rFonts w:ascii="Helvetica" w:eastAsia="Times New Roman" w:hAnsi="Helvetica" w:cs="Times New Roman"/>
          <w:color w:val="222222"/>
        </w:rPr>
        <w:t>“Every year, Americans flush the equivalent of millions of trees down the toilet.</w:t>
      </w:r>
      <w:r w:rsidRPr="001033AC">
        <w:rPr>
          <w:rFonts w:ascii="Helvetica" w:eastAsia="Times New Roman" w:hAnsi="Helvetica" w:cs="Times New Roman"/>
          <w:b/>
          <w:bCs/>
          <w:color w:val="222222"/>
        </w:rPr>
        <w:t> </w:t>
      </w:r>
      <w:r w:rsidRPr="001033AC">
        <w:rPr>
          <w:rFonts w:ascii="Helvetica" w:eastAsia="Times New Roman" w:hAnsi="Helvetica" w:cs="Times New Roman"/>
          <w:color w:val="222222"/>
        </w:rPr>
        <w:t>Much of it comes from trees</w:t>
      </w:r>
      <w:hyperlink r:id="rId45" w:tgtFrame="_blank" w:history="1">
        <w:r w:rsidRPr="001033AC">
          <w:rPr>
            <w:rStyle w:val="Hyperlink"/>
            <w:rFonts w:ascii="Helvetica" w:eastAsia="Times New Roman" w:hAnsi="Helvetica" w:cs="Times New Roman"/>
            <w:color w:val="000000" w:themeColor="text1"/>
          </w:rPr>
          <w:t> logged in Canada’s species-rich boreal forests</w:t>
        </w:r>
      </w:hyperlink>
      <w:r w:rsidRPr="001033AC">
        <w:rPr>
          <w:rFonts w:ascii="Helvetica" w:eastAsia="Times New Roman" w:hAnsi="Helvetica" w:cs="Times New Roman"/>
          <w:color w:val="000000" w:themeColor="text1"/>
        </w:rPr>
        <w:t>, which store about the same amount of carbon as three decades’ worth of</w:t>
      </w:r>
      <w:hyperlink r:id="rId46" w:tgtFrame="_blank" w:history="1">
        <w:r w:rsidRPr="001033AC">
          <w:rPr>
            <w:rStyle w:val="Hyperlink"/>
            <w:rFonts w:ascii="Helvetica" w:eastAsia="Times New Roman" w:hAnsi="Helvetica" w:cs="Times New Roman"/>
            <w:color w:val="000000" w:themeColor="text1"/>
          </w:rPr>
          <w:t> fossil fuel emissions</w:t>
        </w:r>
      </w:hyperlink>
      <w:r w:rsidRPr="001033AC">
        <w:rPr>
          <w:rFonts w:ascii="Helvetica" w:eastAsia="Times New Roman" w:hAnsi="Helvetica" w:cs="Times New Roman"/>
          <w:color w:val="000000" w:themeColor="text1"/>
        </w:rPr>
        <w:t xml:space="preserve">.”  </w:t>
      </w:r>
      <w:r w:rsidRPr="001033AC">
        <w:rPr>
          <w:rFonts w:ascii="Helvetica" w:hAnsi="Helvetica"/>
        </w:rPr>
        <w:t>Since most toilet paper is made from virgin trees (what a bummer!), it is worthwhile seeking out toilet paper from recycled paper.</w:t>
      </w:r>
    </w:p>
    <w:p w14:paraId="631E3616" w14:textId="77777777" w:rsidR="00185D96" w:rsidRPr="001033AC" w:rsidRDefault="00185D96" w:rsidP="00BC3BF7">
      <w:pPr>
        <w:shd w:val="clear" w:color="auto" w:fill="D6E3BC" w:themeFill="accent3" w:themeFillTint="66"/>
        <w:spacing w:before="100" w:beforeAutospacing="1" w:after="100" w:afterAutospacing="1"/>
        <w:rPr>
          <w:rFonts w:ascii="Helvetica" w:eastAsia="Times New Roman" w:hAnsi="Helvetica" w:cs="Times New Roman"/>
          <w:color w:val="000000" w:themeColor="text1"/>
        </w:rPr>
      </w:pPr>
      <w:r w:rsidRPr="001033AC">
        <w:rPr>
          <w:rFonts w:ascii="Helvetica" w:eastAsia="Times New Roman" w:hAnsi="Helvetica" w:cs="Times New Roman"/>
          <w:color w:val="000000" w:themeColor="text1"/>
        </w:rPr>
        <w:t>Additionally, we could install inexpensive bidets under our toilet seats. “Bidets require about</w:t>
      </w:r>
      <w:hyperlink r:id="rId47" w:tgtFrame="_blank" w:history="1">
        <w:r w:rsidRPr="001033AC">
          <w:rPr>
            <w:rStyle w:val="Hyperlink"/>
            <w:rFonts w:ascii="Helvetica" w:eastAsia="Times New Roman" w:hAnsi="Helvetica" w:cs="Times New Roman"/>
            <w:color w:val="000000" w:themeColor="text1"/>
          </w:rPr>
          <w:t> one-eighth of a gallon</w:t>
        </w:r>
      </w:hyperlink>
      <w:r w:rsidRPr="001033AC">
        <w:rPr>
          <w:rFonts w:ascii="Helvetica" w:eastAsia="Times New Roman" w:hAnsi="Helvetica" w:cs="Times New Roman"/>
          <w:color w:val="000000" w:themeColor="text1"/>
        </w:rPr>
        <w:t> of water per use</w:t>
      </w:r>
      <w:r w:rsidRPr="001033AC">
        <w:rPr>
          <w:rFonts w:ascii="Helvetica" w:eastAsia="Times New Roman" w:hAnsi="Helvetica" w:cs="Times New Roman"/>
          <w:b/>
          <w:bCs/>
          <w:color w:val="000000" w:themeColor="text1"/>
        </w:rPr>
        <w:t>.</w:t>
      </w:r>
      <w:r w:rsidRPr="001033AC">
        <w:rPr>
          <w:rFonts w:ascii="Helvetica" w:eastAsia="Times New Roman" w:hAnsi="Helvetica" w:cs="Times New Roman"/>
          <w:color w:val="000000" w:themeColor="text1"/>
        </w:rPr>
        <w:t> That’s a fraction of what’s required to make the amount of toilet paper needed for the same purpose.</w:t>
      </w:r>
    </w:p>
    <w:p w14:paraId="190DC735" w14:textId="77777777" w:rsidR="00185D96" w:rsidRDefault="00185D96" w:rsidP="00BC3BF7">
      <w:pPr>
        <w:shd w:val="clear" w:color="auto" w:fill="D6E3BC" w:themeFill="accent3" w:themeFillTint="66"/>
        <w:spacing w:before="100" w:beforeAutospacing="1" w:after="100" w:afterAutospacing="1"/>
        <w:rPr>
          <w:rFonts w:ascii="Helvetica" w:eastAsia="Times New Roman" w:hAnsi="Helvetica" w:cs="Times New Roman"/>
          <w:color w:val="202020"/>
          <w:szCs w:val="20"/>
        </w:rPr>
      </w:pPr>
      <w:r w:rsidRPr="0073437F">
        <w:rPr>
          <w:rFonts w:ascii="Helvetica" w:eastAsia="Times New Roman" w:hAnsi="Helvetica" w:cs="Times New Roman"/>
          <w:color w:val="202020"/>
          <w:szCs w:val="20"/>
        </w:rPr>
        <w:t xml:space="preserve">Climate Coach, </w:t>
      </w:r>
      <w:r w:rsidRPr="0073437F">
        <w:rPr>
          <w:rFonts w:ascii="Helvetica" w:eastAsia="Times New Roman" w:hAnsi="Helvetica" w:cs="Times New Roman"/>
          <w:color w:val="202020"/>
          <w:szCs w:val="20"/>
          <w:u w:val="single"/>
        </w:rPr>
        <w:t>The Washington Post</w:t>
      </w:r>
      <w:r w:rsidRPr="0073437F">
        <w:rPr>
          <w:rFonts w:ascii="Helvetica" w:eastAsia="Times New Roman" w:hAnsi="Helvetica" w:cs="Times New Roman"/>
          <w:color w:val="202020"/>
          <w:szCs w:val="20"/>
        </w:rPr>
        <w:t>, April 4. 2023 </w:t>
      </w:r>
    </w:p>
    <w:p w14:paraId="409FEE3B" w14:textId="77777777" w:rsidR="00185D96" w:rsidRPr="0073437F" w:rsidRDefault="00185D96" w:rsidP="00BC3BF7">
      <w:pPr>
        <w:shd w:val="clear" w:color="auto" w:fill="D6E3BC" w:themeFill="accent3" w:themeFillTint="66"/>
        <w:spacing w:before="100" w:beforeAutospacing="1" w:after="100" w:afterAutospacing="1"/>
        <w:rPr>
          <w:rFonts w:ascii="Helvetica" w:eastAsia="Times New Roman" w:hAnsi="Helvetica" w:cs="Times New Roman"/>
          <w:color w:val="202020"/>
          <w:szCs w:val="20"/>
        </w:rPr>
      </w:pPr>
      <w:r w:rsidRPr="002E59E3">
        <w:rPr>
          <w:rFonts w:ascii="Helvetica" w:eastAsia="Times New Roman" w:hAnsi="Helvetica" w:cs="Times New Roman"/>
          <w:color w:val="202020"/>
          <w:szCs w:val="20"/>
        </w:rPr>
        <w:t>https://www.monstertreeservice.com/monster-tips/general-tips/trees-support-wildlife/#:~:text=Trees%20provide%20habitats%20for%20birds,and%20stay%20protected%20from%20predators.</w:t>
      </w:r>
    </w:p>
    <w:p w14:paraId="52832D31" w14:textId="77777777" w:rsidR="00185D96" w:rsidRPr="006673AF" w:rsidRDefault="00185D96" w:rsidP="00185D96">
      <w:pPr>
        <w:rPr>
          <w:rFonts w:ascii="Times New Roman" w:eastAsia="Times New Roman" w:hAnsi="Times New Roman" w:cs="Times New Roman"/>
        </w:rPr>
      </w:pPr>
    </w:p>
    <w:p w14:paraId="0ABB3909" w14:textId="77777777" w:rsidR="00185D96" w:rsidRDefault="00185D96" w:rsidP="003D0F15">
      <w:pPr>
        <w:widowControl w:val="0"/>
        <w:rPr>
          <w:b/>
          <w:bCs/>
          <w:color w:val="595959" w:themeColor="text1" w:themeTint="A6"/>
          <w:sz w:val="24"/>
          <w:szCs w:val="24"/>
        </w:rPr>
      </w:pPr>
    </w:p>
    <w:p w14:paraId="3176F5B1" w14:textId="77777777" w:rsidR="00185D96" w:rsidRDefault="00185D96" w:rsidP="003D0F15">
      <w:pPr>
        <w:widowControl w:val="0"/>
        <w:rPr>
          <w:b/>
          <w:bCs/>
          <w:color w:val="595959" w:themeColor="text1" w:themeTint="A6"/>
          <w:sz w:val="24"/>
          <w:szCs w:val="24"/>
        </w:rPr>
      </w:pPr>
    </w:p>
    <w:p w14:paraId="4107C05E" w14:textId="77777777" w:rsidR="00185D96" w:rsidRDefault="00185D96" w:rsidP="003D0F15">
      <w:pPr>
        <w:widowControl w:val="0"/>
        <w:rPr>
          <w:b/>
          <w:bCs/>
          <w:color w:val="595959" w:themeColor="text1" w:themeTint="A6"/>
          <w:sz w:val="24"/>
          <w:szCs w:val="24"/>
        </w:rPr>
      </w:pPr>
    </w:p>
    <w:p w14:paraId="0EA88187" w14:textId="77777777" w:rsidR="00FA5BBD" w:rsidRDefault="00FA5BBD" w:rsidP="003D0F15">
      <w:pPr>
        <w:widowControl w:val="0"/>
        <w:rPr>
          <w:b/>
          <w:bCs/>
          <w:color w:val="595959" w:themeColor="text1" w:themeTint="A6"/>
          <w:sz w:val="24"/>
          <w:szCs w:val="24"/>
        </w:rPr>
      </w:pPr>
    </w:p>
    <w:p w14:paraId="00A80DFF" w14:textId="77777777" w:rsidR="00FA5BBD" w:rsidRDefault="00FA5BBD" w:rsidP="003D0F15">
      <w:pPr>
        <w:widowControl w:val="0"/>
        <w:rPr>
          <w:b/>
          <w:bCs/>
          <w:color w:val="595959" w:themeColor="text1" w:themeTint="A6"/>
          <w:sz w:val="24"/>
          <w:szCs w:val="24"/>
        </w:rPr>
      </w:pPr>
    </w:p>
    <w:p w14:paraId="50B2856B" w14:textId="77777777" w:rsidR="00FA5BBD" w:rsidRDefault="00FA5BBD" w:rsidP="003D0F15">
      <w:pPr>
        <w:widowControl w:val="0"/>
        <w:rPr>
          <w:b/>
          <w:bCs/>
          <w:color w:val="595959" w:themeColor="text1" w:themeTint="A6"/>
          <w:sz w:val="24"/>
          <w:szCs w:val="24"/>
        </w:rPr>
      </w:pPr>
    </w:p>
    <w:p w14:paraId="23A7269B" w14:textId="77777777" w:rsidR="00FA5BBD" w:rsidRDefault="00FA5BBD" w:rsidP="003D0F15">
      <w:pPr>
        <w:widowControl w:val="0"/>
        <w:rPr>
          <w:b/>
          <w:bCs/>
          <w:color w:val="595959" w:themeColor="text1" w:themeTint="A6"/>
          <w:sz w:val="24"/>
          <w:szCs w:val="24"/>
        </w:rPr>
      </w:pPr>
    </w:p>
    <w:p w14:paraId="10E0E3F2" w14:textId="77777777" w:rsidR="00FA5BBD" w:rsidRDefault="00FA5BBD" w:rsidP="003D0F15">
      <w:pPr>
        <w:widowControl w:val="0"/>
        <w:rPr>
          <w:b/>
          <w:bCs/>
          <w:color w:val="595959" w:themeColor="text1" w:themeTint="A6"/>
          <w:sz w:val="24"/>
          <w:szCs w:val="24"/>
        </w:rPr>
      </w:pPr>
    </w:p>
    <w:p w14:paraId="7B932B58" w14:textId="77777777" w:rsidR="00185D96" w:rsidRDefault="00185D96" w:rsidP="003D0F15">
      <w:pPr>
        <w:widowControl w:val="0"/>
        <w:rPr>
          <w:b/>
          <w:bCs/>
          <w:color w:val="595959" w:themeColor="text1" w:themeTint="A6"/>
          <w:sz w:val="24"/>
          <w:szCs w:val="24"/>
        </w:rPr>
      </w:pPr>
    </w:p>
    <w:p w14:paraId="1AC028C3" w14:textId="77777777" w:rsidR="00185D96" w:rsidRDefault="00185D96" w:rsidP="003D0F15">
      <w:pPr>
        <w:widowControl w:val="0"/>
        <w:rPr>
          <w:b/>
          <w:bCs/>
          <w:color w:val="595959" w:themeColor="text1" w:themeTint="A6"/>
          <w:sz w:val="24"/>
          <w:szCs w:val="24"/>
        </w:rPr>
      </w:pPr>
    </w:p>
    <w:p w14:paraId="6CCB0AAB" w14:textId="77777777" w:rsidR="00185D96" w:rsidRDefault="00185D96" w:rsidP="003D0F15">
      <w:pPr>
        <w:widowControl w:val="0"/>
        <w:rPr>
          <w:b/>
          <w:bCs/>
          <w:color w:val="595959" w:themeColor="text1" w:themeTint="A6"/>
          <w:sz w:val="24"/>
          <w:szCs w:val="24"/>
        </w:rPr>
      </w:pPr>
    </w:p>
    <w:p w14:paraId="67C9AC34" w14:textId="77777777" w:rsidR="00FA5BBD" w:rsidRDefault="00FA5BBD" w:rsidP="003D0F15">
      <w:pPr>
        <w:widowControl w:val="0"/>
        <w:rPr>
          <w:b/>
          <w:bCs/>
          <w:color w:val="595959" w:themeColor="text1" w:themeTint="A6"/>
          <w:sz w:val="24"/>
          <w:szCs w:val="24"/>
        </w:rPr>
      </w:pPr>
    </w:p>
    <w:p w14:paraId="389C28DD" w14:textId="77777777" w:rsidR="00FA5BBD" w:rsidRDefault="00FA5BBD" w:rsidP="003D0F15">
      <w:pPr>
        <w:widowControl w:val="0"/>
        <w:rPr>
          <w:b/>
          <w:bCs/>
          <w:color w:val="595959" w:themeColor="text1" w:themeTint="A6"/>
          <w:sz w:val="24"/>
          <w:szCs w:val="24"/>
        </w:rPr>
      </w:pPr>
    </w:p>
    <w:p w14:paraId="603CAE5E" w14:textId="77777777" w:rsidR="00FA5BBD" w:rsidRDefault="00FA5BBD" w:rsidP="003D0F15">
      <w:pPr>
        <w:widowControl w:val="0"/>
        <w:rPr>
          <w:b/>
          <w:bCs/>
          <w:color w:val="595959" w:themeColor="text1" w:themeTint="A6"/>
          <w:sz w:val="24"/>
          <w:szCs w:val="24"/>
        </w:rPr>
      </w:pPr>
    </w:p>
    <w:p w14:paraId="22876176" w14:textId="77777777" w:rsidR="00FA5BBD" w:rsidRDefault="00FA5BBD" w:rsidP="003D0F15">
      <w:pPr>
        <w:widowControl w:val="0"/>
        <w:rPr>
          <w:b/>
          <w:bCs/>
          <w:color w:val="595959" w:themeColor="text1" w:themeTint="A6"/>
          <w:sz w:val="24"/>
          <w:szCs w:val="24"/>
        </w:rPr>
      </w:pPr>
    </w:p>
    <w:p w14:paraId="69E792FA" w14:textId="77777777" w:rsidR="00FA5BBD" w:rsidRDefault="00FA5BBD" w:rsidP="003D0F15">
      <w:pPr>
        <w:widowControl w:val="0"/>
        <w:rPr>
          <w:b/>
          <w:bCs/>
          <w:color w:val="595959" w:themeColor="text1" w:themeTint="A6"/>
          <w:sz w:val="24"/>
          <w:szCs w:val="24"/>
        </w:rPr>
      </w:pPr>
    </w:p>
    <w:p w14:paraId="0427662F" w14:textId="77777777" w:rsidR="00FA5BBD" w:rsidRDefault="00FA5BBD" w:rsidP="003D0F15">
      <w:pPr>
        <w:widowControl w:val="0"/>
        <w:rPr>
          <w:b/>
          <w:bCs/>
          <w:color w:val="595959" w:themeColor="text1" w:themeTint="A6"/>
          <w:sz w:val="24"/>
          <w:szCs w:val="24"/>
        </w:rPr>
      </w:pPr>
    </w:p>
    <w:p w14:paraId="699BB3B7" w14:textId="73FE76FB" w:rsidR="007F0A8A" w:rsidRPr="00761149" w:rsidRDefault="00761149" w:rsidP="003D0F15">
      <w:pPr>
        <w:widowControl w:val="0"/>
        <w:rPr>
          <w:b/>
          <w:bCs/>
          <w:color w:val="595959" w:themeColor="text1" w:themeTint="A6"/>
          <w:sz w:val="24"/>
          <w:szCs w:val="24"/>
        </w:rPr>
      </w:pPr>
      <w:r w:rsidRPr="00761149">
        <w:rPr>
          <w:b/>
          <w:bCs/>
          <w:color w:val="595959" w:themeColor="text1" w:themeTint="A6"/>
          <w:sz w:val="24"/>
          <w:szCs w:val="24"/>
        </w:rPr>
        <w:lastRenderedPageBreak/>
        <w:t>Bat Yam</w:t>
      </w:r>
    </w:p>
    <w:p w14:paraId="5EE9AFEF" w14:textId="77777777" w:rsidR="007F0A8A" w:rsidRPr="00761149" w:rsidRDefault="007F0A8A" w:rsidP="003D0F15">
      <w:pPr>
        <w:widowControl w:val="0"/>
        <w:rPr>
          <w:b/>
          <w:bCs/>
          <w:color w:val="595959" w:themeColor="text1" w:themeTint="A6"/>
          <w:sz w:val="24"/>
          <w:szCs w:val="24"/>
        </w:rPr>
      </w:pPr>
    </w:p>
    <w:p w14:paraId="0BB89EA2" w14:textId="154A4FF2" w:rsidR="003D0F15" w:rsidRDefault="003D0F15" w:rsidP="003D0F15">
      <w:pPr>
        <w:widowControl w:val="0"/>
        <w:rPr>
          <w:b/>
          <w:bCs/>
          <w:sz w:val="24"/>
          <w:szCs w:val="24"/>
          <w:u w:val="single"/>
        </w:rPr>
      </w:pPr>
      <w:r w:rsidRPr="009946B5">
        <w:rPr>
          <w:b/>
          <w:bCs/>
          <w:sz w:val="24"/>
          <w:szCs w:val="24"/>
          <w:u w:val="single"/>
        </w:rPr>
        <w:t>Simchat Torah With Bat Yam and Peace Lutheran</w:t>
      </w:r>
    </w:p>
    <w:p w14:paraId="02D5E1DE" w14:textId="77777777" w:rsidR="004A4C38" w:rsidRDefault="004A4C38" w:rsidP="003D0F15">
      <w:pPr>
        <w:widowControl w:val="0"/>
        <w:rPr>
          <w:b/>
          <w:bCs/>
          <w:sz w:val="24"/>
          <w:szCs w:val="24"/>
          <w:u w:val="single"/>
        </w:rPr>
      </w:pPr>
    </w:p>
    <w:p w14:paraId="4A9FE0D4" w14:textId="77777777" w:rsidR="004A4C38" w:rsidRPr="009946B5" w:rsidRDefault="004A4C38" w:rsidP="003D0F15">
      <w:pPr>
        <w:widowControl w:val="0"/>
        <w:rPr>
          <w:b/>
          <w:bCs/>
          <w:sz w:val="24"/>
          <w:szCs w:val="24"/>
          <w:u w:val="single"/>
        </w:rPr>
      </w:pPr>
    </w:p>
    <w:p w14:paraId="5AA26121" w14:textId="77777777" w:rsidR="003D0F15" w:rsidRPr="003D0F15" w:rsidRDefault="003D0F15" w:rsidP="003D0F15">
      <w:pPr>
        <w:widowControl w:val="0"/>
        <w:rPr>
          <w:b/>
          <w:bCs/>
          <w:sz w:val="22"/>
        </w:rPr>
      </w:pPr>
      <w:r w:rsidRPr="003D0F15">
        <w:rPr>
          <w:sz w:val="22"/>
        </w:rPr>
        <w:t xml:space="preserve">All members and friends of SCUCC are invited to celebrate Simchat Torah, the celebration marking the end of one annual cycle of public Torah readings and the beginning of another, with the Temple Bat Yam and Peace Lutheran communities </w:t>
      </w:r>
      <w:r w:rsidRPr="003D0F15">
        <w:rPr>
          <w:b/>
          <w:bCs/>
          <w:sz w:val="22"/>
        </w:rPr>
        <w:t>this coming Friday from 6:30-8:30 at Peace Lutheran Church, 15840 McGregor Boulevard, Fort Myers.</w:t>
      </w:r>
    </w:p>
    <w:p w14:paraId="226CD0B7" w14:textId="0D6D6CCD" w:rsidR="003D0F15" w:rsidRPr="003D0F15" w:rsidRDefault="003D0F15" w:rsidP="003D0F15">
      <w:pPr>
        <w:widowControl w:val="0"/>
        <w:rPr>
          <w:sz w:val="22"/>
        </w:rPr>
      </w:pPr>
      <w:r w:rsidRPr="003D0F15">
        <w:rPr>
          <w:sz w:val="22"/>
        </w:rPr>
        <w:t>Following a brief Shabbat service, Rabbi Sunny Sch</w:t>
      </w:r>
      <w:r w:rsidR="004064FF">
        <w:rPr>
          <w:sz w:val="22"/>
        </w:rPr>
        <w:t>nitzer</w:t>
      </w:r>
      <w:r w:rsidRPr="003D0F15">
        <w:rPr>
          <w:sz w:val="22"/>
        </w:rPr>
        <w:t xml:space="preserve"> of Bat Yam will lead us on a journey through the Torah, the first five books of the Bible for us in the Christian tradition. Rabbi Sch</w:t>
      </w:r>
      <w:r w:rsidR="004064FF">
        <w:rPr>
          <w:sz w:val="22"/>
        </w:rPr>
        <w:t>nitzer</w:t>
      </w:r>
      <w:r w:rsidRPr="003D0F15">
        <w:rPr>
          <w:sz w:val="22"/>
        </w:rPr>
        <w:t>, Rev. Andreas Stein of Peace Lutheran, and our Rev. Mark will offer commentary along the way.</w:t>
      </w:r>
    </w:p>
    <w:p w14:paraId="438FC085" w14:textId="77777777" w:rsidR="003D0F15" w:rsidRPr="003D0F15" w:rsidRDefault="003D0F15" w:rsidP="003D0F15">
      <w:pPr>
        <w:widowControl w:val="0"/>
        <w:rPr>
          <w:sz w:val="22"/>
        </w:rPr>
      </w:pPr>
      <w:r w:rsidRPr="003D0F15">
        <w:rPr>
          <w:sz w:val="22"/>
        </w:rPr>
        <w:t>Please join us for this special interfaith event.</w:t>
      </w:r>
    </w:p>
    <w:p w14:paraId="7CD97618" w14:textId="77777777" w:rsidR="003D0F15" w:rsidRPr="003D0F15" w:rsidRDefault="003D0F15" w:rsidP="003D0F15">
      <w:pPr>
        <w:widowControl w:val="0"/>
        <w:rPr>
          <w:sz w:val="22"/>
        </w:rPr>
      </w:pPr>
    </w:p>
    <w:p w14:paraId="3ABFF8C3" w14:textId="3807250F" w:rsidR="0036265A" w:rsidRPr="003D0F15" w:rsidRDefault="008C5F9B" w:rsidP="005C7E07">
      <w:pPr>
        <w:spacing w:before="0" w:after="160"/>
        <w:rPr>
          <w:b/>
          <w:bCs/>
          <w:color w:val="595959" w:themeColor="text1" w:themeTint="A6"/>
          <w:sz w:val="22"/>
        </w:rPr>
      </w:pPr>
      <w:r w:rsidRPr="003D0F15">
        <w:rPr>
          <w:b/>
          <w:bCs/>
          <w:color w:val="595959" w:themeColor="text1" w:themeTint="A6"/>
          <w:sz w:val="22"/>
        </w:rPr>
        <w:br w:type="page"/>
      </w:r>
    </w:p>
    <w:p w14:paraId="0AA0E0EE" w14:textId="77777777" w:rsidR="003A1D75" w:rsidRPr="003A1D75" w:rsidRDefault="003A1D75" w:rsidP="00B07764">
      <w:pPr>
        <w:pStyle w:val="ObjectAnchor"/>
        <w:rPr>
          <w:rFonts w:ascii="Century Gothic" w:hAnsi="Century Gothic"/>
          <w:b/>
          <w:bCs/>
          <w:color w:val="595959" w:themeColor="text1" w:themeTint="A6"/>
          <w:sz w:val="28"/>
          <w:szCs w:val="28"/>
        </w:rPr>
      </w:pPr>
      <w:r w:rsidRPr="003A1D75">
        <w:rPr>
          <w:rFonts w:ascii="Century Gothic" w:hAnsi="Century Gothic"/>
          <w:b/>
          <w:bCs/>
          <w:color w:val="595959" w:themeColor="text1" w:themeTint="A6"/>
          <w:sz w:val="28"/>
          <w:szCs w:val="28"/>
        </w:rPr>
        <w:lastRenderedPageBreak/>
        <w:t>Announcements</w:t>
      </w:r>
    </w:p>
    <w:p w14:paraId="65DC01E5" w14:textId="77777777" w:rsidR="003A1D75" w:rsidRDefault="003A1D75" w:rsidP="00B07764">
      <w:pPr>
        <w:pStyle w:val="ObjectAnchor"/>
        <w:rPr>
          <w:rFonts w:ascii="Century Gothic" w:hAnsi="Century Gothic"/>
          <w:b/>
          <w:bCs/>
          <w:color w:val="000000" w:themeColor="text1"/>
          <w:sz w:val="22"/>
        </w:rPr>
      </w:pPr>
    </w:p>
    <w:p w14:paraId="22D29826" w14:textId="77777777" w:rsidR="003A1D75" w:rsidRDefault="003A1D75" w:rsidP="00B07764">
      <w:pPr>
        <w:pStyle w:val="ObjectAnchor"/>
        <w:rPr>
          <w:rFonts w:ascii="Century Gothic" w:hAnsi="Century Gothic"/>
          <w:b/>
          <w:bCs/>
          <w:color w:val="000000" w:themeColor="text1"/>
          <w:sz w:val="22"/>
        </w:rPr>
      </w:pPr>
    </w:p>
    <w:p w14:paraId="3E05A2E6" w14:textId="444193DF" w:rsidR="0036265A" w:rsidRPr="00EE0657" w:rsidRDefault="0036265A" w:rsidP="00B07764">
      <w:pPr>
        <w:pStyle w:val="ObjectAnchor"/>
        <w:rPr>
          <w:rFonts w:ascii="Century Gothic" w:hAnsi="Century Gothic"/>
          <w:b/>
          <w:bCs/>
          <w:color w:val="000000" w:themeColor="text1"/>
          <w:sz w:val="22"/>
        </w:rPr>
      </w:pPr>
      <w:r w:rsidRPr="00EE0657">
        <w:rPr>
          <w:rFonts w:ascii="Century Gothic" w:hAnsi="Century Gothic"/>
          <w:b/>
          <w:bCs/>
          <w:color w:val="000000" w:themeColor="text1"/>
          <w:sz w:val="22"/>
        </w:rPr>
        <w:t>INTERESTED IN JOINING SCUCC???</w:t>
      </w:r>
    </w:p>
    <w:p w14:paraId="79472FD0" w14:textId="77777777" w:rsidR="0036265A" w:rsidRDefault="0036265A" w:rsidP="0036265A">
      <w:pPr>
        <w:pStyle w:val="Body"/>
        <w:rPr>
          <w:rFonts w:ascii="Century Gothic" w:hAnsi="Century Gothic"/>
          <w:b/>
          <w:bCs/>
          <w:color w:val="000000" w:themeColor="text1"/>
        </w:rPr>
      </w:pPr>
    </w:p>
    <w:p w14:paraId="3B022BBC" w14:textId="77777777" w:rsidR="0036265A" w:rsidRDefault="0036265A" w:rsidP="0036265A">
      <w:pPr>
        <w:pStyle w:val="Body"/>
        <w:rPr>
          <w:rFonts w:ascii="Century Gothic" w:hAnsi="Century Gothic"/>
          <w:color w:val="000000" w:themeColor="text1"/>
        </w:rPr>
      </w:pPr>
      <w:r>
        <w:rPr>
          <w:rFonts w:ascii="Century Gothic" w:hAnsi="Century Gothic"/>
          <w:color w:val="000000" w:themeColor="text1"/>
        </w:rPr>
        <w:t>Despite our ongoing displacement, energy, enthusiasm and participation on Sundays remains high, including the regular presence of visitors. In that regard, if you are considering becoming a member of SCUCC, please let Rev. Mark know. After you and he discuss the expectations and, as the old commercial says, “the benefits of membership”, you and he can schedule a Sunday that works best for you to become an official part of the SCUCC community.</w:t>
      </w:r>
    </w:p>
    <w:p w14:paraId="2BAA640E" w14:textId="77777777" w:rsidR="00F8196F" w:rsidRDefault="00F8196F" w:rsidP="0036265A">
      <w:pPr>
        <w:pStyle w:val="Body"/>
        <w:rPr>
          <w:rFonts w:ascii="Century Gothic" w:hAnsi="Century Gothic"/>
          <w:color w:val="000000" w:themeColor="text1"/>
        </w:rPr>
      </w:pPr>
    </w:p>
    <w:p w14:paraId="5D5497CC" w14:textId="77777777" w:rsidR="0036265A" w:rsidRDefault="0036265A" w:rsidP="0036265A">
      <w:pPr>
        <w:pStyle w:val="Body"/>
        <w:rPr>
          <w:rFonts w:ascii="Century Gothic" w:hAnsi="Century Gothic"/>
          <w:color w:val="000000" w:themeColor="text1"/>
        </w:rPr>
      </w:pPr>
    </w:p>
    <w:p w14:paraId="61C56A6A" w14:textId="77777777" w:rsidR="00E411A5" w:rsidRPr="00E411A5" w:rsidRDefault="00E411A5" w:rsidP="00E411A5">
      <w:pPr>
        <w:widowControl w:val="0"/>
        <w:rPr>
          <w:b/>
          <w:bCs/>
          <w:sz w:val="24"/>
          <w:szCs w:val="24"/>
          <w:u w:val="single"/>
        </w:rPr>
      </w:pPr>
      <w:r w:rsidRPr="00E411A5">
        <w:rPr>
          <w:b/>
          <w:bCs/>
          <w:sz w:val="24"/>
          <w:szCs w:val="24"/>
          <w:u w:val="single"/>
        </w:rPr>
        <w:t>Shell Point Men’s Group October Luncheon</w:t>
      </w:r>
    </w:p>
    <w:p w14:paraId="56241AEB" w14:textId="77777777" w:rsidR="00E411A5" w:rsidRDefault="00E411A5" w:rsidP="00E411A5">
      <w:pPr>
        <w:widowControl w:val="0"/>
        <w:rPr>
          <w:sz w:val="22"/>
        </w:rPr>
      </w:pPr>
      <w:r w:rsidRPr="00E411A5">
        <w:rPr>
          <w:sz w:val="22"/>
        </w:rPr>
        <w:t xml:space="preserve">The Sanibel Congregational UCC Shell Point Men's Group will have its next monthly luncheon meeting on </w:t>
      </w:r>
      <w:r w:rsidRPr="00E411A5">
        <w:rPr>
          <w:b/>
          <w:bCs/>
          <w:sz w:val="22"/>
        </w:rPr>
        <w:t>Tuesday, October 10 at noon at the Palm Grill in the Woodlands Common</w:t>
      </w:r>
      <w:r w:rsidRPr="00E411A5">
        <w:rPr>
          <w:sz w:val="22"/>
        </w:rPr>
        <w:t xml:space="preserve">. Please make reservations with Candy Atchison at </w:t>
      </w:r>
      <w:hyperlink r:id="rId48" w:history="1">
        <w:r w:rsidRPr="00E411A5">
          <w:rPr>
            <w:rStyle w:val="Hyperlink"/>
            <w:sz w:val="22"/>
          </w:rPr>
          <w:t>JimAtch@aol.com</w:t>
        </w:r>
      </w:hyperlink>
      <w:r w:rsidRPr="00E411A5">
        <w:rPr>
          <w:sz w:val="22"/>
        </w:rPr>
        <w:t xml:space="preserve"> or 561-714-4655.</w:t>
      </w:r>
    </w:p>
    <w:p w14:paraId="3DD80E32" w14:textId="77777777" w:rsidR="00E411A5" w:rsidRPr="00E411A5" w:rsidRDefault="00E411A5" w:rsidP="00E411A5">
      <w:pPr>
        <w:widowControl w:val="0"/>
        <w:rPr>
          <w:b/>
          <w:bCs/>
          <w:sz w:val="24"/>
          <w:szCs w:val="24"/>
          <w:u w:val="single"/>
        </w:rPr>
      </w:pPr>
      <w:r w:rsidRPr="00E411A5">
        <w:rPr>
          <w:b/>
          <w:bCs/>
          <w:sz w:val="24"/>
          <w:szCs w:val="24"/>
          <w:u w:val="single"/>
        </w:rPr>
        <w:t>Shell Point Women’s Group October Luncheon</w:t>
      </w:r>
    </w:p>
    <w:p w14:paraId="7B1ABB48" w14:textId="7D7BB035" w:rsidR="00E411A5" w:rsidRDefault="00E411A5" w:rsidP="00E411A5">
      <w:pPr>
        <w:widowControl w:val="0"/>
        <w:rPr>
          <w:sz w:val="22"/>
        </w:rPr>
      </w:pPr>
      <w:r w:rsidRPr="00E411A5">
        <w:rPr>
          <w:sz w:val="22"/>
        </w:rPr>
        <w:t xml:space="preserve">The Sanibel Congregational UCC Shell Point Women’s Group will have its next monthly luncheon meeting on </w:t>
      </w:r>
      <w:r w:rsidRPr="00E411A5">
        <w:rPr>
          <w:b/>
          <w:bCs/>
          <w:sz w:val="22"/>
        </w:rPr>
        <w:t>Friday, October 13 at Noon at the Palm Grill in Woodlands Common</w:t>
      </w:r>
      <w:r w:rsidRPr="00E411A5">
        <w:rPr>
          <w:sz w:val="22"/>
        </w:rPr>
        <w:t xml:space="preserve">. Please make reservations with Emily Kletzien at </w:t>
      </w:r>
      <w:hyperlink r:id="rId49" w:history="1">
        <w:r w:rsidR="003A1D75" w:rsidRPr="00500F66">
          <w:rPr>
            <w:rStyle w:val="Hyperlink"/>
            <w:sz w:val="22"/>
          </w:rPr>
          <w:t>emily.kletzien@gmail.com</w:t>
        </w:r>
      </w:hyperlink>
      <w:r w:rsidRPr="00E411A5">
        <w:rPr>
          <w:sz w:val="22"/>
        </w:rPr>
        <w:t>.</w:t>
      </w:r>
    </w:p>
    <w:p w14:paraId="7EFAF5F4" w14:textId="77777777" w:rsidR="003A1D75" w:rsidRPr="00E411A5" w:rsidRDefault="003A1D75" w:rsidP="00E411A5">
      <w:pPr>
        <w:widowControl w:val="0"/>
        <w:rPr>
          <w:sz w:val="22"/>
        </w:rPr>
      </w:pPr>
    </w:p>
    <w:p w14:paraId="58ADBA48" w14:textId="1F012ED4" w:rsidR="003A1D75" w:rsidRPr="003A1D75" w:rsidRDefault="009946B5" w:rsidP="003A1D75">
      <w:pPr>
        <w:widowControl w:val="0"/>
        <w:rPr>
          <w:b/>
          <w:bCs/>
          <w:sz w:val="24"/>
          <w:szCs w:val="24"/>
          <w:u w:val="single"/>
        </w:rPr>
      </w:pPr>
      <w:r>
        <w:rPr>
          <w:b/>
          <w:bCs/>
          <w:sz w:val="24"/>
          <w:szCs w:val="24"/>
          <w:u w:val="single"/>
        </w:rPr>
        <w:t>Current</w:t>
      </w:r>
      <w:r w:rsidR="003A1D75" w:rsidRPr="003A1D75">
        <w:rPr>
          <w:b/>
          <w:bCs/>
          <w:sz w:val="24"/>
          <w:szCs w:val="24"/>
          <w:u w:val="single"/>
        </w:rPr>
        <w:t xml:space="preserve"> Office Schedule</w:t>
      </w:r>
    </w:p>
    <w:p w14:paraId="1CC2D42D" w14:textId="77777777" w:rsidR="003A1D75" w:rsidRPr="003A1D75" w:rsidRDefault="003A1D75" w:rsidP="003A1D75">
      <w:pPr>
        <w:widowControl w:val="0"/>
        <w:rPr>
          <w:sz w:val="24"/>
          <w:szCs w:val="24"/>
        </w:rPr>
      </w:pPr>
      <w:r w:rsidRPr="003A1D75">
        <w:rPr>
          <w:sz w:val="24"/>
          <w:szCs w:val="24"/>
        </w:rPr>
        <w:t xml:space="preserve">As we move closer to a full return to the church campus, things have moved far enough along that </w:t>
      </w:r>
      <w:r w:rsidRPr="003A1D75">
        <w:rPr>
          <w:b/>
          <w:bCs/>
          <w:sz w:val="24"/>
          <w:szCs w:val="24"/>
        </w:rPr>
        <w:t>the Church Office is now open Monday-Thursday, from 9am-3pm</w:t>
      </w:r>
      <w:r w:rsidRPr="003A1D75">
        <w:rPr>
          <w:sz w:val="24"/>
          <w:szCs w:val="24"/>
        </w:rPr>
        <w:t>. Then later this fall, we expect the office to return to being open Monday-Friday during those same hours.</w:t>
      </w:r>
    </w:p>
    <w:p w14:paraId="2143B734" w14:textId="77777777" w:rsidR="00E411A5" w:rsidRPr="003A1D75" w:rsidRDefault="00E411A5" w:rsidP="00E411A5">
      <w:pPr>
        <w:widowControl w:val="0"/>
        <w:rPr>
          <w:sz w:val="24"/>
          <w:szCs w:val="24"/>
        </w:rPr>
      </w:pPr>
    </w:p>
    <w:p w14:paraId="1C7149F8" w14:textId="77777777" w:rsidR="0036265A" w:rsidRPr="00E411A5" w:rsidRDefault="0036265A" w:rsidP="0036265A">
      <w:pPr>
        <w:pStyle w:val="Body"/>
        <w:rPr>
          <w:rFonts w:ascii="Century Gothic" w:hAnsi="Century Gothic"/>
          <w:b/>
          <w:bCs/>
          <w:color w:val="000000" w:themeColor="text1"/>
        </w:rPr>
      </w:pPr>
    </w:p>
    <w:p w14:paraId="4D2F5C19" w14:textId="0EA98C4F" w:rsidR="0036265A" w:rsidRPr="003A1D75" w:rsidRDefault="003A1D75" w:rsidP="0036265A">
      <w:pPr>
        <w:pStyle w:val="Body"/>
        <w:rPr>
          <w:rFonts w:ascii="Century Gothic" w:hAnsi="Century Gothic"/>
          <w:b/>
          <w:bCs/>
          <w:color w:val="943634" w:themeColor="accent2" w:themeShade="BF"/>
          <w:u w:val="single"/>
        </w:rPr>
      </w:pPr>
      <w:r w:rsidRPr="003A1D75">
        <w:rPr>
          <w:rFonts w:ascii="Century Gothic" w:hAnsi="Century Gothic"/>
          <w:b/>
          <w:bCs/>
          <w:color w:val="943634" w:themeColor="accent2" w:themeShade="BF"/>
          <w:u w:val="single"/>
        </w:rPr>
        <w:t>NOVEMBER</w:t>
      </w:r>
      <w:r w:rsidR="00FD49B1" w:rsidRPr="003A1D75">
        <w:rPr>
          <w:rFonts w:ascii="Century Gothic" w:hAnsi="Century Gothic"/>
          <w:b/>
          <w:bCs/>
          <w:color w:val="943634" w:themeColor="accent2" w:themeShade="BF"/>
          <w:u w:val="single"/>
        </w:rPr>
        <w:t xml:space="preserve"> 2023</w:t>
      </w:r>
      <w:r w:rsidR="00D06AA8" w:rsidRPr="003A1D75">
        <w:rPr>
          <w:rFonts w:ascii="Century Gothic" w:hAnsi="Century Gothic"/>
          <w:b/>
          <w:bCs/>
          <w:color w:val="943634" w:themeColor="accent2" w:themeShade="BF"/>
          <w:u w:val="single"/>
        </w:rPr>
        <w:t xml:space="preserve"> </w:t>
      </w:r>
      <w:r w:rsidR="0036265A" w:rsidRPr="003A1D75">
        <w:rPr>
          <w:rFonts w:ascii="Century Gothic" w:hAnsi="Century Gothic"/>
          <w:b/>
          <w:bCs/>
          <w:color w:val="943634" w:themeColor="accent2" w:themeShade="BF"/>
          <w:u w:val="single"/>
        </w:rPr>
        <w:t>SANIBEL LIGHT DEADLINE</w:t>
      </w:r>
    </w:p>
    <w:p w14:paraId="2CED0FF0" w14:textId="77777777" w:rsidR="0036265A" w:rsidRDefault="0036265A" w:rsidP="0036265A">
      <w:pPr>
        <w:pStyle w:val="Body"/>
        <w:rPr>
          <w:rFonts w:ascii="Century Gothic" w:hAnsi="Century Gothic"/>
          <w:b/>
          <w:bCs/>
          <w:color w:val="000000" w:themeColor="text1"/>
          <w:u w:val="single"/>
        </w:rPr>
      </w:pPr>
    </w:p>
    <w:p w14:paraId="7CB3F3A4" w14:textId="77777777" w:rsidR="003A1D75" w:rsidRDefault="003A1D75" w:rsidP="003A1D75">
      <w:pPr>
        <w:pStyle w:val="Body"/>
        <w:rPr>
          <w:rFonts w:ascii="Century Gothic" w:hAnsi="Century Gothic"/>
          <w:b/>
          <w:bCs/>
          <w:color w:val="000000" w:themeColor="text1"/>
        </w:rPr>
      </w:pPr>
      <w:r>
        <w:rPr>
          <w:rFonts w:ascii="Century Gothic" w:hAnsi="Century Gothic"/>
          <w:color w:val="000000" w:themeColor="text1"/>
        </w:rPr>
        <w:t xml:space="preserve">Please note that the deadline for submissions to the November 2023 edition of the </w:t>
      </w:r>
      <w:r>
        <w:rPr>
          <w:rFonts w:ascii="Century Gothic" w:hAnsi="Century Gothic"/>
          <w:i/>
          <w:iCs/>
          <w:color w:val="000000" w:themeColor="text1"/>
        </w:rPr>
        <w:t>Sanibel Light</w:t>
      </w:r>
      <w:r>
        <w:rPr>
          <w:rFonts w:ascii="Century Gothic" w:hAnsi="Century Gothic"/>
          <w:color w:val="000000" w:themeColor="text1"/>
        </w:rPr>
        <w:t xml:space="preserve"> is </w:t>
      </w:r>
      <w:r>
        <w:rPr>
          <w:rFonts w:ascii="Century Gothic" w:hAnsi="Century Gothic"/>
          <w:b/>
          <w:bCs/>
          <w:color w:val="000000" w:themeColor="text1"/>
        </w:rPr>
        <w:t>Friday, October 20.</w:t>
      </w:r>
    </w:p>
    <w:p w14:paraId="1E96DE4E" w14:textId="77777777" w:rsidR="003A1D75" w:rsidRDefault="003A1D75" w:rsidP="003A1D75">
      <w:pPr>
        <w:pStyle w:val="Body"/>
        <w:rPr>
          <w:rFonts w:ascii="Century Gothic" w:hAnsi="Century Gothic"/>
          <w:b/>
          <w:bCs/>
          <w:color w:val="000000" w:themeColor="text1"/>
        </w:rPr>
      </w:pPr>
    </w:p>
    <w:p w14:paraId="1BF72C83" w14:textId="77777777" w:rsidR="003A1D75" w:rsidRDefault="003A1D75" w:rsidP="003A1D75">
      <w:pPr>
        <w:pStyle w:val="Body"/>
        <w:rPr>
          <w:rFonts w:ascii="Century Gothic" w:hAnsi="Century Gothic"/>
          <w:color w:val="000000" w:themeColor="text1"/>
        </w:rPr>
      </w:pPr>
    </w:p>
    <w:p w14:paraId="5B873EBC" w14:textId="4AE5C075" w:rsidR="0036265A" w:rsidRDefault="0036265A" w:rsidP="0036265A">
      <w:pPr>
        <w:pStyle w:val="Body"/>
        <w:rPr>
          <w:rFonts w:ascii="Century Gothic" w:hAnsi="Century Gothic"/>
          <w:color w:val="000000" w:themeColor="text1"/>
        </w:rPr>
      </w:pPr>
      <w:r>
        <w:rPr>
          <w:rFonts w:ascii="Century Gothic" w:hAnsi="Century Gothic"/>
          <w:color w:val="000000" w:themeColor="text1"/>
        </w:rPr>
        <w:t>Please send all submissions</w:t>
      </w:r>
      <w:r w:rsidR="00D06AA8">
        <w:rPr>
          <w:rFonts w:ascii="Century Gothic" w:hAnsi="Century Gothic"/>
          <w:color w:val="000000" w:themeColor="text1"/>
        </w:rPr>
        <w:t xml:space="preserve"> in </w:t>
      </w:r>
      <w:r w:rsidR="00D06AA8" w:rsidRPr="00D06AA8">
        <w:rPr>
          <w:rFonts w:ascii="Century Gothic" w:hAnsi="Century Gothic"/>
          <w:b/>
          <w:bCs/>
          <w:color w:val="000000" w:themeColor="text1"/>
        </w:rPr>
        <w:t>Microsoft</w:t>
      </w:r>
      <w:r w:rsidR="00D06AA8">
        <w:rPr>
          <w:rFonts w:ascii="Century Gothic" w:hAnsi="Century Gothic"/>
          <w:color w:val="000000" w:themeColor="text1"/>
        </w:rPr>
        <w:t xml:space="preserve"> </w:t>
      </w:r>
      <w:r w:rsidR="00D06AA8" w:rsidRPr="00D06AA8">
        <w:rPr>
          <w:rFonts w:ascii="Century Gothic" w:hAnsi="Century Gothic"/>
          <w:b/>
          <w:bCs/>
          <w:color w:val="000000" w:themeColor="text1"/>
        </w:rPr>
        <w:t>Word Format</w:t>
      </w:r>
      <w:r>
        <w:rPr>
          <w:rFonts w:ascii="Century Gothic" w:hAnsi="Century Gothic"/>
          <w:color w:val="000000" w:themeColor="text1"/>
        </w:rPr>
        <w:t xml:space="preserve"> to Jenny Chacon, Church Administrator at </w:t>
      </w:r>
      <w:hyperlink r:id="rId50" w:history="1">
        <w:r>
          <w:rPr>
            <w:rStyle w:val="Hyperlink"/>
            <w:rFonts w:ascii="Century Gothic" w:hAnsi="Century Gothic"/>
          </w:rPr>
          <w:t>jenny@sanibelucc.org</w:t>
        </w:r>
      </w:hyperlink>
    </w:p>
    <w:p w14:paraId="17720EFA" w14:textId="77777777" w:rsidR="0036265A" w:rsidRDefault="0036265A" w:rsidP="00A32A3B">
      <w:pPr>
        <w:pStyle w:val="ObjectAnchor"/>
        <w:jc w:val="both"/>
        <w:rPr>
          <w:rFonts w:asciiTheme="minorHAnsi"/>
          <w:b/>
          <w:bCs/>
          <w:color w:val="595959" w:themeColor="text1" w:themeTint="A6"/>
          <w:sz w:val="28"/>
          <w:szCs w:val="28"/>
        </w:rPr>
      </w:pPr>
    </w:p>
    <w:p w14:paraId="50A441D8" w14:textId="77777777" w:rsidR="003A1D75" w:rsidRDefault="003A1D75" w:rsidP="00A32A3B">
      <w:pPr>
        <w:pStyle w:val="ObjectAnchor"/>
        <w:jc w:val="both"/>
        <w:rPr>
          <w:rFonts w:asciiTheme="minorHAnsi"/>
          <w:b/>
          <w:bCs/>
          <w:color w:val="595959" w:themeColor="text1" w:themeTint="A6"/>
          <w:sz w:val="28"/>
          <w:szCs w:val="28"/>
        </w:rPr>
      </w:pPr>
    </w:p>
    <w:p w14:paraId="45CCBDBB" w14:textId="77777777" w:rsidR="003A1D75" w:rsidRDefault="003A1D75" w:rsidP="00A32A3B">
      <w:pPr>
        <w:pStyle w:val="ObjectAnchor"/>
        <w:jc w:val="both"/>
        <w:rPr>
          <w:rFonts w:asciiTheme="minorHAnsi"/>
          <w:b/>
          <w:bCs/>
          <w:color w:val="595959" w:themeColor="text1" w:themeTint="A6"/>
          <w:sz w:val="28"/>
          <w:szCs w:val="28"/>
        </w:rPr>
      </w:pPr>
    </w:p>
    <w:p w14:paraId="3E957A20" w14:textId="77777777" w:rsidR="00627C58" w:rsidRDefault="00627C58" w:rsidP="00A32A3B">
      <w:pPr>
        <w:pStyle w:val="ObjectAnchor"/>
        <w:jc w:val="both"/>
        <w:rPr>
          <w:rFonts w:asciiTheme="minorHAnsi"/>
          <w:b/>
          <w:bCs/>
          <w:color w:val="595959" w:themeColor="text1" w:themeTint="A6"/>
          <w:sz w:val="28"/>
          <w:szCs w:val="28"/>
        </w:rPr>
      </w:pPr>
    </w:p>
    <w:p w14:paraId="6B93542F" w14:textId="1E44A201" w:rsidR="00F07F50" w:rsidRDefault="00F07F50"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lastRenderedPageBreak/>
        <w:t>You’ve Got Plans</w:t>
      </w:r>
    </w:p>
    <w:p w14:paraId="3F300AE6" w14:textId="77CB5ACD" w:rsidR="00F07F50" w:rsidRDefault="00F07F50"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t>Sanibel &amp; Captiva</w:t>
      </w:r>
      <w:r w:rsidR="002A2DB9">
        <w:rPr>
          <w:rFonts w:asciiTheme="minorHAnsi"/>
          <w:b/>
          <w:bCs/>
          <w:color w:val="595959" w:themeColor="text1" w:themeTint="A6"/>
          <w:sz w:val="28"/>
          <w:szCs w:val="28"/>
        </w:rPr>
        <w:t xml:space="preserve"> Events</w:t>
      </w:r>
      <w:r>
        <w:rPr>
          <w:rFonts w:asciiTheme="minorHAnsi"/>
          <w:b/>
          <w:bCs/>
          <w:color w:val="595959" w:themeColor="text1" w:themeTint="A6"/>
          <w:sz w:val="28"/>
          <w:szCs w:val="28"/>
        </w:rPr>
        <w:t xml:space="preserve"> </w:t>
      </w:r>
    </w:p>
    <w:p w14:paraId="4CF97841" w14:textId="77777777" w:rsidR="00503491" w:rsidRDefault="00503491" w:rsidP="00A32A3B">
      <w:pPr>
        <w:pStyle w:val="ObjectAnchor"/>
        <w:jc w:val="both"/>
        <w:rPr>
          <w:rFonts w:asciiTheme="minorHAnsi"/>
          <w:b/>
          <w:bCs/>
          <w:color w:val="595959" w:themeColor="text1" w:themeTint="A6"/>
          <w:sz w:val="28"/>
          <w:szCs w:val="28"/>
        </w:rPr>
      </w:pPr>
    </w:p>
    <w:p w14:paraId="09C17E5D" w14:textId="77777777" w:rsidR="00FE287D" w:rsidRDefault="00FE287D" w:rsidP="00A32A3B">
      <w:pPr>
        <w:pStyle w:val="ObjectAnchor"/>
        <w:jc w:val="both"/>
        <w:rPr>
          <w:rFonts w:asciiTheme="minorHAnsi"/>
          <w:b/>
          <w:bCs/>
          <w:color w:val="595959" w:themeColor="text1" w:themeTint="A6"/>
          <w:sz w:val="28"/>
          <w:szCs w:val="28"/>
        </w:rPr>
      </w:pPr>
    </w:p>
    <w:p w14:paraId="6A8F3C0A" w14:textId="77777777" w:rsidR="00FE287D" w:rsidRDefault="00FE287D" w:rsidP="00A32A3B">
      <w:pPr>
        <w:pStyle w:val="ObjectAnchor"/>
        <w:jc w:val="both"/>
        <w:rPr>
          <w:rFonts w:asciiTheme="minorHAnsi"/>
          <w:b/>
          <w:bCs/>
          <w:color w:val="595959" w:themeColor="text1" w:themeTint="A6"/>
          <w:sz w:val="28"/>
          <w:szCs w:val="28"/>
        </w:rPr>
      </w:pPr>
    </w:p>
    <w:p w14:paraId="422DE58B" w14:textId="1716EF19" w:rsidR="00A6459E" w:rsidRDefault="00A6459E" w:rsidP="00A6459E">
      <w:pPr>
        <w:shd w:val="clear" w:color="auto" w:fill="DDD9C3" w:themeFill="background2" w:themeFillShade="E6"/>
        <w:spacing w:before="0" w:after="100" w:afterAutospacing="1" w:line="240" w:lineRule="auto"/>
        <w:outlineLvl w:val="0"/>
        <w:rPr>
          <w:rFonts w:ascii="Roboto" w:eastAsia="Times New Roman" w:hAnsi="Roboto" w:cs="Times New Roman"/>
          <w:b/>
          <w:bCs/>
          <w:color w:val="595959" w:themeColor="text1" w:themeTint="A6"/>
          <w:kern w:val="36"/>
          <w:sz w:val="24"/>
          <w:szCs w:val="24"/>
        </w:rPr>
      </w:pPr>
      <w:r w:rsidRPr="00A6459E">
        <w:rPr>
          <w:rFonts w:ascii="Roboto" w:eastAsia="Times New Roman" w:hAnsi="Roboto" w:cs="Times New Roman"/>
          <w:b/>
          <w:bCs/>
          <w:color w:val="595959" w:themeColor="text1" w:themeTint="A6"/>
          <w:kern w:val="36"/>
          <w:sz w:val="24"/>
          <w:szCs w:val="24"/>
        </w:rPr>
        <w:t xml:space="preserve">SCBWA October </w:t>
      </w:r>
      <w:r w:rsidR="00BA0CF1">
        <w:rPr>
          <w:rFonts w:ascii="Roboto" w:eastAsia="Times New Roman" w:hAnsi="Roboto" w:cs="Times New Roman"/>
          <w:b/>
          <w:bCs/>
          <w:color w:val="595959" w:themeColor="text1" w:themeTint="A6"/>
          <w:kern w:val="36"/>
          <w:sz w:val="24"/>
          <w:szCs w:val="24"/>
        </w:rPr>
        <w:t xml:space="preserve">17, </w:t>
      </w:r>
      <w:r w:rsidRPr="00A6459E">
        <w:rPr>
          <w:rFonts w:ascii="Roboto" w:eastAsia="Times New Roman" w:hAnsi="Roboto" w:cs="Times New Roman"/>
          <w:b/>
          <w:bCs/>
          <w:color w:val="595959" w:themeColor="text1" w:themeTint="A6"/>
          <w:kern w:val="36"/>
          <w:sz w:val="24"/>
          <w:szCs w:val="24"/>
        </w:rPr>
        <w:t>Luncheon</w:t>
      </w:r>
    </w:p>
    <w:p w14:paraId="2D288706" w14:textId="3F349CAB" w:rsidR="00F21E19" w:rsidRPr="00A6459E" w:rsidRDefault="00F21E19" w:rsidP="00A6459E">
      <w:pPr>
        <w:shd w:val="clear" w:color="auto" w:fill="DDD9C3" w:themeFill="background2" w:themeFillShade="E6"/>
        <w:spacing w:before="0" w:after="100" w:afterAutospacing="1" w:line="240" w:lineRule="auto"/>
        <w:outlineLvl w:val="0"/>
        <w:rPr>
          <w:rFonts w:ascii="Roboto" w:eastAsia="Times New Roman" w:hAnsi="Roboto" w:cs="Times New Roman"/>
          <w:b/>
          <w:bCs/>
          <w:color w:val="595959" w:themeColor="text1" w:themeTint="A6"/>
          <w:kern w:val="36"/>
          <w:sz w:val="24"/>
          <w:szCs w:val="24"/>
        </w:rPr>
      </w:pPr>
      <w:r>
        <w:rPr>
          <w:rFonts w:ascii="Roboto" w:eastAsia="Times New Roman" w:hAnsi="Roboto" w:cs="Times New Roman"/>
          <w:b/>
          <w:bCs/>
          <w:color w:val="595959" w:themeColor="text1" w:themeTint="A6"/>
          <w:kern w:val="36"/>
          <w:sz w:val="24"/>
          <w:szCs w:val="24"/>
        </w:rPr>
        <w:t xml:space="preserve">Sanibel Captiva Business </w:t>
      </w:r>
      <w:r w:rsidR="00FE287D">
        <w:rPr>
          <w:rFonts w:ascii="Roboto" w:eastAsia="Times New Roman" w:hAnsi="Roboto" w:cs="Times New Roman"/>
          <w:b/>
          <w:bCs/>
          <w:color w:val="595959" w:themeColor="text1" w:themeTint="A6"/>
          <w:kern w:val="36"/>
          <w:sz w:val="24"/>
          <w:szCs w:val="24"/>
        </w:rPr>
        <w:t xml:space="preserve">Women’s </w:t>
      </w:r>
      <w:r>
        <w:rPr>
          <w:rFonts w:ascii="Roboto" w:eastAsia="Times New Roman" w:hAnsi="Roboto" w:cs="Times New Roman"/>
          <w:b/>
          <w:bCs/>
          <w:color w:val="595959" w:themeColor="text1" w:themeTint="A6"/>
          <w:kern w:val="36"/>
          <w:sz w:val="24"/>
          <w:szCs w:val="24"/>
        </w:rPr>
        <w:t>Association</w:t>
      </w:r>
    </w:p>
    <w:p w14:paraId="75CBCE1A" w14:textId="77777777" w:rsidR="00A6459E" w:rsidRPr="00A6459E" w:rsidRDefault="00A6459E" w:rsidP="00A6459E">
      <w:pPr>
        <w:shd w:val="clear" w:color="auto" w:fill="DDD9C3" w:themeFill="background2" w:themeFillShade="E6"/>
        <w:spacing w:before="0" w:after="100" w:afterAutospacing="1" w:line="240" w:lineRule="auto"/>
        <w:rPr>
          <w:rFonts w:ascii="Roboto" w:eastAsia="Times New Roman" w:hAnsi="Roboto" w:cs="Times New Roman"/>
          <w:color w:val="39364F"/>
          <w:sz w:val="21"/>
          <w:szCs w:val="21"/>
        </w:rPr>
      </w:pPr>
      <w:r w:rsidRPr="00A6459E">
        <w:rPr>
          <w:rFonts w:ascii="Roboto" w:eastAsia="Times New Roman" w:hAnsi="Roboto" w:cs="Times New Roman"/>
          <w:b/>
          <w:bCs/>
          <w:color w:val="39364F"/>
          <w:sz w:val="21"/>
          <w:szCs w:val="21"/>
        </w:rPr>
        <w:t>Join us for the SCBWA October Luncheon, a fun-filled in-person gathering featuring guest speaker Alison Hussey of C.R.O.W.</w:t>
      </w:r>
    </w:p>
    <w:p w14:paraId="07CBFB5C" w14:textId="77777777" w:rsidR="00A6459E" w:rsidRDefault="00A6459E" w:rsidP="00A32A3B">
      <w:pPr>
        <w:pStyle w:val="ObjectAnchor"/>
        <w:jc w:val="both"/>
        <w:rPr>
          <w:rFonts w:asciiTheme="minorHAnsi"/>
          <w:b/>
          <w:bCs/>
          <w:color w:val="595959" w:themeColor="text1" w:themeTint="A6"/>
          <w:sz w:val="28"/>
          <w:szCs w:val="28"/>
        </w:rPr>
      </w:pPr>
    </w:p>
    <w:p w14:paraId="27D982A4" w14:textId="77777777" w:rsidR="000777B5" w:rsidRDefault="000777B5" w:rsidP="000777B5">
      <w:pPr>
        <w:pStyle w:val="location-infoaddress-text"/>
        <w:shd w:val="clear" w:color="auto" w:fill="DDD9C3" w:themeFill="background2" w:themeFillShade="E6"/>
        <w:spacing w:before="0" w:beforeAutospacing="0"/>
        <w:rPr>
          <w:rFonts w:ascii="Roboto" w:hAnsi="Roboto"/>
          <w:b/>
          <w:bCs/>
          <w:color w:val="1E0A3C"/>
          <w:sz w:val="21"/>
          <w:szCs w:val="21"/>
        </w:rPr>
      </w:pPr>
      <w:r>
        <w:rPr>
          <w:rFonts w:ascii="Roboto" w:hAnsi="Roboto"/>
          <w:b/>
          <w:bCs/>
          <w:color w:val="1E0A3C"/>
          <w:sz w:val="21"/>
          <w:szCs w:val="21"/>
        </w:rPr>
        <w:t>Doc Ford's Rum Bar &amp; Grille - Sanibel Island, Island Inn Road, Sanibel, FL, USA</w:t>
      </w:r>
    </w:p>
    <w:p w14:paraId="572A20E4" w14:textId="77777777" w:rsidR="003A4696" w:rsidRPr="003A4696" w:rsidRDefault="003A4696" w:rsidP="000777B5">
      <w:pPr>
        <w:shd w:val="clear" w:color="auto" w:fill="DDD9C3" w:themeFill="background2" w:themeFillShade="E6"/>
        <w:spacing w:before="0" w:line="240" w:lineRule="auto"/>
        <w:rPr>
          <w:rFonts w:ascii="Roboto" w:eastAsia="Times New Roman" w:hAnsi="Roboto" w:cs="Times New Roman"/>
          <w:color w:val="6F7287"/>
          <w:sz w:val="24"/>
          <w:szCs w:val="24"/>
        </w:rPr>
      </w:pPr>
      <w:r w:rsidRPr="003A4696">
        <w:rPr>
          <w:rFonts w:ascii="Roboto" w:eastAsia="Times New Roman" w:hAnsi="Roboto" w:cs="Times New Roman"/>
          <w:color w:val="6F7287"/>
          <w:sz w:val="24"/>
          <w:szCs w:val="24"/>
        </w:rPr>
        <w:t>Join us for an exciting in-person luncheon at </w:t>
      </w:r>
      <w:r w:rsidRPr="003A4696">
        <w:rPr>
          <w:rFonts w:ascii="Roboto" w:eastAsia="Times New Roman" w:hAnsi="Roboto" w:cs="Times New Roman"/>
          <w:b/>
          <w:bCs/>
          <w:color w:val="6F7287"/>
          <w:sz w:val="24"/>
          <w:szCs w:val="24"/>
        </w:rPr>
        <w:t>Doc Ford's Rum Bar &amp; Grille</w:t>
      </w:r>
      <w:r w:rsidRPr="003A4696">
        <w:rPr>
          <w:rFonts w:ascii="Roboto" w:eastAsia="Times New Roman" w:hAnsi="Roboto" w:cs="Times New Roman"/>
          <w:color w:val="6F7287"/>
          <w:sz w:val="24"/>
          <w:szCs w:val="24"/>
        </w:rPr>
        <w:t> on beautiful Sanibel Island, Florida. Get ready for a delightful gathering filled with great food, networking opportunities, and engaging conversations. Our October Luncheon is the perfect chance to connect with fellow professionals in a relaxed and enjoyable atmosphere. Don't miss out on this fantastic event!</w:t>
      </w:r>
    </w:p>
    <w:p w14:paraId="063CB275" w14:textId="77777777" w:rsidR="003A4696" w:rsidRPr="003A4696" w:rsidRDefault="003A4696" w:rsidP="000777B5">
      <w:pPr>
        <w:shd w:val="clear" w:color="auto" w:fill="DDD9C3" w:themeFill="background2" w:themeFillShade="E6"/>
        <w:spacing w:before="0" w:line="240" w:lineRule="auto"/>
        <w:rPr>
          <w:rFonts w:ascii="Roboto" w:eastAsia="Times New Roman" w:hAnsi="Roboto" w:cs="Times New Roman"/>
          <w:color w:val="6F7287"/>
          <w:sz w:val="24"/>
          <w:szCs w:val="24"/>
        </w:rPr>
      </w:pPr>
      <w:r w:rsidRPr="003A4696">
        <w:rPr>
          <w:rFonts w:ascii="Roboto" w:eastAsia="Times New Roman" w:hAnsi="Roboto" w:cs="Times New Roman"/>
          <w:b/>
          <w:bCs/>
          <w:color w:val="6F7287"/>
          <w:sz w:val="24"/>
          <w:szCs w:val="24"/>
        </w:rPr>
        <w:t>Location:</w:t>
      </w:r>
      <w:r w:rsidRPr="003A4696">
        <w:rPr>
          <w:rFonts w:ascii="Roboto" w:eastAsia="Times New Roman" w:hAnsi="Roboto" w:cs="Times New Roman"/>
          <w:color w:val="6F7287"/>
          <w:sz w:val="24"/>
          <w:szCs w:val="24"/>
        </w:rPr>
        <w:t> Doc Ford's Rum Bar &amp; Grille - Sanibel Island, Island Inn Road, Sanibel, FL, USA</w:t>
      </w:r>
    </w:p>
    <w:p w14:paraId="7C62EF71" w14:textId="77777777" w:rsidR="00BC3BF7" w:rsidRDefault="00BC3BF7" w:rsidP="000777B5">
      <w:pPr>
        <w:pStyle w:val="ObjectAnchor"/>
        <w:shd w:val="clear" w:color="auto" w:fill="DDD9C3" w:themeFill="background2" w:themeFillShade="E6"/>
        <w:jc w:val="both"/>
        <w:rPr>
          <w:rFonts w:asciiTheme="minorHAnsi"/>
          <w:b/>
          <w:bCs/>
          <w:color w:val="595959" w:themeColor="text1" w:themeTint="A6"/>
          <w:sz w:val="28"/>
          <w:szCs w:val="28"/>
        </w:rPr>
      </w:pPr>
    </w:p>
    <w:p w14:paraId="539357C5" w14:textId="77777777" w:rsidR="003A4696" w:rsidRDefault="003A4696" w:rsidP="000777B5">
      <w:pPr>
        <w:pStyle w:val="ObjectAnchor"/>
        <w:shd w:val="clear" w:color="auto" w:fill="DDD9C3" w:themeFill="background2" w:themeFillShade="E6"/>
        <w:jc w:val="both"/>
        <w:rPr>
          <w:rFonts w:asciiTheme="minorHAnsi"/>
          <w:b/>
          <w:bCs/>
          <w:color w:val="595959" w:themeColor="text1" w:themeTint="A6"/>
          <w:sz w:val="28"/>
          <w:szCs w:val="28"/>
        </w:rPr>
      </w:pPr>
    </w:p>
    <w:p w14:paraId="15007CE0" w14:textId="77777777" w:rsidR="003A4696" w:rsidRDefault="003A4696" w:rsidP="00A32A3B">
      <w:pPr>
        <w:pStyle w:val="ObjectAnchor"/>
        <w:jc w:val="both"/>
        <w:rPr>
          <w:rFonts w:asciiTheme="minorHAnsi"/>
          <w:b/>
          <w:bCs/>
          <w:color w:val="595959" w:themeColor="text1" w:themeTint="A6"/>
          <w:sz w:val="28"/>
          <w:szCs w:val="28"/>
        </w:rPr>
      </w:pPr>
    </w:p>
    <w:p w14:paraId="7096596F" w14:textId="1B181B0E" w:rsidR="00503491" w:rsidRDefault="00503491"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t xml:space="preserve">October 26 </w:t>
      </w:r>
    </w:p>
    <w:p w14:paraId="5859187A" w14:textId="49BA0053" w:rsidR="00503491" w:rsidRPr="00ED402F" w:rsidRDefault="00503491" w:rsidP="00A32A3B">
      <w:pPr>
        <w:pStyle w:val="ObjectAnchor"/>
        <w:jc w:val="both"/>
        <w:rPr>
          <w:rFonts w:asciiTheme="minorHAnsi"/>
          <w:sz w:val="24"/>
          <w:szCs w:val="24"/>
        </w:rPr>
      </w:pPr>
      <w:r w:rsidRPr="00ED402F">
        <w:rPr>
          <w:rFonts w:asciiTheme="minorHAnsi"/>
          <w:sz w:val="24"/>
          <w:szCs w:val="24"/>
        </w:rPr>
        <w:t>Pink Out Picnic 11:30AM -1:30PM</w:t>
      </w:r>
    </w:p>
    <w:p w14:paraId="17AB2ECF" w14:textId="636D96E7" w:rsidR="00CB5547" w:rsidRPr="00ED402F" w:rsidRDefault="00CB5547" w:rsidP="00A32A3B">
      <w:pPr>
        <w:pStyle w:val="ObjectAnchor"/>
        <w:jc w:val="both"/>
        <w:rPr>
          <w:rFonts w:asciiTheme="minorHAnsi"/>
          <w:sz w:val="24"/>
          <w:szCs w:val="24"/>
        </w:rPr>
      </w:pPr>
      <w:r w:rsidRPr="00ED402F">
        <w:rPr>
          <w:rFonts w:asciiTheme="minorHAnsi"/>
          <w:sz w:val="24"/>
          <w:szCs w:val="24"/>
        </w:rPr>
        <w:t>Sanibel Fire Station 2351 Palm Ridge Rd</w:t>
      </w:r>
    </w:p>
    <w:p w14:paraId="6BBAEF8C" w14:textId="77777777" w:rsidR="00CB5547" w:rsidRPr="00ED402F" w:rsidRDefault="00CB5547" w:rsidP="00A32A3B">
      <w:pPr>
        <w:pStyle w:val="ObjectAnchor"/>
        <w:jc w:val="both"/>
        <w:rPr>
          <w:rFonts w:asciiTheme="minorHAnsi"/>
          <w:sz w:val="24"/>
          <w:szCs w:val="24"/>
        </w:rPr>
      </w:pPr>
    </w:p>
    <w:p w14:paraId="6B2CCA32" w14:textId="0AF069FA" w:rsidR="00CB5547" w:rsidRPr="00ED402F" w:rsidRDefault="00CB5547" w:rsidP="00A32A3B">
      <w:pPr>
        <w:pStyle w:val="ObjectAnchor"/>
        <w:jc w:val="both"/>
        <w:rPr>
          <w:rFonts w:asciiTheme="minorHAnsi"/>
          <w:sz w:val="24"/>
          <w:szCs w:val="24"/>
        </w:rPr>
      </w:pPr>
      <w:r w:rsidRPr="00ED402F">
        <w:rPr>
          <w:rFonts w:asciiTheme="minorHAnsi"/>
          <w:sz w:val="24"/>
          <w:szCs w:val="24"/>
        </w:rPr>
        <w:t xml:space="preserve">All </w:t>
      </w:r>
      <w:r w:rsidR="00ED402F" w:rsidRPr="00ED402F">
        <w:rPr>
          <w:rFonts w:asciiTheme="minorHAnsi"/>
          <w:sz w:val="24"/>
          <w:szCs w:val="24"/>
        </w:rPr>
        <w:t>Survivors Free &amp; Others by Donation</w:t>
      </w:r>
    </w:p>
    <w:p w14:paraId="5B505735" w14:textId="169B6041" w:rsidR="00ED402F" w:rsidRPr="00ED402F" w:rsidRDefault="00ED402F" w:rsidP="00A32A3B">
      <w:pPr>
        <w:pStyle w:val="ObjectAnchor"/>
        <w:jc w:val="both"/>
        <w:rPr>
          <w:rFonts w:asciiTheme="minorHAnsi"/>
          <w:sz w:val="24"/>
          <w:szCs w:val="24"/>
        </w:rPr>
      </w:pPr>
      <w:r w:rsidRPr="00ED402F">
        <w:rPr>
          <w:rFonts w:asciiTheme="minorHAnsi"/>
          <w:sz w:val="24"/>
          <w:szCs w:val="24"/>
        </w:rPr>
        <w:t>RSVP Online at PinkOutPicnic.com</w:t>
      </w:r>
    </w:p>
    <w:p w14:paraId="6062486B" w14:textId="77777777" w:rsidR="00ED402F" w:rsidRDefault="00ED402F" w:rsidP="00A32A3B">
      <w:pPr>
        <w:pStyle w:val="ObjectAnchor"/>
        <w:jc w:val="both"/>
        <w:rPr>
          <w:rFonts w:asciiTheme="minorHAnsi"/>
          <w:sz w:val="24"/>
          <w:szCs w:val="24"/>
        </w:rPr>
      </w:pPr>
    </w:p>
    <w:p w14:paraId="156ECFC2" w14:textId="77777777" w:rsidR="00BC3BF7" w:rsidRDefault="00BC3BF7" w:rsidP="00A32A3B">
      <w:pPr>
        <w:pStyle w:val="ObjectAnchor"/>
        <w:jc w:val="both"/>
        <w:rPr>
          <w:rFonts w:asciiTheme="minorHAnsi"/>
          <w:sz w:val="24"/>
          <w:szCs w:val="24"/>
        </w:rPr>
      </w:pPr>
    </w:p>
    <w:p w14:paraId="5FE0EB33" w14:textId="6931A9CB" w:rsidR="00ED402F" w:rsidRPr="005D22D7" w:rsidRDefault="00A9432F" w:rsidP="00A32A3B">
      <w:pPr>
        <w:pStyle w:val="ObjectAnchor"/>
        <w:jc w:val="both"/>
        <w:rPr>
          <w:rFonts w:asciiTheme="minorHAnsi"/>
          <w:b/>
          <w:bCs/>
          <w:color w:val="595959" w:themeColor="text1" w:themeTint="A6"/>
          <w:sz w:val="24"/>
          <w:szCs w:val="24"/>
        </w:rPr>
      </w:pPr>
      <w:r w:rsidRPr="005D22D7">
        <w:rPr>
          <w:rFonts w:asciiTheme="minorHAnsi"/>
          <w:b/>
          <w:bCs/>
          <w:color w:val="595959" w:themeColor="text1" w:themeTint="A6"/>
          <w:sz w:val="24"/>
          <w:szCs w:val="24"/>
        </w:rPr>
        <w:t>Novemeber 7</w:t>
      </w:r>
    </w:p>
    <w:p w14:paraId="42D5A062" w14:textId="5E15DB10" w:rsidR="00A9432F" w:rsidRDefault="00A9432F" w:rsidP="00A32A3B">
      <w:pPr>
        <w:pStyle w:val="ObjectAnchor"/>
        <w:jc w:val="both"/>
        <w:rPr>
          <w:rFonts w:asciiTheme="minorHAnsi"/>
          <w:sz w:val="24"/>
          <w:szCs w:val="24"/>
        </w:rPr>
      </w:pPr>
      <w:r>
        <w:rPr>
          <w:rFonts w:asciiTheme="minorHAnsi"/>
          <w:sz w:val="24"/>
          <w:szCs w:val="24"/>
        </w:rPr>
        <w:t xml:space="preserve">PINK </w:t>
      </w:r>
      <w:r w:rsidR="00546F0B">
        <w:rPr>
          <w:rFonts w:asciiTheme="minorHAnsi"/>
          <w:sz w:val="24"/>
          <w:szCs w:val="24"/>
        </w:rPr>
        <w:t>TEA PARTY 11:30AM-1:30PM</w:t>
      </w:r>
    </w:p>
    <w:p w14:paraId="1E459BC7" w14:textId="03ECA98A" w:rsidR="00546F0B" w:rsidRDefault="00546F0B" w:rsidP="00A32A3B">
      <w:pPr>
        <w:pStyle w:val="ObjectAnchor"/>
        <w:jc w:val="both"/>
        <w:rPr>
          <w:rFonts w:asciiTheme="minorHAnsi"/>
          <w:sz w:val="24"/>
          <w:szCs w:val="24"/>
        </w:rPr>
      </w:pPr>
      <w:r>
        <w:rPr>
          <w:rFonts w:asciiTheme="minorHAnsi"/>
          <w:sz w:val="24"/>
          <w:szCs w:val="24"/>
        </w:rPr>
        <w:t>Cielo Restautant 1244 Periwinkle Way Sanibel</w:t>
      </w:r>
    </w:p>
    <w:p w14:paraId="56C1F9A4" w14:textId="0FB7BD54" w:rsidR="00A539E4" w:rsidRDefault="00A539E4" w:rsidP="00A32A3B">
      <w:pPr>
        <w:pStyle w:val="ObjectAnchor"/>
        <w:jc w:val="both"/>
        <w:rPr>
          <w:rFonts w:asciiTheme="minorHAnsi"/>
          <w:sz w:val="24"/>
          <w:szCs w:val="24"/>
        </w:rPr>
      </w:pPr>
      <w:r>
        <w:rPr>
          <w:rFonts w:asciiTheme="minorHAnsi"/>
          <w:sz w:val="24"/>
          <w:szCs w:val="24"/>
        </w:rPr>
        <w:t xml:space="preserve">Tickets $50 per person </w:t>
      </w:r>
    </w:p>
    <w:p w14:paraId="36E1F67A" w14:textId="0414B143" w:rsidR="00A539E4" w:rsidRPr="00ED402F" w:rsidRDefault="00A539E4" w:rsidP="00A32A3B">
      <w:pPr>
        <w:pStyle w:val="ObjectAnchor"/>
        <w:jc w:val="both"/>
        <w:rPr>
          <w:rFonts w:asciiTheme="minorHAnsi"/>
          <w:sz w:val="24"/>
          <w:szCs w:val="24"/>
        </w:rPr>
      </w:pPr>
      <w:r>
        <w:rPr>
          <w:rFonts w:asciiTheme="minorHAnsi"/>
          <w:sz w:val="24"/>
          <w:szCs w:val="24"/>
        </w:rPr>
        <w:t>PinkOutTea.com</w:t>
      </w:r>
    </w:p>
    <w:p w14:paraId="340028B8" w14:textId="77777777" w:rsidR="00ED402F" w:rsidRDefault="00ED402F" w:rsidP="00A32A3B">
      <w:pPr>
        <w:pStyle w:val="ObjectAnchor"/>
        <w:jc w:val="both"/>
        <w:rPr>
          <w:rFonts w:asciiTheme="minorHAnsi"/>
          <w:b/>
          <w:bCs/>
          <w:color w:val="595959" w:themeColor="text1" w:themeTint="A6"/>
          <w:sz w:val="28"/>
          <w:szCs w:val="28"/>
        </w:rPr>
      </w:pPr>
    </w:p>
    <w:p w14:paraId="26B8B7B1" w14:textId="77777777" w:rsidR="00F07F50" w:rsidRDefault="00F07F50" w:rsidP="00A32A3B">
      <w:pPr>
        <w:pStyle w:val="ObjectAnchor"/>
        <w:jc w:val="both"/>
        <w:rPr>
          <w:rFonts w:asciiTheme="minorHAnsi"/>
          <w:b/>
          <w:bCs/>
          <w:color w:val="595959" w:themeColor="text1" w:themeTint="A6"/>
          <w:sz w:val="28"/>
          <w:szCs w:val="28"/>
        </w:rPr>
      </w:pPr>
    </w:p>
    <w:p w14:paraId="1ADD7E23" w14:textId="77777777" w:rsidR="00F07F50" w:rsidRDefault="00F07F50" w:rsidP="00A32A3B">
      <w:pPr>
        <w:pStyle w:val="ObjectAnchor"/>
        <w:jc w:val="both"/>
        <w:rPr>
          <w:rFonts w:asciiTheme="minorHAnsi"/>
          <w:b/>
          <w:bCs/>
          <w:color w:val="595959" w:themeColor="text1" w:themeTint="A6"/>
          <w:sz w:val="28"/>
          <w:szCs w:val="28"/>
        </w:rPr>
      </w:pPr>
    </w:p>
    <w:p w14:paraId="52BDE806" w14:textId="77777777" w:rsidR="00F07F50" w:rsidRDefault="00F07F50" w:rsidP="00A32A3B">
      <w:pPr>
        <w:pStyle w:val="ObjectAnchor"/>
        <w:jc w:val="both"/>
        <w:rPr>
          <w:rFonts w:asciiTheme="minorHAnsi"/>
          <w:b/>
          <w:bCs/>
          <w:color w:val="595959" w:themeColor="text1" w:themeTint="A6"/>
          <w:sz w:val="28"/>
          <w:szCs w:val="28"/>
        </w:rPr>
      </w:pPr>
    </w:p>
    <w:p w14:paraId="3B712AB0" w14:textId="77777777" w:rsidR="00F07F50" w:rsidRDefault="00F07F50" w:rsidP="00A32A3B">
      <w:pPr>
        <w:pStyle w:val="ObjectAnchor"/>
        <w:jc w:val="both"/>
        <w:rPr>
          <w:rFonts w:asciiTheme="minorHAnsi"/>
          <w:b/>
          <w:bCs/>
          <w:color w:val="595959" w:themeColor="text1" w:themeTint="A6"/>
          <w:sz w:val="28"/>
          <w:szCs w:val="28"/>
        </w:rPr>
      </w:pPr>
    </w:p>
    <w:p w14:paraId="5A51A0BB" w14:textId="77777777" w:rsidR="00F07F50" w:rsidRDefault="00F07F50" w:rsidP="00A32A3B">
      <w:pPr>
        <w:pStyle w:val="ObjectAnchor"/>
        <w:jc w:val="both"/>
        <w:rPr>
          <w:rFonts w:asciiTheme="minorHAnsi"/>
          <w:b/>
          <w:bCs/>
          <w:color w:val="595959" w:themeColor="text1" w:themeTint="A6"/>
          <w:sz w:val="28"/>
          <w:szCs w:val="28"/>
        </w:rPr>
      </w:pPr>
    </w:p>
    <w:p w14:paraId="166E2AF3" w14:textId="77777777" w:rsidR="00F07F50" w:rsidRDefault="00F07F50" w:rsidP="00A32A3B">
      <w:pPr>
        <w:pStyle w:val="ObjectAnchor"/>
        <w:jc w:val="both"/>
        <w:rPr>
          <w:rFonts w:asciiTheme="minorHAnsi"/>
          <w:b/>
          <w:bCs/>
          <w:color w:val="595959" w:themeColor="text1" w:themeTint="A6"/>
          <w:sz w:val="28"/>
          <w:szCs w:val="28"/>
        </w:rPr>
      </w:pPr>
    </w:p>
    <w:p w14:paraId="49DAF1F8" w14:textId="54CAFE94" w:rsidR="00DF18E3" w:rsidRDefault="003A1D75"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lastRenderedPageBreak/>
        <w:t>Bits &amp; Bobs</w:t>
      </w:r>
    </w:p>
    <w:p w14:paraId="7F3C8EA8" w14:textId="77777777" w:rsidR="001F01F2" w:rsidRDefault="001F01F2" w:rsidP="001F01F2">
      <w:pPr>
        <w:widowControl w:val="0"/>
        <w:rPr>
          <w:b/>
          <w:bCs/>
          <w:sz w:val="28"/>
          <w:szCs w:val="28"/>
          <w:u w:val="single"/>
        </w:rPr>
      </w:pPr>
      <w:r>
        <w:rPr>
          <w:b/>
          <w:bCs/>
          <w:sz w:val="28"/>
          <w:szCs w:val="28"/>
          <w:u w:val="single"/>
        </w:rPr>
        <w:t>Like</w:t>
      </w:r>
      <w:r w:rsidRPr="001A3E74">
        <w:rPr>
          <w:b/>
          <w:bCs/>
          <w:sz w:val="28"/>
          <w:szCs w:val="28"/>
          <w:u w:val="single"/>
        </w:rPr>
        <w:t xml:space="preserve"> A Ride To Worship??</w:t>
      </w:r>
    </w:p>
    <w:p w14:paraId="5139AF14" w14:textId="77777777" w:rsidR="001F01F2" w:rsidRPr="001F01F2" w:rsidRDefault="001F01F2" w:rsidP="001F01F2">
      <w:pPr>
        <w:widowControl w:val="0"/>
        <w:rPr>
          <w:b/>
          <w:bCs/>
          <w:sz w:val="24"/>
          <w:szCs w:val="24"/>
        </w:rPr>
      </w:pPr>
      <w:r w:rsidRPr="001F01F2">
        <w:rPr>
          <w:sz w:val="24"/>
          <w:szCs w:val="24"/>
        </w:rPr>
        <w:t xml:space="preserve">If you would like a ride from Shell Point or Cypress Cove, please contact the Church Office at </w:t>
      </w:r>
      <w:hyperlink r:id="rId51" w:history="1">
        <w:r w:rsidRPr="001F01F2">
          <w:rPr>
            <w:rStyle w:val="Hyperlink"/>
            <w:sz w:val="24"/>
            <w:szCs w:val="24"/>
          </w:rPr>
          <w:t>office@sanibelucc.org</w:t>
        </w:r>
      </w:hyperlink>
      <w:r w:rsidRPr="001F01F2">
        <w:rPr>
          <w:sz w:val="24"/>
          <w:szCs w:val="24"/>
        </w:rPr>
        <w:t xml:space="preserve"> </w:t>
      </w:r>
      <w:r w:rsidRPr="001F01F2">
        <w:rPr>
          <w:b/>
          <w:bCs/>
          <w:sz w:val="24"/>
          <w:szCs w:val="24"/>
        </w:rPr>
        <w:t>by Noon on Thursdays.</w:t>
      </w:r>
    </w:p>
    <w:p w14:paraId="191CC19E" w14:textId="77777777" w:rsidR="001F01F2" w:rsidRPr="001F01F2" w:rsidRDefault="001F01F2" w:rsidP="00A32A3B">
      <w:pPr>
        <w:pStyle w:val="ObjectAnchor"/>
        <w:jc w:val="both"/>
        <w:rPr>
          <w:rFonts w:asciiTheme="minorHAnsi"/>
          <w:b/>
          <w:bCs/>
          <w:color w:val="595959" w:themeColor="text1" w:themeTint="A6"/>
          <w:sz w:val="24"/>
          <w:szCs w:val="24"/>
        </w:rPr>
      </w:pPr>
    </w:p>
    <w:p w14:paraId="44ADDE24" w14:textId="77777777" w:rsidR="00DF18E3" w:rsidRDefault="00DF18E3" w:rsidP="00DF18E3">
      <w:pPr>
        <w:rPr>
          <w:rFonts w:ascii="Century Gothic" w:hAnsi="Century Gothic" w:cs="Century Gothic"/>
          <w:b/>
          <w:bCs/>
          <w:szCs w:val="20"/>
          <w:u w:val="single"/>
        </w:rPr>
      </w:pPr>
      <w:r>
        <w:rPr>
          <w:rFonts w:ascii="Century Gothic" w:hAnsi="Century Gothic" w:cs="Century Gothic"/>
          <w:b/>
          <w:bCs/>
          <w:szCs w:val="20"/>
          <w:u w:val="single"/>
        </w:rPr>
        <w:t>Giving is Easy:</w:t>
      </w:r>
    </w:p>
    <w:p w14:paraId="5D2FF3D4" w14:textId="77777777" w:rsidR="00DF18E3" w:rsidRDefault="00DF18E3" w:rsidP="00DF18E3">
      <w:pPr>
        <w:rPr>
          <w:rFonts w:ascii="Century Gothic" w:hAnsi="Century Gothic" w:cs="Century Gothic"/>
          <w:b/>
          <w:bCs/>
          <w:szCs w:val="20"/>
        </w:rPr>
      </w:pPr>
      <w:r>
        <w:rPr>
          <w:rFonts w:ascii="Century Gothic" w:hAnsi="Century Gothic" w:cs="Century Gothic"/>
          <w:b/>
          <w:bCs/>
          <w:szCs w:val="20"/>
        </w:rPr>
        <w:t>1. PayPal link is available from the church’s homepage (</w:t>
      </w:r>
      <w:r>
        <w:rPr>
          <w:rFonts w:ascii="Century Gothic" w:hAnsi="Century Gothic" w:cs="Century Gothic"/>
          <w:b/>
          <w:bCs/>
          <w:szCs w:val="20"/>
          <w:u w:val="single"/>
        </w:rPr>
        <w:t>www.sanibelucc.org</w:t>
      </w:r>
      <w:r>
        <w:rPr>
          <w:rFonts w:ascii="Century Gothic" w:hAnsi="Century Gothic" w:cs="Century Gothic"/>
          <w:b/>
          <w:bCs/>
          <w:szCs w:val="20"/>
        </w:rPr>
        <w:t>)</w:t>
      </w:r>
    </w:p>
    <w:p w14:paraId="13A9E34F" w14:textId="77777777" w:rsidR="00DF18E3" w:rsidRDefault="00DF18E3" w:rsidP="00DF18E3">
      <w:pPr>
        <w:rPr>
          <w:rFonts w:ascii="Century Gothic" w:hAnsi="Century Gothic" w:cs="Century Gothic"/>
          <w:b/>
          <w:bCs/>
          <w:szCs w:val="20"/>
        </w:rPr>
      </w:pPr>
      <w:r>
        <w:rPr>
          <w:rFonts w:ascii="Century Gothic" w:hAnsi="Century Gothic" w:cs="Century Gothic"/>
          <w:b/>
          <w:bCs/>
          <w:szCs w:val="20"/>
        </w:rPr>
        <w:t xml:space="preserve">2. Automatic Payment Program (ACH) is available. To sign up email </w:t>
      </w:r>
      <w:r>
        <w:rPr>
          <w:rFonts w:ascii="Century Gothic" w:hAnsi="Century Gothic" w:cs="Century Gothic"/>
          <w:b/>
          <w:bCs/>
          <w:szCs w:val="20"/>
          <w:u w:val="single"/>
        </w:rPr>
        <w:t>sandy@sanibelucc.org</w:t>
      </w:r>
      <w:r>
        <w:rPr>
          <w:rFonts w:ascii="Century Gothic" w:hAnsi="Century Gothic" w:cs="Century Gothic"/>
          <w:b/>
          <w:bCs/>
          <w:szCs w:val="20"/>
        </w:rPr>
        <w:t xml:space="preserve"> to receive the authorization form.</w:t>
      </w:r>
    </w:p>
    <w:p w14:paraId="778218A0" w14:textId="77777777" w:rsidR="00DF18E3" w:rsidRDefault="00DF18E3" w:rsidP="00DF18E3">
      <w:pPr>
        <w:rPr>
          <w:rFonts w:ascii="Century Gothic" w:hAnsi="Century Gothic" w:cs="Century Gothic"/>
          <w:b/>
          <w:bCs/>
          <w:szCs w:val="20"/>
        </w:rPr>
      </w:pPr>
      <w:r>
        <w:rPr>
          <w:rFonts w:ascii="Century Gothic" w:hAnsi="Century Gothic" w:cs="Century Gothic"/>
          <w:b/>
          <w:bCs/>
          <w:szCs w:val="20"/>
        </w:rPr>
        <w:t xml:space="preserve">3. Checks payable to SCUCC can be mailed to: </w:t>
      </w:r>
    </w:p>
    <w:p w14:paraId="54F7A48A" w14:textId="77777777" w:rsidR="00DF18E3" w:rsidRDefault="00DF18E3" w:rsidP="00DF18E3">
      <w:pPr>
        <w:rPr>
          <w:rFonts w:ascii="Century Gothic" w:hAnsi="Century Gothic" w:cs="Century Gothic"/>
          <w:b/>
          <w:bCs/>
          <w:szCs w:val="20"/>
          <w:u w:val="single"/>
        </w:rPr>
      </w:pPr>
      <w:r>
        <w:rPr>
          <w:rFonts w:ascii="Century Gothic" w:hAnsi="Century Gothic" w:cs="Century Gothic"/>
          <w:b/>
          <w:bCs/>
          <w:szCs w:val="20"/>
          <w:u w:val="single"/>
        </w:rPr>
        <w:t>Sanibel Congregational UCC 2050 Periwinkle Way, Sanibel FL 33957.</w:t>
      </w:r>
    </w:p>
    <w:p w14:paraId="3B702A0F" w14:textId="77777777" w:rsidR="00DF18E3" w:rsidRDefault="00DF18E3" w:rsidP="00DF18E3">
      <w:pPr>
        <w:rPr>
          <w:rFonts w:ascii="Century Gothic" w:hAnsi="Century Gothic" w:cs="Century Gothic"/>
          <w:b/>
          <w:bCs/>
          <w:szCs w:val="20"/>
        </w:rPr>
      </w:pPr>
      <w:r>
        <w:rPr>
          <w:rFonts w:ascii="Century Gothic" w:hAnsi="Century Gothic" w:cs="Century Gothic"/>
          <w:b/>
          <w:bCs/>
          <w:szCs w:val="20"/>
        </w:rPr>
        <w:t>*Our mail is currently being held &amp; picked up at the Sanibel Post Office.</w:t>
      </w:r>
    </w:p>
    <w:p w14:paraId="311DB757" w14:textId="77777777" w:rsidR="00547B6F" w:rsidRPr="00DF18E3" w:rsidRDefault="00547B6F" w:rsidP="00547B6F">
      <w:pPr>
        <w:jc w:val="center"/>
        <w:rPr>
          <w:rFonts w:ascii="Century Gothic" w:hAnsi="Century Gothic" w:cs="Century Gothic"/>
          <w:b/>
          <w:bCs/>
          <w:color w:val="1F497D"/>
          <w:szCs w:val="20"/>
        </w:rPr>
      </w:pPr>
      <w:r w:rsidRPr="00DF18E3">
        <w:rPr>
          <w:rFonts w:ascii="Century Gothic" w:hAnsi="Century Gothic" w:cs="Century Gothic"/>
          <w:b/>
          <w:bCs/>
          <w:color w:val="1F497D"/>
          <w:szCs w:val="20"/>
        </w:rPr>
        <w:t xml:space="preserve">Mark Boyea </w:t>
      </w:r>
    </w:p>
    <w:p w14:paraId="5C0F5B5F" w14:textId="77777777" w:rsidR="00547B6F" w:rsidRPr="00DF18E3" w:rsidRDefault="00547B6F" w:rsidP="00547B6F">
      <w:pPr>
        <w:jc w:val="center"/>
        <w:rPr>
          <w:rFonts w:ascii="Century Gothic" w:hAnsi="Century Gothic" w:cs="Century Gothic"/>
          <w:b/>
          <w:bCs/>
          <w:color w:val="1F497D"/>
          <w:szCs w:val="20"/>
        </w:rPr>
      </w:pPr>
      <w:r w:rsidRPr="00DF18E3">
        <w:rPr>
          <w:rFonts w:ascii="Century Gothic" w:hAnsi="Century Gothic" w:cs="Century Gothic"/>
          <w:b/>
          <w:bCs/>
          <w:color w:val="9933FF"/>
          <w:szCs w:val="20"/>
          <w:u w:val="single"/>
        </w:rPr>
        <w:t>mark@sanibelucc.org</w:t>
      </w:r>
      <w:r w:rsidRPr="00DF18E3">
        <w:rPr>
          <w:rFonts w:ascii="Century Gothic" w:hAnsi="Century Gothic" w:cs="Century Gothic"/>
          <w:b/>
          <w:bCs/>
          <w:color w:val="1F497D"/>
          <w:szCs w:val="20"/>
        </w:rPr>
        <w:t xml:space="preserve"> </w:t>
      </w:r>
    </w:p>
    <w:p w14:paraId="54313263" w14:textId="77777777" w:rsidR="00547B6F" w:rsidRPr="00DF18E3" w:rsidRDefault="00547B6F" w:rsidP="00547B6F">
      <w:pPr>
        <w:jc w:val="center"/>
        <w:rPr>
          <w:rFonts w:ascii="Century Gothic" w:hAnsi="Century Gothic" w:cs="Century Gothic"/>
          <w:b/>
          <w:bCs/>
          <w:color w:val="1F497D"/>
          <w:szCs w:val="20"/>
        </w:rPr>
      </w:pPr>
      <w:r w:rsidRPr="00DF18E3">
        <w:rPr>
          <w:rFonts w:ascii="Century Gothic" w:hAnsi="Century Gothic" w:cs="Century Gothic"/>
          <w:b/>
          <w:bCs/>
          <w:color w:val="1F497D"/>
          <w:szCs w:val="20"/>
        </w:rPr>
        <w:t>Jenny Chacon</w:t>
      </w:r>
    </w:p>
    <w:p w14:paraId="4D004B83" w14:textId="45176380" w:rsidR="00547B6F" w:rsidRPr="00DF18E3" w:rsidRDefault="00547B6F" w:rsidP="00627C58">
      <w:pPr>
        <w:jc w:val="center"/>
        <w:rPr>
          <w:rFonts w:ascii="Century Gothic" w:hAnsi="Century Gothic" w:cs="Century Gothic"/>
          <w:b/>
          <w:bCs/>
          <w:color w:val="9933FF"/>
          <w:szCs w:val="20"/>
          <w:u w:val="single"/>
        </w:rPr>
      </w:pPr>
      <w:r w:rsidRPr="00DF18E3">
        <w:rPr>
          <w:rFonts w:ascii="Century Gothic" w:hAnsi="Century Gothic" w:cs="Century Gothic"/>
          <w:b/>
          <w:bCs/>
          <w:color w:val="9933FF"/>
          <w:szCs w:val="20"/>
          <w:u w:val="single"/>
        </w:rPr>
        <w:t>jenny@sanibelucc.org</w:t>
      </w:r>
    </w:p>
    <w:p w14:paraId="1F5DC9B7" w14:textId="77777777" w:rsidR="00547B6F" w:rsidRPr="00DF18E3" w:rsidRDefault="00547B6F" w:rsidP="00547B6F">
      <w:pPr>
        <w:jc w:val="center"/>
        <w:rPr>
          <w:rFonts w:ascii="Century Gothic" w:hAnsi="Century Gothic" w:cs="Century Gothic"/>
          <w:b/>
          <w:bCs/>
          <w:color w:val="1F497D"/>
          <w:szCs w:val="20"/>
        </w:rPr>
      </w:pPr>
      <w:r w:rsidRPr="00DF18E3">
        <w:rPr>
          <w:rFonts w:ascii="Century Gothic" w:hAnsi="Century Gothic" w:cs="Century Gothic"/>
          <w:b/>
          <w:bCs/>
          <w:color w:val="9933FF"/>
          <w:szCs w:val="20"/>
          <w:u w:val="single"/>
        </w:rPr>
        <w:t>office@sanibelucc.org</w:t>
      </w:r>
    </w:p>
    <w:p w14:paraId="6C10453F" w14:textId="77777777" w:rsidR="00547B6F" w:rsidRPr="00DF18E3" w:rsidRDefault="00547B6F" w:rsidP="00547B6F">
      <w:pPr>
        <w:jc w:val="center"/>
        <w:rPr>
          <w:rFonts w:ascii="Century Gothic" w:hAnsi="Century Gothic" w:cs="Century Gothic"/>
          <w:b/>
          <w:bCs/>
          <w:color w:val="1F497D"/>
          <w:szCs w:val="20"/>
        </w:rPr>
      </w:pPr>
    </w:p>
    <w:p w14:paraId="7E6F0CB2" w14:textId="6744251B" w:rsidR="00547B6F" w:rsidRDefault="00E90827" w:rsidP="00E90827">
      <w:pPr>
        <w:rPr>
          <w:rFonts w:ascii="Century Gothic" w:hAnsi="Century Gothic" w:cs="Century Gothic"/>
          <w:b/>
          <w:bCs/>
          <w:color w:val="1F497D"/>
          <w:szCs w:val="20"/>
        </w:rPr>
      </w:pPr>
      <w:r>
        <w:rPr>
          <w:rFonts w:ascii="Century Gothic" w:hAnsi="Century Gothic" w:cs="Century Gothic"/>
          <w:b/>
          <w:bCs/>
          <w:color w:val="2673C0"/>
          <w:szCs w:val="20"/>
        </w:rPr>
        <w:t xml:space="preserve">                                                                             </w:t>
      </w:r>
      <w:r w:rsidR="00547B6F">
        <w:rPr>
          <w:rFonts w:ascii="Century Gothic" w:hAnsi="Century Gothic" w:cs="Century Gothic"/>
          <w:b/>
          <w:bCs/>
          <w:color w:val="1F497D"/>
          <w:szCs w:val="20"/>
        </w:rPr>
        <w:t>Office Hours</w:t>
      </w:r>
    </w:p>
    <w:p w14:paraId="05470E1E" w14:textId="77777777" w:rsidR="00547B6F" w:rsidRDefault="00547B6F" w:rsidP="00547B6F">
      <w:pPr>
        <w:jc w:val="center"/>
        <w:rPr>
          <w:rFonts w:ascii="Century Gothic" w:hAnsi="Century Gothic" w:cs="Century Gothic"/>
          <w:b/>
          <w:bCs/>
          <w:color w:val="1F497D"/>
          <w:szCs w:val="20"/>
        </w:rPr>
      </w:pPr>
      <w:r>
        <w:rPr>
          <w:rFonts w:ascii="Century Gothic" w:hAnsi="Century Gothic" w:cs="Century Gothic"/>
          <w:b/>
          <w:bCs/>
          <w:color w:val="1F497D"/>
          <w:szCs w:val="20"/>
        </w:rPr>
        <w:t>Monday – Thursday</w:t>
      </w:r>
    </w:p>
    <w:p w14:paraId="11F540E2" w14:textId="77777777" w:rsidR="00547B6F" w:rsidRPr="00DF18E3" w:rsidRDefault="00547B6F" w:rsidP="00547B6F">
      <w:pPr>
        <w:jc w:val="center"/>
        <w:rPr>
          <w:rFonts w:ascii="Century Gothic" w:hAnsi="Century Gothic" w:cs="Century Gothic"/>
          <w:b/>
          <w:bCs/>
          <w:color w:val="1F497D"/>
          <w:szCs w:val="20"/>
        </w:rPr>
      </w:pPr>
      <w:r>
        <w:rPr>
          <w:rFonts w:ascii="Century Gothic" w:hAnsi="Century Gothic" w:cs="Century Gothic"/>
          <w:b/>
          <w:bCs/>
          <w:color w:val="1F497D"/>
          <w:szCs w:val="20"/>
        </w:rPr>
        <w:t>9:00-3:00pm</w:t>
      </w:r>
    </w:p>
    <w:p w14:paraId="08C6E97C" w14:textId="77777777" w:rsidR="00547B6F" w:rsidRDefault="00547B6F" w:rsidP="00547B6F">
      <w:pPr>
        <w:spacing w:after="280"/>
        <w:jc w:val="center"/>
        <w:rPr>
          <w:rFonts w:ascii="Century Gothic" w:hAnsi="Century Gothic" w:cs="Century Gothic"/>
          <w:b/>
          <w:bCs/>
          <w:color w:val="1F497D"/>
          <w:szCs w:val="20"/>
        </w:rPr>
      </w:pPr>
    </w:p>
    <w:p w14:paraId="71E90C52" w14:textId="43EB1593" w:rsidR="003A1D75" w:rsidRPr="002B14D2" w:rsidRDefault="001E5476" w:rsidP="001E5476">
      <w:pPr>
        <w:pStyle w:val="ObjectAnchor"/>
        <w:jc w:val="center"/>
        <w:rPr>
          <w:rFonts w:asciiTheme="minorHAnsi"/>
          <w:b/>
          <w:bCs/>
          <w:color w:val="595959" w:themeColor="text1" w:themeTint="A6"/>
          <w:sz w:val="28"/>
          <w:szCs w:val="28"/>
        </w:rPr>
      </w:pPr>
      <w:r>
        <w:rPr>
          <w:rFonts w:asciiTheme="minorHAnsi"/>
          <w:b/>
          <w:bCs/>
          <w:color w:val="595959" w:themeColor="text1" w:themeTint="A6"/>
          <w:sz w:val="28"/>
          <w:szCs w:val="28"/>
        </w:rPr>
        <w:drawing>
          <wp:inline distT="0" distB="0" distL="0" distR="0" wp14:anchorId="2CA772E2" wp14:editId="52CC4D80">
            <wp:extent cx="1041400" cy="1041400"/>
            <wp:effectExtent l="0" t="0" r="6350" b="6350"/>
            <wp:docPr id="944591016"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91016" name="Picture 1" descr="A red sign with white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inline>
        </w:drawing>
      </w:r>
    </w:p>
    <w:sectPr w:rsidR="003A1D75" w:rsidRPr="002B14D2" w:rsidSect="00E61A94">
      <w:pgSz w:w="12240" w:h="15840"/>
      <w:pgMar w:top="720" w:right="1152" w:bottom="360" w:left="1152" w:header="720" w:footer="288" w:gutter="0"/>
      <w:pgBorders w:offsetFrom="page">
        <w:top w:val="single" w:sz="4" w:space="24" w:color="DDD9C3" w:themeColor="background2" w:themeShade="E6"/>
        <w:left w:val="single" w:sz="4" w:space="24" w:color="DDD9C3" w:themeColor="background2" w:themeShade="E6"/>
        <w:bottom w:val="single" w:sz="4" w:space="24" w:color="DDD9C3" w:themeColor="background2" w:themeShade="E6"/>
        <w:right w:val="single" w:sz="4" w:space="24" w:color="DDD9C3" w:themeColor="background2" w:themeShade="E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9EC9C" w14:textId="77777777" w:rsidR="00080BE2" w:rsidRDefault="00080BE2" w:rsidP="002719D0">
      <w:pPr>
        <w:spacing w:before="0" w:line="240" w:lineRule="auto"/>
      </w:pPr>
      <w:r>
        <w:separator/>
      </w:r>
    </w:p>
  </w:endnote>
  <w:endnote w:type="continuationSeparator" w:id="0">
    <w:p w14:paraId="25A6BF90" w14:textId="77777777" w:rsidR="00080BE2" w:rsidRDefault="00080BE2"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venirNext LT Pro Light">
    <w:altName w:val="Calibri"/>
    <w:charset w:val="00"/>
    <w:family w:val="swiss"/>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nell Roundhand Bold">
    <w:altName w:val="Cambria"/>
    <w:charset w:val="00"/>
    <w:family w:val="roman"/>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0858" w14:textId="77777777" w:rsidR="009E793D" w:rsidRDefault="009E7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15279" w14:textId="77777777" w:rsidR="009E793D" w:rsidRDefault="009E7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5411" w14:textId="77777777" w:rsidR="009E793D" w:rsidRDefault="009E7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D53AB" w14:textId="77777777" w:rsidR="00080BE2" w:rsidRDefault="00080BE2" w:rsidP="002719D0">
      <w:pPr>
        <w:spacing w:before="0" w:line="240" w:lineRule="auto"/>
      </w:pPr>
      <w:r>
        <w:separator/>
      </w:r>
    </w:p>
  </w:footnote>
  <w:footnote w:type="continuationSeparator" w:id="0">
    <w:p w14:paraId="5462631A" w14:textId="77777777" w:rsidR="00080BE2" w:rsidRDefault="00080BE2"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12BA" w14:textId="77777777" w:rsidR="009E793D" w:rsidRDefault="009E79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35D2" w14:textId="77777777" w:rsidR="009E793D" w:rsidRDefault="009E79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7648" w14:textId="77777777" w:rsidR="009E793D" w:rsidRDefault="009E79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C082A"/>
    <w:multiLevelType w:val="multilevel"/>
    <w:tmpl w:val="A7B2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05714B"/>
    <w:multiLevelType w:val="hybridMultilevel"/>
    <w:tmpl w:val="62AA9AF0"/>
    <w:lvl w:ilvl="0" w:tplc="FFFFFFFF">
      <w:start w:val="15"/>
      <w:numFmt w:val="bullet"/>
      <w:lvlText w:val=""/>
      <w:lvlJc w:val="left"/>
      <w:pPr>
        <w:ind w:left="360" w:hanging="360"/>
      </w:pPr>
      <w:rPr>
        <w:rFonts w:ascii="Symbol" w:eastAsia="Arial Unicode MS" w:hAnsi="Symbol" w:cs="Arial Unicode M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8851442"/>
    <w:multiLevelType w:val="hybridMultilevel"/>
    <w:tmpl w:val="61B6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0446809">
    <w:abstractNumId w:val="1"/>
  </w:num>
  <w:num w:numId="2" w16cid:durableId="1300111262">
    <w:abstractNumId w:val="1"/>
  </w:num>
  <w:num w:numId="3" w16cid:durableId="1879321057">
    <w:abstractNumId w:val="2"/>
  </w:num>
  <w:num w:numId="4" w16cid:durableId="1069227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C"/>
    <w:rsid w:val="00010105"/>
    <w:rsid w:val="00017F84"/>
    <w:rsid w:val="0002583C"/>
    <w:rsid w:val="000316DF"/>
    <w:rsid w:val="0003172F"/>
    <w:rsid w:val="00033910"/>
    <w:rsid w:val="00034211"/>
    <w:rsid w:val="00045A8A"/>
    <w:rsid w:val="000560DB"/>
    <w:rsid w:val="00071BE9"/>
    <w:rsid w:val="00071FB8"/>
    <w:rsid w:val="000777B5"/>
    <w:rsid w:val="00080BE2"/>
    <w:rsid w:val="00082950"/>
    <w:rsid w:val="0009548C"/>
    <w:rsid w:val="00096C05"/>
    <w:rsid w:val="000C3ED9"/>
    <w:rsid w:val="000C47D6"/>
    <w:rsid w:val="000C60CE"/>
    <w:rsid w:val="000D01E3"/>
    <w:rsid w:val="000F524E"/>
    <w:rsid w:val="000F6472"/>
    <w:rsid w:val="00100736"/>
    <w:rsid w:val="001154DC"/>
    <w:rsid w:val="00125267"/>
    <w:rsid w:val="00130584"/>
    <w:rsid w:val="001448A3"/>
    <w:rsid w:val="00154C31"/>
    <w:rsid w:val="00157653"/>
    <w:rsid w:val="0016482D"/>
    <w:rsid w:val="00185D96"/>
    <w:rsid w:val="00197602"/>
    <w:rsid w:val="001A470A"/>
    <w:rsid w:val="001A657F"/>
    <w:rsid w:val="001B41B2"/>
    <w:rsid w:val="001B7091"/>
    <w:rsid w:val="001B726B"/>
    <w:rsid w:val="001E5476"/>
    <w:rsid w:val="001F01F2"/>
    <w:rsid w:val="00210539"/>
    <w:rsid w:val="002162C9"/>
    <w:rsid w:val="00226D3F"/>
    <w:rsid w:val="002339F2"/>
    <w:rsid w:val="00246C33"/>
    <w:rsid w:val="0025057D"/>
    <w:rsid w:val="00257227"/>
    <w:rsid w:val="002719D0"/>
    <w:rsid w:val="00286CCA"/>
    <w:rsid w:val="00294157"/>
    <w:rsid w:val="0029762B"/>
    <w:rsid w:val="002A2DB9"/>
    <w:rsid w:val="002B14D2"/>
    <w:rsid w:val="002B1ABE"/>
    <w:rsid w:val="002B59AA"/>
    <w:rsid w:val="002B7A33"/>
    <w:rsid w:val="002D4C47"/>
    <w:rsid w:val="002F6887"/>
    <w:rsid w:val="003011E2"/>
    <w:rsid w:val="00313980"/>
    <w:rsid w:val="00333FB3"/>
    <w:rsid w:val="00341323"/>
    <w:rsid w:val="00341FDB"/>
    <w:rsid w:val="00346C9E"/>
    <w:rsid w:val="00355223"/>
    <w:rsid w:val="003557AA"/>
    <w:rsid w:val="0036265A"/>
    <w:rsid w:val="00373DF5"/>
    <w:rsid w:val="003A0003"/>
    <w:rsid w:val="003A1D75"/>
    <w:rsid w:val="003A4696"/>
    <w:rsid w:val="003B0BBD"/>
    <w:rsid w:val="003B3C98"/>
    <w:rsid w:val="003B4100"/>
    <w:rsid w:val="003D0F15"/>
    <w:rsid w:val="003D1E6C"/>
    <w:rsid w:val="003F1721"/>
    <w:rsid w:val="003F6864"/>
    <w:rsid w:val="003F6D68"/>
    <w:rsid w:val="00403998"/>
    <w:rsid w:val="00405532"/>
    <w:rsid w:val="004064FF"/>
    <w:rsid w:val="004274DD"/>
    <w:rsid w:val="00444B45"/>
    <w:rsid w:val="00454A06"/>
    <w:rsid w:val="00464E08"/>
    <w:rsid w:val="004733B2"/>
    <w:rsid w:val="004808C9"/>
    <w:rsid w:val="0048188C"/>
    <w:rsid w:val="00485DCC"/>
    <w:rsid w:val="00491B79"/>
    <w:rsid w:val="004A4C38"/>
    <w:rsid w:val="004A4C98"/>
    <w:rsid w:val="004B5275"/>
    <w:rsid w:val="004B6E72"/>
    <w:rsid w:val="004C3530"/>
    <w:rsid w:val="004D383F"/>
    <w:rsid w:val="004F6257"/>
    <w:rsid w:val="00503491"/>
    <w:rsid w:val="00515D76"/>
    <w:rsid w:val="00517D1F"/>
    <w:rsid w:val="00530863"/>
    <w:rsid w:val="00536A58"/>
    <w:rsid w:val="00540A32"/>
    <w:rsid w:val="0054108A"/>
    <w:rsid w:val="005467E0"/>
    <w:rsid w:val="00546F0B"/>
    <w:rsid w:val="00547B6F"/>
    <w:rsid w:val="00551C7A"/>
    <w:rsid w:val="00552A78"/>
    <w:rsid w:val="005548DF"/>
    <w:rsid w:val="00564AD1"/>
    <w:rsid w:val="0056708A"/>
    <w:rsid w:val="00592117"/>
    <w:rsid w:val="005B172D"/>
    <w:rsid w:val="005B57E0"/>
    <w:rsid w:val="005C4170"/>
    <w:rsid w:val="005C7E07"/>
    <w:rsid w:val="005D22D7"/>
    <w:rsid w:val="005D79C5"/>
    <w:rsid w:val="00624FC0"/>
    <w:rsid w:val="006276EF"/>
    <w:rsid w:val="00627C58"/>
    <w:rsid w:val="00630B6D"/>
    <w:rsid w:val="00647AF5"/>
    <w:rsid w:val="0065455D"/>
    <w:rsid w:val="006566F7"/>
    <w:rsid w:val="006570CD"/>
    <w:rsid w:val="00674CC6"/>
    <w:rsid w:val="00681C84"/>
    <w:rsid w:val="0068720C"/>
    <w:rsid w:val="00692C87"/>
    <w:rsid w:val="006A069A"/>
    <w:rsid w:val="006B1E2D"/>
    <w:rsid w:val="006B6B46"/>
    <w:rsid w:val="006C47FB"/>
    <w:rsid w:val="006D0999"/>
    <w:rsid w:val="006E4CDF"/>
    <w:rsid w:val="007150BE"/>
    <w:rsid w:val="00717B33"/>
    <w:rsid w:val="00727999"/>
    <w:rsid w:val="00730F7C"/>
    <w:rsid w:val="007335D2"/>
    <w:rsid w:val="00735EBE"/>
    <w:rsid w:val="00736FDB"/>
    <w:rsid w:val="0073709C"/>
    <w:rsid w:val="0075320B"/>
    <w:rsid w:val="007542BD"/>
    <w:rsid w:val="0075509F"/>
    <w:rsid w:val="00761149"/>
    <w:rsid w:val="00765E23"/>
    <w:rsid w:val="00786C80"/>
    <w:rsid w:val="007975D7"/>
    <w:rsid w:val="007A1BE4"/>
    <w:rsid w:val="007B7619"/>
    <w:rsid w:val="007C3799"/>
    <w:rsid w:val="007F0A8A"/>
    <w:rsid w:val="00801D73"/>
    <w:rsid w:val="00823071"/>
    <w:rsid w:val="00830B5C"/>
    <w:rsid w:val="00832F84"/>
    <w:rsid w:val="008348BD"/>
    <w:rsid w:val="00843654"/>
    <w:rsid w:val="0085743B"/>
    <w:rsid w:val="00862E82"/>
    <w:rsid w:val="00862E88"/>
    <w:rsid w:val="00865FB0"/>
    <w:rsid w:val="00882296"/>
    <w:rsid w:val="008A2080"/>
    <w:rsid w:val="008A28FE"/>
    <w:rsid w:val="008A3EBD"/>
    <w:rsid w:val="008B059F"/>
    <w:rsid w:val="008B1287"/>
    <w:rsid w:val="008B3A0C"/>
    <w:rsid w:val="008B4C77"/>
    <w:rsid w:val="008B5AB8"/>
    <w:rsid w:val="008B6F3C"/>
    <w:rsid w:val="008C1A85"/>
    <w:rsid w:val="008C5F9B"/>
    <w:rsid w:val="008D6F5B"/>
    <w:rsid w:val="008E3B8F"/>
    <w:rsid w:val="008E4A86"/>
    <w:rsid w:val="008E51E5"/>
    <w:rsid w:val="008F7CE6"/>
    <w:rsid w:val="00901A58"/>
    <w:rsid w:val="00903C0F"/>
    <w:rsid w:val="0092386D"/>
    <w:rsid w:val="009276DA"/>
    <w:rsid w:val="00967E35"/>
    <w:rsid w:val="00970A18"/>
    <w:rsid w:val="00977B7B"/>
    <w:rsid w:val="009946B5"/>
    <w:rsid w:val="009B433A"/>
    <w:rsid w:val="009B6FE3"/>
    <w:rsid w:val="009C3342"/>
    <w:rsid w:val="009D26A0"/>
    <w:rsid w:val="009D51AF"/>
    <w:rsid w:val="009D74E9"/>
    <w:rsid w:val="009E793D"/>
    <w:rsid w:val="009F40C0"/>
    <w:rsid w:val="00A07F5C"/>
    <w:rsid w:val="00A12348"/>
    <w:rsid w:val="00A138C8"/>
    <w:rsid w:val="00A16987"/>
    <w:rsid w:val="00A253EC"/>
    <w:rsid w:val="00A25BE4"/>
    <w:rsid w:val="00A27CE0"/>
    <w:rsid w:val="00A30328"/>
    <w:rsid w:val="00A319CF"/>
    <w:rsid w:val="00A32A3B"/>
    <w:rsid w:val="00A35224"/>
    <w:rsid w:val="00A500BF"/>
    <w:rsid w:val="00A52CB5"/>
    <w:rsid w:val="00A539E4"/>
    <w:rsid w:val="00A55419"/>
    <w:rsid w:val="00A6459E"/>
    <w:rsid w:val="00A73E81"/>
    <w:rsid w:val="00A818D9"/>
    <w:rsid w:val="00A9432F"/>
    <w:rsid w:val="00AD2E65"/>
    <w:rsid w:val="00AF1FB0"/>
    <w:rsid w:val="00B07764"/>
    <w:rsid w:val="00B14AE3"/>
    <w:rsid w:val="00B268E6"/>
    <w:rsid w:val="00B40383"/>
    <w:rsid w:val="00B47CD0"/>
    <w:rsid w:val="00B97672"/>
    <w:rsid w:val="00B97E24"/>
    <w:rsid w:val="00BA0CF1"/>
    <w:rsid w:val="00BA6DCD"/>
    <w:rsid w:val="00BB2669"/>
    <w:rsid w:val="00BC0C26"/>
    <w:rsid w:val="00BC2965"/>
    <w:rsid w:val="00BC3BF7"/>
    <w:rsid w:val="00BD4038"/>
    <w:rsid w:val="00BD6026"/>
    <w:rsid w:val="00C0201A"/>
    <w:rsid w:val="00C0319C"/>
    <w:rsid w:val="00C044C6"/>
    <w:rsid w:val="00C05C96"/>
    <w:rsid w:val="00C15C8A"/>
    <w:rsid w:val="00C20740"/>
    <w:rsid w:val="00C419DC"/>
    <w:rsid w:val="00C61B9A"/>
    <w:rsid w:val="00C65273"/>
    <w:rsid w:val="00C77147"/>
    <w:rsid w:val="00C7769D"/>
    <w:rsid w:val="00C86167"/>
    <w:rsid w:val="00CB280C"/>
    <w:rsid w:val="00CB5547"/>
    <w:rsid w:val="00CD2DEC"/>
    <w:rsid w:val="00CD6330"/>
    <w:rsid w:val="00CE30AE"/>
    <w:rsid w:val="00CF52D5"/>
    <w:rsid w:val="00CF73D2"/>
    <w:rsid w:val="00D03F2B"/>
    <w:rsid w:val="00D06AA8"/>
    <w:rsid w:val="00D47DC4"/>
    <w:rsid w:val="00D553D9"/>
    <w:rsid w:val="00D62C4B"/>
    <w:rsid w:val="00D635D9"/>
    <w:rsid w:val="00D66E70"/>
    <w:rsid w:val="00D70344"/>
    <w:rsid w:val="00D773DA"/>
    <w:rsid w:val="00D9230B"/>
    <w:rsid w:val="00D95EF6"/>
    <w:rsid w:val="00DA07A6"/>
    <w:rsid w:val="00DA26B9"/>
    <w:rsid w:val="00DD363F"/>
    <w:rsid w:val="00DD69DD"/>
    <w:rsid w:val="00DF1889"/>
    <w:rsid w:val="00DF18E3"/>
    <w:rsid w:val="00DF6676"/>
    <w:rsid w:val="00E026DE"/>
    <w:rsid w:val="00E0296A"/>
    <w:rsid w:val="00E02ED7"/>
    <w:rsid w:val="00E113F8"/>
    <w:rsid w:val="00E11979"/>
    <w:rsid w:val="00E13931"/>
    <w:rsid w:val="00E14474"/>
    <w:rsid w:val="00E24AE6"/>
    <w:rsid w:val="00E254A4"/>
    <w:rsid w:val="00E411A5"/>
    <w:rsid w:val="00E47D35"/>
    <w:rsid w:val="00E5478A"/>
    <w:rsid w:val="00E602D5"/>
    <w:rsid w:val="00E61A94"/>
    <w:rsid w:val="00E8273A"/>
    <w:rsid w:val="00E90827"/>
    <w:rsid w:val="00EB1CD3"/>
    <w:rsid w:val="00EB3698"/>
    <w:rsid w:val="00EB4855"/>
    <w:rsid w:val="00EC160B"/>
    <w:rsid w:val="00EC38BB"/>
    <w:rsid w:val="00EC608B"/>
    <w:rsid w:val="00ED3D5F"/>
    <w:rsid w:val="00ED402F"/>
    <w:rsid w:val="00ED556C"/>
    <w:rsid w:val="00EE0657"/>
    <w:rsid w:val="00EE4F67"/>
    <w:rsid w:val="00EE7709"/>
    <w:rsid w:val="00EF67F7"/>
    <w:rsid w:val="00F01E55"/>
    <w:rsid w:val="00F043C2"/>
    <w:rsid w:val="00F043CA"/>
    <w:rsid w:val="00F07F50"/>
    <w:rsid w:val="00F12D04"/>
    <w:rsid w:val="00F164FF"/>
    <w:rsid w:val="00F21E19"/>
    <w:rsid w:val="00F24DC1"/>
    <w:rsid w:val="00F30D78"/>
    <w:rsid w:val="00F34AF8"/>
    <w:rsid w:val="00F64F14"/>
    <w:rsid w:val="00F74980"/>
    <w:rsid w:val="00F778CE"/>
    <w:rsid w:val="00F8196F"/>
    <w:rsid w:val="00F87BAC"/>
    <w:rsid w:val="00F90F22"/>
    <w:rsid w:val="00FA0D86"/>
    <w:rsid w:val="00FA1CE8"/>
    <w:rsid w:val="00FA4DC3"/>
    <w:rsid w:val="00FA5331"/>
    <w:rsid w:val="00FA5BBD"/>
    <w:rsid w:val="00FA70A3"/>
    <w:rsid w:val="00FA7F92"/>
    <w:rsid w:val="00FB3992"/>
    <w:rsid w:val="00FB4D36"/>
    <w:rsid w:val="00FC02C0"/>
    <w:rsid w:val="00FC79BE"/>
    <w:rsid w:val="00FD49B1"/>
    <w:rsid w:val="00FE287D"/>
    <w:rsid w:val="00FF0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978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35EBE"/>
    <w:pPr>
      <w:spacing w:before="240" w:after="0"/>
    </w:pPr>
    <w:rPr>
      <w:sz w:val="20"/>
    </w:rPr>
  </w:style>
  <w:style w:type="paragraph" w:styleId="Heading1">
    <w:name w:val="heading 1"/>
    <w:basedOn w:val="Normal"/>
    <w:next w:val="Normal"/>
    <w:link w:val="Heading1Char"/>
    <w:uiPriority w:val="9"/>
    <w:qFormat/>
    <w:rsid w:val="00735EBE"/>
    <w:pPr>
      <w:spacing w:before="210"/>
      <w:outlineLvl w:val="0"/>
    </w:pPr>
    <w:rPr>
      <w:bCs/>
      <w:color w:val="000000" w:themeColor="text1"/>
      <w:spacing w:val="20"/>
      <w:sz w:val="48"/>
      <w:szCs w:val="48"/>
    </w:rPr>
  </w:style>
  <w:style w:type="paragraph" w:styleId="Heading2">
    <w:name w:val="heading 2"/>
    <w:basedOn w:val="Normal"/>
    <w:next w:val="Normal"/>
    <w:link w:val="Heading2Char"/>
    <w:uiPriority w:val="9"/>
    <w:qFormat/>
    <w:rsid w:val="00735EBE"/>
    <w:pPr>
      <w:outlineLvl w:val="1"/>
    </w:pPr>
    <w:rPr>
      <w:bCs/>
      <w:color w:val="000000" w:themeColor="text1"/>
      <w:sz w:val="32"/>
      <w:szCs w:val="30"/>
    </w:rPr>
  </w:style>
  <w:style w:type="paragraph" w:styleId="Heading3">
    <w:name w:val="heading 3"/>
    <w:basedOn w:val="Normal"/>
    <w:next w:val="Normal"/>
    <w:link w:val="Heading3Char"/>
    <w:uiPriority w:val="9"/>
    <w:qFormat/>
    <w:rsid w:val="00552A78"/>
    <w:pPr>
      <w:keepNext/>
      <w:keepLines/>
      <w:spacing w:before="40"/>
      <w:outlineLvl w:val="2"/>
    </w:pPr>
    <w:rPr>
      <w:rFonts w:asciiTheme="majorHAnsi" w:eastAsiaTheme="majorEastAsia" w:hAnsiTheme="majorHAnsi" w:cstheme="majorBidi"/>
      <w:color w:val="000000" w:themeColor="text1"/>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5EBE"/>
    <w:pPr>
      <w:spacing w:before="360" w:line="240" w:lineRule="auto"/>
    </w:pPr>
    <w:rPr>
      <w:rFonts w:asciiTheme="majorHAnsi" w:hAnsiTheme="majorHAnsi"/>
      <w:color w:val="4A442A" w:themeColor="background2" w:themeShade="40"/>
      <w:sz w:val="96"/>
      <w:szCs w:val="50"/>
    </w:rPr>
  </w:style>
  <w:style w:type="character" w:customStyle="1" w:styleId="TitleChar">
    <w:name w:val="Title Char"/>
    <w:basedOn w:val="DefaultParagraphFont"/>
    <w:link w:val="Title"/>
    <w:uiPriority w:val="10"/>
    <w:rsid w:val="00735EBE"/>
    <w:rPr>
      <w:rFonts w:asciiTheme="majorHAnsi" w:hAnsiTheme="majorHAnsi"/>
      <w:color w:val="4A442A" w:themeColor="background2" w:themeShade="40"/>
      <w:sz w:val="96"/>
      <w:szCs w:val="50"/>
    </w:rPr>
  </w:style>
  <w:style w:type="paragraph" w:styleId="Subtitle">
    <w:name w:val="Subtitle"/>
    <w:basedOn w:val="Normal"/>
    <w:next w:val="Normal"/>
    <w:link w:val="SubtitleChar"/>
    <w:uiPriority w:val="11"/>
    <w:qFormat/>
    <w:rsid w:val="00552A78"/>
    <w:pPr>
      <w:spacing w:line="240" w:lineRule="auto"/>
    </w:pPr>
    <w:rPr>
      <w:rFonts w:cs="Times New Roman (Body CS)"/>
      <w:color w:val="000000" w:themeColor="text1"/>
      <w:sz w:val="22"/>
      <w:szCs w:val="24"/>
    </w:rPr>
  </w:style>
  <w:style w:type="character" w:customStyle="1" w:styleId="SubtitleChar">
    <w:name w:val="Subtitle Char"/>
    <w:basedOn w:val="DefaultParagraphFont"/>
    <w:link w:val="Subtitle"/>
    <w:uiPriority w:val="11"/>
    <w:rsid w:val="00552A78"/>
    <w:rPr>
      <w:rFonts w:cs="Times New Roman (Body CS)"/>
      <w:color w:val="000000" w:themeColor="text1"/>
      <w:szCs w:val="24"/>
    </w:rPr>
  </w:style>
  <w:style w:type="character" w:customStyle="1" w:styleId="Heading1Char">
    <w:name w:val="Heading 1 Char"/>
    <w:basedOn w:val="DefaultParagraphFont"/>
    <w:link w:val="Heading1"/>
    <w:uiPriority w:val="9"/>
    <w:rsid w:val="00735EBE"/>
    <w:rPr>
      <w:bCs/>
      <w:color w:val="000000" w:themeColor="text1"/>
      <w:spacing w:val="20"/>
      <w:sz w:val="48"/>
      <w:szCs w:val="48"/>
    </w:rPr>
  </w:style>
  <w:style w:type="paragraph" w:customStyle="1" w:styleId="Byline">
    <w:name w:val="Byline"/>
    <w:basedOn w:val="Normal"/>
    <w:qFormat/>
    <w:rsid w:val="00735EBE"/>
    <w:pPr>
      <w:spacing w:before="120"/>
    </w:pPr>
    <w:rPr>
      <w:sz w:val="18"/>
    </w:rPr>
  </w:style>
  <w:style w:type="paragraph" w:styleId="NoSpacing">
    <w:name w:val="No Spacing"/>
    <w:link w:val="NoSpacingChar"/>
    <w:uiPriority w:val="1"/>
    <w:qFormat/>
    <w:rsid w:val="002719D0"/>
    <w:pPr>
      <w:spacing w:after="0" w:line="240" w:lineRule="auto"/>
    </w:pPr>
  </w:style>
  <w:style w:type="paragraph" w:styleId="Header">
    <w:name w:val="header"/>
    <w:basedOn w:val="Normal"/>
    <w:link w:val="HeaderChar"/>
    <w:uiPriority w:val="99"/>
    <w:unhideWhenUsed/>
    <w:rsid w:val="00735EBE"/>
    <w:pPr>
      <w:spacing w:before="0"/>
      <w:ind w:right="144"/>
      <w:jc w:val="right"/>
    </w:pPr>
    <w:rPr>
      <w:rFonts w:asciiTheme="majorHAnsi" w:hAnsiTheme="majorHAnsi"/>
      <w:color w:val="4A442A" w:themeColor="background2" w:themeShade="40"/>
      <w:sz w:val="24"/>
      <w:szCs w:val="28"/>
    </w:rPr>
  </w:style>
  <w:style w:type="character" w:customStyle="1" w:styleId="HeaderChar">
    <w:name w:val="Header Char"/>
    <w:basedOn w:val="DefaultParagraphFont"/>
    <w:link w:val="Header"/>
    <w:uiPriority w:val="99"/>
    <w:rsid w:val="00735EBE"/>
    <w:rPr>
      <w:rFonts w:asciiTheme="majorHAnsi" w:hAnsiTheme="majorHAnsi"/>
      <w:color w:val="4A442A" w:themeColor="background2" w:themeShade="40"/>
      <w:sz w:val="24"/>
      <w:szCs w:val="28"/>
    </w:rPr>
  </w:style>
  <w:style w:type="paragraph" w:styleId="Footer">
    <w:name w:val="footer"/>
    <w:basedOn w:val="Normal"/>
    <w:link w:val="FooterChar"/>
    <w:uiPriority w:val="99"/>
    <w:unhideWhenUsed/>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719D0"/>
  </w:style>
  <w:style w:type="paragraph" w:customStyle="1" w:styleId="TopicDescription">
    <w:name w:val="Topic Description"/>
    <w:basedOn w:val="Normal"/>
    <w:qFormat/>
    <w:rsid w:val="00735EBE"/>
    <w:pPr>
      <w:spacing w:before="120"/>
    </w:pPr>
    <w:rPr>
      <w:sz w:val="18"/>
      <w:szCs w:val="18"/>
    </w:rPr>
  </w:style>
  <w:style w:type="paragraph" w:customStyle="1" w:styleId="TopicTitle">
    <w:name w:val="Topic Title"/>
    <w:basedOn w:val="Normal"/>
    <w:qFormat/>
    <w:rsid w:val="005D79C5"/>
    <w:pPr>
      <w:spacing w:before="360"/>
    </w:pPr>
    <w:rPr>
      <w:b/>
      <w:sz w:val="18"/>
    </w:rPr>
  </w:style>
  <w:style w:type="paragraph" w:styleId="TOCHeading">
    <w:name w:val="TOC Heading"/>
    <w:basedOn w:val="Normal"/>
    <w:next w:val="Normal"/>
    <w:uiPriority w:val="39"/>
    <w:qFormat/>
    <w:rsid w:val="00735EBE"/>
    <w:pPr>
      <w:spacing w:before="480"/>
    </w:pPr>
    <w:rPr>
      <w:rFonts w:asciiTheme="majorHAnsi" w:hAnsiTheme="majorHAnsi" w:cs="Times New Roman (Body CS)"/>
      <w:caps/>
      <w:color w:val="4A442A" w:themeColor="background2" w:themeShade="40"/>
      <w:sz w:val="24"/>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735EBE"/>
    <w:rPr>
      <w:bCs/>
      <w:color w:val="000000" w:themeColor="text1"/>
      <w:sz w:val="32"/>
      <w:szCs w:val="30"/>
    </w:rPr>
  </w:style>
  <w:style w:type="paragraph" w:customStyle="1" w:styleId="IssueInfo">
    <w:name w:val="Issue Info"/>
    <w:basedOn w:val="Normal"/>
    <w:qFormat/>
    <w:rsid w:val="00552A78"/>
    <w:pPr>
      <w:spacing w:before="0"/>
      <w:jc w:val="right"/>
    </w:pPr>
    <w:rPr>
      <w:rFonts w:asciiTheme="majorHAnsi" w:hAnsiTheme="majorHAnsi" w:cs="Times New Roman (Body CS)"/>
      <w:caps/>
      <w:color w:val="4A442A" w:themeColor="background2" w:themeShade="40"/>
      <w:sz w:val="16"/>
    </w:rPr>
  </w:style>
  <w:style w:type="character" w:customStyle="1" w:styleId="Heading3Char">
    <w:name w:val="Heading 3 Char"/>
    <w:basedOn w:val="DefaultParagraphFont"/>
    <w:link w:val="Heading3"/>
    <w:uiPriority w:val="9"/>
    <w:rsid w:val="00552A78"/>
    <w:rPr>
      <w:rFonts w:asciiTheme="majorHAnsi" w:eastAsiaTheme="majorEastAsia" w:hAnsiTheme="majorHAnsi" w:cstheme="majorBidi"/>
      <w:color w:val="000000" w:themeColor="text1"/>
      <w:sz w:val="32"/>
      <w:szCs w:val="24"/>
    </w:rPr>
  </w:style>
  <w:style w:type="character" w:styleId="PlaceholderText">
    <w:name w:val="Placeholder Text"/>
    <w:basedOn w:val="DefaultParagraphFont"/>
    <w:uiPriority w:val="99"/>
    <w:semiHidden/>
    <w:rsid w:val="0048188C"/>
    <w:rPr>
      <w:color w:val="808080"/>
    </w:rPr>
  </w:style>
  <w:style w:type="character" w:styleId="Hyperlink">
    <w:name w:val="Hyperlink"/>
    <w:basedOn w:val="DefaultParagraphFont"/>
    <w:uiPriority w:val="99"/>
    <w:unhideWhenUsed/>
    <w:rsid w:val="00727999"/>
    <w:rPr>
      <w:color w:val="0000FF" w:themeColor="hyperlink"/>
      <w:u w:val="single"/>
    </w:rPr>
  </w:style>
  <w:style w:type="character" w:styleId="UnresolvedMention">
    <w:name w:val="Unresolved Mention"/>
    <w:basedOn w:val="DefaultParagraphFont"/>
    <w:uiPriority w:val="99"/>
    <w:semiHidden/>
    <w:unhideWhenUsed/>
    <w:rsid w:val="00727999"/>
    <w:rPr>
      <w:color w:val="605E5C"/>
      <w:shd w:val="clear" w:color="auto" w:fill="E1DFDD"/>
    </w:rPr>
  </w:style>
  <w:style w:type="character" w:customStyle="1" w:styleId="NoSpacingChar">
    <w:name w:val="No Spacing Char"/>
    <w:basedOn w:val="DefaultParagraphFont"/>
    <w:link w:val="NoSpacing"/>
    <w:uiPriority w:val="1"/>
    <w:rsid w:val="00DA26B9"/>
  </w:style>
  <w:style w:type="paragraph" w:customStyle="1" w:styleId="Body">
    <w:name w:val="Body"/>
    <w:rsid w:val="00A16987"/>
    <w:pPr>
      <w:spacing w:after="0" w:line="240" w:lineRule="auto"/>
    </w:pPr>
    <w:rPr>
      <w:rFonts w:ascii="Helvetica" w:eastAsia="Arial Unicode MS" w:hAnsi="Helvetica" w:cs="Arial Unicode MS"/>
      <w:color w:val="000000"/>
    </w:rPr>
  </w:style>
  <w:style w:type="paragraph" w:customStyle="1" w:styleId="202B30B5F40C41C1B64A870DBFD1A632">
    <w:name w:val="202B30B5F40C41C1B64A870DBFD1A632"/>
    <w:rsid w:val="006C47FB"/>
    <w:rPr>
      <w:rFonts w:eastAsiaTheme="minorEastAsia"/>
      <w:kern w:val="2"/>
      <w14:ligatures w14:val="standardContextual"/>
    </w:rPr>
  </w:style>
  <w:style w:type="character" w:customStyle="1" w:styleId="elementtoproof">
    <w:name w:val="elementtoproof"/>
    <w:basedOn w:val="DefaultParagraphFont"/>
    <w:rsid w:val="0036265A"/>
  </w:style>
  <w:style w:type="paragraph" w:styleId="NormalWeb">
    <w:name w:val="Normal (Web)"/>
    <w:basedOn w:val="Normal"/>
    <w:uiPriority w:val="99"/>
    <w:semiHidden/>
    <w:unhideWhenUsed/>
    <w:rsid w:val="005548DF"/>
    <w:pPr>
      <w:spacing w:before="100" w:beforeAutospacing="1" w:after="100" w:afterAutospacing="1" w:line="240" w:lineRule="auto"/>
    </w:pPr>
    <w:rPr>
      <w:rFonts w:ascii="Calibri" w:hAnsi="Calibri" w:cs="Calibri"/>
      <w:sz w:val="22"/>
    </w:rPr>
  </w:style>
  <w:style w:type="character" w:styleId="Emphasis">
    <w:name w:val="Emphasis"/>
    <w:basedOn w:val="DefaultParagraphFont"/>
    <w:uiPriority w:val="20"/>
    <w:qFormat/>
    <w:rsid w:val="00A319CF"/>
    <w:rPr>
      <w:i/>
      <w:iCs/>
    </w:rPr>
  </w:style>
  <w:style w:type="paragraph" w:styleId="PlainText">
    <w:name w:val="Plain Text"/>
    <w:basedOn w:val="Normal"/>
    <w:link w:val="PlainTextChar"/>
    <w:uiPriority w:val="99"/>
    <w:semiHidden/>
    <w:unhideWhenUsed/>
    <w:rsid w:val="00A73E81"/>
    <w:pPr>
      <w:spacing w:before="0" w:line="240" w:lineRule="auto"/>
    </w:pPr>
    <w:rPr>
      <w:rFonts w:ascii="Georgia" w:eastAsia="Times New Roman" w:hAnsi="Georgia" w:cs="Calibri"/>
      <w:b/>
      <w:bCs/>
      <w:color w:val="000E2A"/>
      <w:sz w:val="28"/>
      <w:szCs w:val="28"/>
    </w:rPr>
  </w:style>
  <w:style w:type="character" w:customStyle="1" w:styleId="PlainTextChar">
    <w:name w:val="Plain Text Char"/>
    <w:basedOn w:val="DefaultParagraphFont"/>
    <w:link w:val="PlainText"/>
    <w:uiPriority w:val="99"/>
    <w:semiHidden/>
    <w:rsid w:val="00A73E81"/>
    <w:rPr>
      <w:rFonts w:ascii="Georgia" w:eastAsia="Times New Roman" w:hAnsi="Georgia" w:cs="Calibri"/>
      <w:b/>
      <w:bCs/>
      <w:color w:val="000E2A"/>
      <w:sz w:val="28"/>
      <w:szCs w:val="28"/>
    </w:rPr>
  </w:style>
  <w:style w:type="paragraph" w:customStyle="1" w:styleId="Default">
    <w:name w:val="Default"/>
    <w:rsid w:val="00A500BF"/>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location-infoaddress-text">
    <w:name w:val="location-info__address-text"/>
    <w:basedOn w:val="Normal"/>
    <w:rsid w:val="000777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5221">
      <w:bodyDiv w:val="1"/>
      <w:marLeft w:val="0"/>
      <w:marRight w:val="0"/>
      <w:marTop w:val="0"/>
      <w:marBottom w:val="0"/>
      <w:divBdr>
        <w:top w:val="none" w:sz="0" w:space="0" w:color="auto"/>
        <w:left w:val="none" w:sz="0" w:space="0" w:color="auto"/>
        <w:bottom w:val="none" w:sz="0" w:space="0" w:color="auto"/>
        <w:right w:val="none" w:sz="0" w:space="0" w:color="auto"/>
      </w:divBdr>
    </w:div>
    <w:div w:id="120077589">
      <w:bodyDiv w:val="1"/>
      <w:marLeft w:val="0"/>
      <w:marRight w:val="0"/>
      <w:marTop w:val="0"/>
      <w:marBottom w:val="0"/>
      <w:divBdr>
        <w:top w:val="none" w:sz="0" w:space="0" w:color="auto"/>
        <w:left w:val="none" w:sz="0" w:space="0" w:color="auto"/>
        <w:bottom w:val="none" w:sz="0" w:space="0" w:color="auto"/>
        <w:right w:val="none" w:sz="0" w:space="0" w:color="auto"/>
      </w:divBdr>
    </w:div>
    <w:div w:id="320161276">
      <w:bodyDiv w:val="1"/>
      <w:marLeft w:val="0"/>
      <w:marRight w:val="0"/>
      <w:marTop w:val="0"/>
      <w:marBottom w:val="0"/>
      <w:divBdr>
        <w:top w:val="none" w:sz="0" w:space="0" w:color="auto"/>
        <w:left w:val="none" w:sz="0" w:space="0" w:color="auto"/>
        <w:bottom w:val="none" w:sz="0" w:space="0" w:color="auto"/>
        <w:right w:val="none" w:sz="0" w:space="0" w:color="auto"/>
      </w:divBdr>
    </w:div>
    <w:div w:id="347489974">
      <w:bodyDiv w:val="1"/>
      <w:marLeft w:val="0"/>
      <w:marRight w:val="0"/>
      <w:marTop w:val="0"/>
      <w:marBottom w:val="0"/>
      <w:divBdr>
        <w:top w:val="none" w:sz="0" w:space="0" w:color="auto"/>
        <w:left w:val="none" w:sz="0" w:space="0" w:color="auto"/>
        <w:bottom w:val="none" w:sz="0" w:space="0" w:color="auto"/>
        <w:right w:val="none" w:sz="0" w:space="0" w:color="auto"/>
      </w:divBdr>
    </w:div>
    <w:div w:id="397486503">
      <w:bodyDiv w:val="1"/>
      <w:marLeft w:val="0"/>
      <w:marRight w:val="0"/>
      <w:marTop w:val="0"/>
      <w:marBottom w:val="0"/>
      <w:divBdr>
        <w:top w:val="none" w:sz="0" w:space="0" w:color="auto"/>
        <w:left w:val="none" w:sz="0" w:space="0" w:color="auto"/>
        <w:bottom w:val="none" w:sz="0" w:space="0" w:color="auto"/>
        <w:right w:val="none" w:sz="0" w:space="0" w:color="auto"/>
      </w:divBdr>
    </w:div>
    <w:div w:id="403340954">
      <w:bodyDiv w:val="1"/>
      <w:marLeft w:val="0"/>
      <w:marRight w:val="0"/>
      <w:marTop w:val="0"/>
      <w:marBottom w:val="0"/>
      <w:divBdr>
        <w:top w:val="none" w:sz="0" w:space="0" w:color="auto"/>
        <w:left w:val="none" w:sz="0" w:space="0" w:color="auto"/>
        <w:bottom w:val="none" w:sz="0" w:space="0" w:color="auto"/>
        <w:right w:val="none" w:sz="0" w:space="0" w:color="auto"/>
      </w:divBdr>
    </w:div>
    <w:div w:id="443304421">
      <w:bodyDiv w:val="1"/>
      <w:marLeft w:val="0"/>
      <w:marRight w:val="0"/>
      <w:marTop w:val="0"/>
      <w:marBottom w:val="0"/>
      <w:divBdr>
        <w:top w:val="none" w:sz="0" w:space="0" w:color="auto"/>
        <w:left w:val="none" w:sz="0" w:space="0" w:color="auto"/>
        <w:bottom w:val="none" w:sz="0" w:space="0" w:color="auto"/>
        <w:right w:val="none" w:sz="0" w:space="0" w:color="auto"/>
      </w:divBdr>
    </w:div>
    <w:div w:id="520432565">
      <w:bodyDiv w:val="1"/>
      <w:marLeft w:val="0"/>
      <w:marRight w:val="0"/>
      <w:marTop w:val="0"/>
      <w:marBottom w:val="0"/>
      <w:divBdr>
        <w:top w:val="none" w:sz="0" w:space="0" w:color="auto"/>
        <w:left w:val="none" w:sz="0" w:space="0" w:color="auto"/>
        <w:bottom w:val="none" w:sz="0" w:space="0" w:color="auto"/>
        <w:right w:val="none" w:sz="0" w:space="0" w:color="auto"/>
      </w:divBdr>
    </w:div>
    <w:div w:id="653022765">
      <w:bodyDiv w:val="1"/>
      <w:marLeft w:val="0"/>
      <w:marRight w:val="0"/>
      <w:marTop w:val="0"/>
      <w:marBottom w:val="0"/>
      <w:divBdr>
        <w:top w:val="none" w:sz="0" w:space="0" w:color="auto"/>
        <w:left w:val="none" w:sz="0" w:space="0" w:color="auto"/>
        <w:bottom w:val="none" w:sz="0" w:space="0" w:color="auto"/>
        <w:right w:val="none" w:sz="0" w:space="0" w:color="auto"/>
      </w:divBdr>
    </w:div>
    <w:div w:id="693073185">
      <w:bodyDiv w:val="1"/>
      <w:marLeft w:val="0"/>
      <w:marRight w:val="0"/>
      <w:marTop w:val="0"/>
      <w:marBottom w:val="0"/>
      <w:divBdr>
        <w:top w:val="none" w:sz="0" w:space="0" w:color="auto"/>
        <w:left w:val="none" w:sz="0" w:space="0" w:color="auto"/>
        <w:bottom w:val="none" w:sz="0" w:space="0" w:color="auto"/>
        <w:right w:val="none" w:sz="0" w:space="0" w:color="auto"/>
      </w:divBdr>
    </w:div>
    <w:div w:id="695498161">
      <w:bodyDiv w:val="1"/>
      <w:marLeft w:val="0"/>
      <w:marRight w:val="0"/>
      <w:marTop w:val="0"/>
      <w:marBottom w:val="0"/>
      <w:divBdr>
        <w:top w:val="none" w:sz="0" w:space="0" w:color="auto"/>
        <w:left w:val="none" w:sz="0" w:space="0" w:color="auto"/>
        <w:bottom w:val="none" w:sz="0" w:space="0" w:color="auto"/>
        <w:right w:val="none" w:sz="0" w:space="0" w:color="auto"/>
      </w:divBdr>
    </w:div>
    <w:div w:id="943153223">
      <w:bodyDiv w:val="1"/>
      <w:marLeft w:val="0"/>
      <w:marRight w:val="0"/>
      <w:marTop w:val="0"/>
      <w:marBottom w:val="0"/>
      <w:divBdr>
        <w:top w:val="none" w:sz="0" w:space="0" w:color="auto"/>
        <w:left w:val="none" w:sz="0" w:space="0" w:color="auto"/>
        <w:bottom w:val="none" w:sz="0" w:space="0" w:color="auto"/>
        <w:right w:val="none" w:sz="0" w:space="0" w:color="auto"/>
      </w:divBdr>
    </w:div>
    <w:div w:id="1007363155">
      <w:bodyDiv w:val="1"/>
      <w:marLeft w:val="0"/>
      <w:marRight w:val="0"/>
      <w:marTop w:val="0"/>
      <w:marBottom w:val="0"/>
      <w:divBdr>
        <w:top w:val="none" w:sz="0" w:space="0" w:color="auto"/>
        <w:left w:val="none" w:sz="0" w:space="0" w:color="auto"/>
        <w:bottom w:val="none" w:sz="0" w:space="0" w:color="auto"/>
        <w:right w:val="none" w:sz="0" w:space="0" w:color="auto"/>
      </w:divBdr>
    </w:div>
    <w:div w:id="1020396788">
      <w:bodyDiv w:val="1"/>
      <w:marLeft w:val="0"/>
      <w:marRight w:val="0"/>
      <w:marTop w:val="0"/>
      <w:marBottom w:val="0"/>
      <w:divBdr>
        <w:top w:val="none" w:sz="0" w:space="0" w:color="auto"/>
        <w:left w:val="none" w:sz="0" w:space="0" w:color="auto"/>
        <w:bottom w:val="none" w:sz="0" w:space="0" w:color="auto"/>
        <w:right w:val="none" w:sz="0" w:space="0" w:color="auto"/>
      </w:divBdr>
    </w:div>
    <w:div w:id="1054887736">
      <w:bodyDiv w:val="1"/>
      <w:marLeft w:val="0"/>
      <w:marRight w:val="0"/>
      <w:marTop w:val="0"/>
      <w:marBottom w:val="0"/>
      <w:divBdr>
        <w:top w:val="none" w:sz="0" w:space="0" w:color="auto"/>
        <w:left w:val="none" w:sz="0" w:space="0" w:color="auto"/>
        <w:bottom w:val="none" w:sz="0" w:space="0" w:color="auto"/>
        <w:right w:val="none" w:sz="0" w:space="0" w:color="auto"/>
      </w:divBdr>
    </w:div>
    <w:div w:id="1122070536">
      <w:bodyDiv w:val="1"/>
      <w:marLeft w:val="0"/>
      <w:marRight w:val="0"/>
      <w:marTop w:val="0"/>
      <w:marBottom w:val="0"/>
      <w:divBdr>
        <w:top w:val="none" w:sz="0" w:space="0" w:color="auto"/>
        <w:left w:val="none" w:sz="0" w:space="0" w:color="auto"/>
        <w:bottom w:val="none" w:sz="0" w:space="0" w:color="auto"/>
        <w:right w:val="none" w:sz="0" w:space="0" w:color="auto"/>
      </w:divBdr>
    </w:div>
    <w:div w:id="1283225354">
      <w:bodyDiv w:val="1"/>
      <w:marLeft w:val="0"/>
      <w:marRight w:val="0"/>
      <w:marTop w:val="0"/>
      <w:marBottom w:val="0"/>
      <w:divBdr>
        <w:top w:val="none" w:sz="0" w:space="0" w:color="auto"/>
        <w:left w:val="none" w:sz="0" w:space="0" w:color="auto"/>
        <w:bottom w:val="none" w:sz="0" w:space="0" w:color="auto"/>
        <w:right w:val="none" w:sz="0" w:space="0" w:color="auto"/>
      </w:divBdr>
    </w:div>
    <w:div w:id="1294092306">
      <w:bodyDiv w:val="1"/>
      <w:marLeft w:val="0"/>
      <w:marRight w:val="0"/>
      <w:marTop w:val="0"/>
      <w:marBottom w:val="0"/>
      <w:divBdr>
        <w:top w:val="none" w:sz="0" w:space="0" w:color="auto"/>
        <w:left w:val="none" w:sz="0" w:space="0" w:color="auto"/>
        <w:bottom w:val="none" w:sz="0" w:space="0" w:color="auto"/>
        <w:right w:val="none" w:sz="0" w:space="0" w:color="auto"/>
      </w:divBdr>
    </w:div>
    <w:div w:id="1412122737">
      <w:bodyDiv w:val="1"/>
      <w:marLeft w:val="0"/>
      <w:marRight w:val="0"/>
      <w:marTop w:val="0"/>
      <w:marBottom w:val="0"/>
      <w:divBdr>
        <w:top w:val="none" w:sz="0" w:space="0" w:color="auto"/>
        <w:left w:val="none" w:sz="0" w:space="0" w:color="auto"/>
        <w:bottom w:val="none" w:sz="0" w:space="0" w:color="auto"/>
        <w:right w:val="none" w:sz="0" w:space="0" w:color="auto"/>
      </w:divBdr>
    </w:div>
    <w:div w:id="1886674707">
      <w:bodyDiv w:val="1"/>
      <w:marLeft w:val="0"/>
      <w:marRight w:val="0"/>
      <w:marTop w:val="0"/>
      <w:marBottom w:val="0"/>
      <w:divBdr>
        <w:top w:val="none" w:sz="0" w:space="0" w:color="auto"/>
        <w:left w:val="none" w:sz="0" w:space="0" w:color="auto"/>
        <w:bottom w:val="none" w:sz="0" w:space="0" w:color="auto"/>
        <w:right w:val="none" w:sz="0" w:space="0" w:color="auto"/>
      </w:divBdr>
    </w:div>
    <w:div w:id="1921597840">
      <w:bodyDiv w:val="1"/>
      <w:marLeft w:val="0"/>
      <w:marRight w:val="0"/>
      <w:marTop w:val="0"/>
      <w:marBottom w:val="0"/>
      <w:divBdr>
        <w:top w:val="none" w:sz="0" w:space="0" w:color="auto"/>
        <w:left w:val="none" w:sz="0" w:space="0" w:color="auto"/>
        <w:bottom w:val="none" w:sz="0" w:space="0" w:color="auto"/>
        <w:right w:val="none" w:sz="0" w:space="0" w:color="auto"/>
      </w:divBdr>
    </w:div>
    <w:div w:id="1924952773">
      <w:bodyDiv w:val="1"/>
      <w:marLeft w:val="0"/>
      <w:marRight w:val="0"/>
      <w:marTop w:val="0"/>
      <w:marBottom w:val="0"/>
      <w:divBdr>
        <w:top w:val="none" w:sz="0" w:space="0" w:color="auto"/>
        <w:left w:val="none" w:sz="0" w:space="0" w:color="auto"/>
        <w:bottom w:val="none" w:sz="0" w:space="0" w:color="auto"/>
        <w:right w:val="none" w:sz="0" w:space="0" w:color="auto"/>
      </w:divBdr>
    </w:div>
    <w:div w:id="1947955139">
      <w:bodyDiv w:val="1"/>
      <w:marLeft w:val="0"/>
      <w:marRight w:val="0"/>
      <w:marTop w:val="0"/>
      <w:marBottom w:val="0"/>
      <w:divBdr>
        <w:top w:val="none" w:sz="0" w:space="0" w:color="auto"/>
        <w:left w:val="none" w:sz="0" w:space="0" w:color="auto"/>
        <w:bottom w:val="none" w:sz="0" w:space="0" w:color="auto"/>
        <w:right w:val="none" w:sz="0" w:space="0" w:color="auto"/>
      </w:divBdr>
    </w:div>
    <w:div w:id="2000115183">
      <w:bodyDiv w:val="1"/>
      <w:marLeft w:val="0"/>
      <w:marRight w:val="0"/>
      <w:marTop w:val="0"/>
      <w:marBottom w:val="0"/>
      <w:divBdr>
        <w:top w:val="none" w:sz="0" w:space="0" w:color="auto"/>
        <w:left w:val="none" w:sz="0" w:space="0" w:color="auto"/>
        <w:bottom w:val="none" w:sz="0" w:space="0" w:color="auto"/>
        <w:right w:val="none" w:sz="0" w:space="0" w:color="auto"/>
      </w:divBdr>
    </w:div>
    <w:div w:id="200346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wpixel.com/search/pink%20ribbon?sort=curated&amp;page=1" TargetMode="External"/><Relationship Id="rId18" Type="http://schemas.openxmlformats.org/officeDocument/2006/relationships/footer" Target="footer1.xml"/><Relationship Id="rId26" Type="http://schemas.openxmlformats.org/officeDocument/2006/relationships/hyperlink" Target="https://www.pikist.com/free-photo-saaka" TargetMode="External"/><Relationship Id="rId39" Type="http://schemas.openxmlformats.org/officeDocument/2006/relationships/hyperlink" Target="https://citizensclimatelobby.us9.list-manage.com/track/click?u=5bbb8e41445e981521eed8f2a&amp;id=e1994b62fa&amp;e=76b96a575a" TargetMode="External"/><Relationship Id="rId21" Type="http://schemas.openxmlformats.org/officeDocument/2006/relationships/footer" Target="footer3.xml"/><Relationship Id="rId34" Type="http://schemas.openxmlformats.org/officeDocument/2006/relationships/hyperlink" Target="https://creativecommons.org/licenses/by/3.0/" TargetMode="External"/><Relationship Id="rId42" Type="http://schemas.openxmlformats.org/officeDocument/2006/relationships/hyperlink" Target="https://citizensclimatelobby.us9.list-manage.com/track/click?u=5bbb8e41445e981521eed8f2a&amp;id=47550f44ad&amp;e=76b96a575a" TargetMode="External"/><Relationship Id="rId47" Type="http://schemas.openxmlformats.org/officeDocument/2006/relationships/hyperlink" Target="https://s2.washingtonpost.com/399c9b4/642c58aef19a510b04355fae/5d38f8c49bbc0f59fa538b4c/25/40/642c58aef19a510b04355fae" TargetMode="External"/><Relationship Id="rId50" Type="http://schemas.openxmlformats.org/officeDocument/2006/relationships/hyperlink" Target="mailto:jenny@sanibelucc.org" TargetMode="Externa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jpeg"/><Relationship Id="rId11" Type="http://schemas.openxmlformats.org/officeDocument/2006/relationships/hyperlink" Target="https://openclipart.org/detail/208526/sun-icon" TargetMode="External"/><Relationship Id="rId24" Type="http://schemas.openxmlformats.org/officeDocument/2006/relationships/hyperlink" Target="https://pixabay.com/en/music-notes-abstract-159870/" TargetMode="External"/><Relationship Id="rId32" Type="http://schemas.openxmlformats.org/officeDocument/2006/relationships/hyperlink" Target="https://www.flickr.com/photos/kullez/14757363609/" TargetMode="External"/><Relationship Id="rId37" Type="http://schemas.openxmlformats.org/officeDocument/2006/relationships/hyperlink" Target="https://creativecommons.org/licenses/by/3.0/" TargetMode="External"/><Relationship Id="rId40" Type="http://schemas.openxmlformats.org/officeDocument/2006/relationships/hyperlink" Target="https://citizensclimatelobby.us9.list-manage.com/track/click?u=5bbb8e41445e981521eed8f2a&amp;id=75b121e160&amp;e=76b96a575a" TargetMode="External"/><Relationship Id="rId45" Type="http://schemas.openxmlformats.org/officeDocument/2006/relationships/hyperlink" Target="https://s2.washingtonpost.com/399c9b2/642c58aef19a510b04355fae/5d38f8c49bbc0f59fa538b4c/23/40/642c58aef19a510b04355fae"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8.jpg"/><Relationship Id="rId44" Type="http://schemas.openxmlformats.org/officeDocument/2006/relationships/hyperlink" Target="https://citizensclimatelobby.us9.list-manage.com/track/click?u=5bbb8e41445e981521eed8f2a&amp;id=649ba9305c&amp;e=76b96a575a" TargetMode="External"/><Relationship Id="rId52"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mailto:mark@sanibelucc.org" TargetMode="External"/><Relationship Id="rId27" Type="http://schemas.openxmlformats.org/officeDocument/2006/relationships/image" Target="media/image6.jpeg"/><Relationship Id="rId30" Type="http://schemas.openxmlformats.org/officeDocument/2006/relationships/image" Target="cid:40ff65be-362d-4e63-94ea-4ef802025470@namprd18.prod.outlook.com" TargetMode="External"/><Relationship Id="rId35" Type="http://schemas.openxmlformats.org/officeDocument/2006/relationships/image" Target="media/image9.jpeg"/><Relationship Id="rId43" Type="http://schemas.openxmlformats.org/officeDocument/2006/relationships/hyperlink" Target="https://citizensclimatelobby.us9.list-manage.com/track/click?u=5bbb8e41445e981521eed8f2a&amp;id=20d1d3b1db&amp;e=76b96a575a" TargetMode="External"/><Relationship Id="rId48" Type="http://schemas.openxmlformats.org/officeDocument/2006/relationships/hyperlink" Target="mailto:JimAtch@aol.com" TargetMode="External"/><Relationship Id="rId8" Type="http://schemas.openxmlformats.org/officeDocument/2006/relationships/footnotes" Target="footnotes.xml"/><Relationship Id="rId51" Type="http://schemas.openxmlformats.org/officeDocument/2006/relationships/hyperlink" Target="mailto:office@sanibelucc.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5.jpg"/><Relationship Id="rId33" Type="http://schemas.openxmlformats.org/officeDocument/2006/relationships/hyperlink" Target="https://www.flickr.com/photos/kullez/14757363609/" TargetMode="External"/><Relationship Id="rId38" Type="http://schemas.openxmlformats.org/officeDocument/2006/relationships/hyperlink" Target="https://citizensclimatelobby.us9.list-manage.com/track/click?u=5bbb8e41445e981521eed8f2a&amp;id=a9338632f0&amp;e=76b96a575a" TargetMode="External"/><Relationship Id="rId46" Type="http://schemas.openxmlformats.org/officeDocument/2006/relationships/hyperlink" Target="https://s2.washingtonpost.com/399c9b3/642c58aef19a510b04355fae/5d38f8c49bbc0f59fa538b4c/24/40/642c58aef19a510b04355fae" TargetMode="External"/><Relationship Id="rId20" Type="http://schemas.openxmlformats.org/officeDocument/2006/relationships/header" Target="header3.xml"/><Relationship Id="rId41" Type="http://schemas.openxmlformats.org/officeDocument/2006/relationships/hyperlink" Target="https://citizensclimatelobby.us9.list-manage.com/track/click?u=5bbb8e41445e981521eed8f2a&amp;id=ac95a1bda0&amp;e=76b96a575a"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publicdomainpictures.net/en/view-image.php?image=304168&amp;picture=two-pumpkins-in-autumn-leaves" TargetMode="External"/><Relationship Id="rId23" Type="http://schemas.openxmlformats.org/officeDocument/2006/relationships/image" Target="media/image4.png"/><Relationship Id="rId28" Type="http://schemas.openxmlformats.org/officeDocument/2006/relationships/image" Target="cid:f3265ddb-d27d-421d-a4e9-a132543b8f95@namprd18.prod.outlook.com" TargetMode="External"/><Relationship Id="rId36" Type="http://schemas.openxmlformats.org/officeDocument/2006/relationships/hyperlink" Target="https://www.flickr.com/photos/kullez/14757363609/" TargetMode="External"/><Relationship Id="rId49" Type="http://schemas.openxmlformats.org/officeDocument/2006/relationships/hyperlink" Target="mailto:emily.kletzien@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ac\AppData\Roaming\Microsoft\Templates\Landscaping%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961F74DD184E7B816C18A667054A8E"/>
        <w:category>
          <w:name w:val="General"/>
          <w:gallery w:val="placeholder"/>
        </w:category>
        <w:types>
          <w:type w:val="bbPlcHdr"/>
        </w:types>
        <w:behaviors>
          <w:behavior w:val="content"/>
        </w:behaviors>
        <w:guid w:val="{DC621EB3-BEDD-4C01-BF1F-C39438CFA2B0}"/>
      </w:docPartPr>
      <w:docPartBody>
        <w:p w:rsidR="00E2613D" w:rsidRDefault="00A22701">
          <w:pPr>
            <w:pStyle w:val="CE961F74DD184E7B816C18A667054A8E"/>
          </w:pPr>
          <w:r w:rsidRPr="0048188C">
            <w:t>LAWN AND LANDSCAPE</w:t>
          </w:r>
        </w:p>
      </w:docPartBody>
    </w:docPart>
    <w:docPart>
      <w:docPartPr>
        <w:name w:val="B85BCFA49B644FE1A9BB1EBE5379A0EE"/>
        <w:category>
          <w:name w:val="General"/>
          <w:gallery w:val="placeholder"/>
        </w:category>
        <w:types>
          <w:type w:val="bbPlcHdr"/>
        </w:types>
        <w:behaviors>
          <w:behavior w:val="content"/>
        </w:behaviors>
        <w:guid w:val="{B8AC2032-4AC1-4084-A69C-302FAE053BBF}"/>
      </w:docPartPr>
      <w:docPartBody>
        <w:p w:rsidR="00E2613D" w:rsidRDefault="00A22701">
          <w:pPr>
            <w:pStyle w:val="B85BCFA49B644FE1A9BB1EBE5379A0EE"/>
          </w:pPr>
          <w:r w:rsidRPr="0048188C">
            <w:t>August | 20XX | Issue #10</w:t>
          </w:r>
        </w:p>
      </w:docPartBody>
    </w:docPart>
    <w:docPart>
      <w:docPartPr>
        <w:name w:val="39210454773E4FBAAB7D5ED17E3AC502"/>
        <w:category>
          <w:name w:val="General"/>
          <w:gallery w:val="placeholder"/>
        </w:category>
        <w:types>
          <w:type w:val="bbPlcHdr"/>
        </w:types>
        <w:behaviors>
          <w:behavior w:val="content"/>
        </w:behaviors>
        <w:guid w:val="{A852DFD6-00F2-4282-A003-EF1EDD8F4F11}"/>
      </w:docPartPr>
      <w:docPartBody>
        <w:p w:rsidR="00E2613D" w:rsidRDefault="00A22701">
          <w:pPr>
            <w:pStyle w:val="39210454773E4FBAAB7D5ED17E3AC502"/>
          </w:pPr>
          <w:r w:rsidRPr="0048188C">
            <w:t>In this issue</w:t>
          </w:r>
        </w:p>
      </w:docPartBody>
    </w:docPart>
    <w:docPart>
      <w:docPartPr>
        <w:name w:val="CA2FF7B60F5B45CEB49D1F400DFB5A87"/>
        <w:category>
          <w:name w:val="General"/>
          <w:gallery w:val="placeholder"/>
        </w:category>
        <w:types>
          <w:type w:val="bbPlcHdr"/>
        </w:types>
        <w:behaviors>
          <w:behavior w:val="content"/>
        </w:behaviors>
        <w:guid w:val="{61232780-FE1B-48DE-9698-0C9D263BC894}"/>
      </w:docPartPr>
      <w:docPartBody>
        <w:p w:rsidR="00E2613D" w:rsidRDefault="00A22701">
          <w:pPr>
            <w:pStyle w:val="CA2FF7B60F5B45CEB49D1F400DFB5A87"/>
          </w:pPr>
          <w:r w:rsidRPr="0048188C">
            <w:t>News from the garden</w:t>
          </w:r>
        </w:p>
      </w:docPartBody>
    </w:docPart>
    <w:docPart>
      <w:docPartPr>
        <w:name w:val="542E37785C6A45FE91F45083A52B4D4B"/>
        <w:category>
          <w:name w:val="General"/>
          <w:gallery w:val="placeholder"/>
        </w:category>
        <w:types>
          <w:type w:val="bbPlcHdr"/>
        </w:types>
        <w:behaviors>
          <w:behavior w:val="content"/>
        </w:behaviors>
        <w:guid w:val="{F8B9C555-46E8-462B-95ED-FEF2E623CAE1}"/>
      </w:docPartPr>
      <w:docPartBody>
        <w:p w:rsidR="00E2613D" w:rsidRDefault="00A22701">
          <w:pPr>
            <w:pStyle w:val="542E37785C6A45FE91F45083A52B4D4B"/>
          </w:pPr>
          <w:r w:rsidRPr="0048188C">
            <w:t>Add description text here to get your subscribers interested in your topic.</w:t>
          </w:r>
        </w:p>
      </w:docPartBody>
    </w:docPart>
    <w:docPart>
      <w:docPartPr>
        <w:name w:val="F61F97D27AE049489D939BF2717A40C7"/>
        <w:category>
          <w:name w:val="General"/>
          <w:gallery w:val="placeholder"/>
        </w:category>
        <w:types>
          <w:type w:val="bbPlcHdr"/>
        </w:types>
        <w:behaviors>
          <w:behavior w:val="content"/>
        </w:behaviors>
        <w:guid w:val="{AC1CD405-91BE-4A6A-82A7-8DECFDC93BEC}"/>
      </w:docPartPr>
      <w:docPartBody>
        <w:p w:rsidR="00E2613D" w:rsidRDefault="00A22701">
          <w:pPr>
            <w:pStyle w:val="F61F97D27AE049489D939BF2717A40C7"/>
          </w:pPr>
          <w:r w:rsidRPr="0048188C">
            <w:t>Tony’s landscapes and more</w:t>
          </w:r>
        </w:p>
      </w:docPartBody>
    </w:docPart>
    <w:docPart>
      <w:docPartPr>
        <w:name w:val="EF671D7F22CF42C288F44D0866B9A762"/>
        <w:category>
          <w:name w:val="General"/>
          <w:gallery w:val="placeholder"/>
        </w:category>
        <w:types>
          <w:type w:val="bbPlcHdr"/>
        </w:types>
        <w:behaviors>
          <w:behavior w:val="content"/>
        </w:behaviors>
        <w:guid w:val="{89FCD474-19D5-45CA-9CCC-FD234A2D84D5}"/>
      </w:docPartPr>
      <w:docPartBody>
        <w:p w:rsidR="00E2613D" w:rsidRDefault="00A22701">
          <w:pPr>
            <w:pStyle w:val="EF671D7F22CF42C288F44D0866B9A762"/>
          </w:pPr>
          <w:r w:rsidRPr="0048188C">
            <w:t>Design, construct, and maintain</w:t>
          </w:r>
        </w:p>
      </w:docPartBody>
    </w:docPart>
    <w:docPart>
      <w:docPartPr>
        <w:name w:val="05C08DD7E5E9442A88FC01CFD2D01070"/>
        <w:category>
          <w:name w:val="General"/>
          <w:gallery w:val="placeholder"/>
        </w:category>
        <w:types>
          <w:type w:val="bbPlcHdr"/>
        </w:types>
        <w:behaviors>
          <w:behavior w:val="content"/>
        </w:behaviors>
        <w:guid w:val="{1824803C-EA3B-4A0A-AC96-99C272324BD9}"/>
      </w:docPartPr>
      <w:docPartBody>
        <w:p w:rsidR="00E2613D" w:rsidRDefault="00A22701">
          <w:pPr>
            <w:pStyle w:val="05C08DD7E5E9442A88FC01CFD2D01070"/>
          </w:pPr>
          <w:r w:rsidRPr="0048188C">
            <w:t>Add description text here to get your subscribers interested in your topic</w:t>
          </w:r>
        </w:p>
      </w:docPartBody>
    </w:docPart>
    <w:docPart>
      <w:docPartPr>
        <w:name w:val="958F19F8FBC24F009B00884E406C7C50"/>
        <w:category>
          <w:name w:val="General"/>
          <w:gallery w:val="placeholder"/>
        </w:category>
        <w:types>
          <w:type w:val="bbPlcHdr"/>
        </w:types>
        <w:behaviors>
          <w:behavior w:val="content"/>
        </w:behaviors>
        <w:guid w:val="{837C9E03-9AB3-4464-8FEC-DCC9E50120E7}"/>
      </w:docPartPr>
      <w:docPartBody>
        <w:p w:rsidR="00E2613D" w:rsidRDefault="00A22701">
          <w:pPr>
            <w:pStyle w:val="958F19F8FBC24F009B00884E406C7C50"/>
          </w:pPr>
          <w:r w:rsidRPr="0048188C">
            <w:t>News from the garden</w:t>
          </w:r>
        </w:p>
      </w:docPartBody>
    </w:docPart>
    <w:docPart>
      <w:docPartPr>
        <w:name w:val="68E2FE6744B4487C81D28B97C006252B"/>
        <w:category>
          <w:name w:val="General"/>
          <w:gallery w:val="placeholder"/>
        </w:category>
        <w:types>
          <w:type w:val="bbPlcHdr"/>
        </w:types>
        <w:behaviors>
          <w:behavior w:val="content"/>
        </w:behaviors>
        <w:guid w:val="{96392DDD-2F80-4D38-B594-66874A8D7937}"/>
      </w:docPartPr>
      <w:docPartBody>
        <w:p w:rsidR="00B451F1" w:rsidRPr="0048188C" w:rsidRDefault="00A22701" w:rsidP="0048188C">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B451F1" w:rsidRPr="0048188C" w:rsidRDefault="00A22701" w:rsidP="0048188C">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2613D" w:rsidRDefault="00A22701">
          <w:pPr>
            <w:pStyle w:val="68E2FE6744B4487C81D28B97C006252B"/>
          </w:pPr>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your content here.</w:t>
          </w:r>
        </w:p>
      </w:docPartBody>
    </w:docPart>
    <w:docPart>
      <w:docPartPr>
        <w:name w:val="E9D39931160C442A87BB27E45267A591"/>
        <w:category>
          <w:name w:val="General"/>
          <w:gallery w:val="placeholder"/>
        </w:category>
        <w:types>
          <w:type w:val="bbPlcHdr"/>
        </w:types>
        <w:behaviors>
          <w:behavior w:val="content"/>
        </w:behaviors>
        <w:guid w:val="{850CC016-0A18-4954-9353-C07492918440}"/>
      </w:docPartPr>
      <w:docPartBody>
        <w:p w:rsidR="00E2613D" w:rsidRDefault="00A22701" w:rsidP="00A22701">
          <w:pPr>
            <w:pStyle w:val="E9D39931160C442A87BB27E45267A591"/>
          </w:pPr>
          <w:r w:rsidRPr="0048188C">
            <w:t>Add description text here to get your subscribers interested in your 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venirNext LT Pro Light">
    <w:altName w:val="Calibri"/>
    <w:charset w:val="00"/>
    <w:family w:val="swiss"/>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nell Roundhand Bold">
    <w:altName w:val="Cambria"/>
    <w:charset w:val="00"/>
    <w:family w:val="roman"/>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701"/>
    <w:rsid w:val="000D65B7"/>
    <w:rsid w:val="00345907"/>
    <w:rsid w:val="00612F95"/>
    <w:rsid w:val="006C1AA4"/>
    <w:rsid w:val="007944D1"/>
    <w:rsid w:val="00825BDE"/>
    <w:rsid w:val="00A22701"/>
    <w:rsid w:val="00A619A4"/>
    <w:rsid w:val="00B451F1"/>
    <w:rsid w:val="00D64DF2"/>
    <w:rsid w:val="00E2613D"/>
    <w:rsid w:val="00E3245E"/>
    <w:rsid w:val="00E6344C"/>
    <w:rsid w:val="00EC6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961F74DD184E7B816C18A667054A8E">
    <w:name w:val="CE961F74DD184E7B816C18A667054A8E"/>
  </w:style>
  <w:style w:type="paragraph" w:customStyle="1" w:styleId="7B5015EC536A4B7EACA8BB0D6EAE9365">
    <w:name w:val="7B5015EC536A4B7EACA8BB0D6EAE9365"/>
  </w:style>
  <w:style w:type="paragraph" w:customStyle="1" w:styleId="B85BCFA49B644FE1A9BB1EBE5379A0EE">
    <w:name w:val="B85BCFA49B644FE1A9BB1EBE5379A0EE"/>
  </w:style>
  <w:style w:type="paragraph" w:customStyle="1" w:styleId="39210454773E4FBAAB7D5ED17E3AC502">
    <w:name w:val="39210454773E4FBAAB7D5ED17E3AC502"/>
  </w:style>
  <w:style w:type="paragraph" w:customStyle="1" w:styleId="CA2FF7B60F5B45CEB49D1F400DFB5A87">
    <w:name w:val="CA2FF7B60F5B45CEB49D1F400DFB5A87"/>
  </w:style>
  <w:style w:type="paragraph" w:customStyle="1" w:styleId="542E37785C6A45FE91F45083A52B4D4B">
    <w:name w:val="542E37785C6A45FE91F45083A52B4D4B"/>
  </w:style>
  <w:style w:type="paragraph" w:customStyle="1" w:styleId="F61F97D27AE049489D939BF2717A40C7">
    <w:name w:val="F61F97D27AE049489D939BF2717A40C7"/>
  </w:style>
  <w:style w:type="paragraph" w:customStyle="1" w:styleId="E75AC572D73A4154A24C2CF75DA10E66">
    <w:name w:val="E75AC572D73A4154A24C2CF75DA10E66"/>
  </w:style>
  <w:style w:type="paragraph" w:customStyle="1" w:styleId="EF671D7F22CF42C288F44D0866B9A762">
    <w:name w:val="EF671D7F22CF42C288F44D0866B9A762"/>
  </w:style>
  <w:style w:type="paragraph" w:customStyle="1" w:styleId="05C08DD7E5E9442A88FC01CFD2D01070">
    <w:name w:val="05C08DD7E5E9442A88FC01CFD2D01070"/>
  </w:style>
  <w:style w:type="paragraph" w:customStyle="1" w:styleId="958F19F8FBC24F009B00884E406C7C50">
    <w:name w:val="958F19F8FBC24F009B00884E406C7C50"/>
  </w:style>
  <w:style w:type="paragraph" w:customStyle="1" w:styleId="DE43D74110394DF8984EACF224417939">
    <w:name w:val="DE43D74110394DF8984EACF224417939"/>
  </w:style>
  <w:style w:type="paragraph" w:customStyle="1" w:styleId="68E2FE6744B4487C81D28B97C006252B">
    <w:name w:val="68E2FE6744B4487C81D28B97C006252B"/>
  </w:style>
  <w:style w:type="paragraph" w:customStyle="1" w:styleId="36F96E3DBE07459EA136C65C94B2C6E1">
    <w:name w:val="36F96E3DBE07459EA136C65C94B2C6E1"/>
  </w:style>
  <w:style w:type="paragraph" w:customStyle="1" w:styleId="23A8978592444EB1B5166C00FE6907EF">
    <w:name w:val="23A8978592444EB1B5166C00FE6907EF"/>
  </w:style>
  <w:style w:type="paragraph" w:customStyle="1" w:styleId="A190D23E5FC7424EB9DC5F11E0689748">
    <w:name w:val="A190D23E5FC7424EB9DC5F11E0689748"/>
  </w:style>
  <w:style w:type="paragraph" w:customStyle="1" w:styleId="F7C357932EB14EFC975A5CFA8EB9F273">
    <w:name w:val="F7C357932EB14EFC975A5CFA8EB9F273"/>
  </w:style>
  <w:style w:type="paragraph" w:customStyle="1" w:styleId="94DD84BC7B1B44EA9FEE664C7B8392CA">
    <w:name w:val="94DD84BC7B1B44EA9FEE664C7B8392CA"/>
  </w:style>
  <w:style w:type="paragraph" w:customStyle="1" w:styleId="4D6B5F2941E84D2684B1142228715FC6">
    <w:name w:val="4D6B5F2941E84D2684B1142228715FC6"/>
  </w:style>
  <w:style w:type="paragraph" w:customStyle="1" w:styleId="400195FCF6C44032950F84101A895C47">
    <w:name w:val="400195FCF6C44032950F84101A895C47"/>
  </w:style>
  <w:style w:type="paragraph" w:customStyle="1" w:styleId="E9D39931160C442A87BB27E45267A591">
    <w:name w:val="E9D39931160C442A87BB27E45267A591"/>
    <w:rsid w:val="00A22701"/>
  </w:style>
  <w:style w:type="paragraph" w:customStyle="1" w:styleId="9A9C2033ED4A422EB17A3036DDB77226">
    <w:name w:val="9A9C2033ED4A422EB17A3036DDB77226"/>
    <w:rsid w:val="00A22701"/>
  </w:style>
  <w:style w:type="paragraph" w:customStyle="1" w:styleId="F13F7B96FF7C468E8FAF9DCB0A73ED61">
    <w:name w:val="F13F7B96FF7C468E8FAF9DCB0A73ED61"/>
    <w:rsid w:val="00A22701"/>
  </w:style>
  <w:style w:type="paragraph" w:customStyle="1" w:styleId="202B30B5F40C41C1B64A870DBFD1A632">
    <w:name w:val="202B30B5F40C41C1B64A870DBFD1A632"/>
    <w:rsid w:val="00A227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4">
      <a:majorFont>
        <a:latin typeface="Garamond"/>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1FB64F-5F40-4EBB-9BAD-D8736BB08AF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F7AAE21-0CAC-424C-966F-DBC0DE2ABE13}">
  <ds:schemaRefs>
    <ds:schemaRef ds:uri="http://schemas.microsoft.com/sharepoint/v3/contenttype/forms"/>
  </ds:schemaRefs>
</ds:datastoreItem>
</file>

<file path=customXml/itemProps3.xml><?xml version="1.0" encoding="utf-8"?>
<ds:datastoreItem xmlns:ds="http://schemas.openxmlformats.org/officeDocument/2006/customXml" ds:itemID="{55AC03C4-BFEE-4041-BAED-35C32451C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Landscaping newsletter</Template>
  <TotalTime>0</TotalTime>
  <Pages>15</Pages>
  <Words>3078</Words>
  <Characters>17546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2023-10-05T16:51:00Z</dcterms:created>
  <dcterms:modified xsi:type="dcterms:W3CDTF">2023-10-06T19:33:00Z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