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7B80BC19" w14:textId="5A3EDF0C" w:rsidR="00197602" w:rsidRPr="00197602" w:rsidRDefault="00197602" w:rsidP="00F12D04">
      <w:pPr>
        <w:pStyle w:val="ObjectAnchor"/>
        <w:rPr>
          <w:sz w:val="12"/>
        </w:rPr>
      </w:pPr>
    </w:p>
    <w:tbl>
      <w:tblPr>
        <w:tblW w:w="5000" w:type="pct"/>
        <w:tblLook w:val="0600" w:firstRow="0" w:lastRow="0" w:firstColumn="0" w:lastColumn="0" w:noHBand="1" w:noVBand="1"/>
      </w:tblPr>
      <w:tblGrid>
        <w:gridCol w:w="3848"/>
        <w:gridCol w:w="305"/>
        <w:gridCol w:w="3114"/>
        <w:gridCol w:w="222"/>
        <w:gridCol w:w="2447"/>
      </w:tblGrid>
      <w:tr w:rsidR="000F72CD" w14:paraId="01AECA65" w14:textId="77777777" w:rsidTr="0048188C">
        <w:trPr>
          <w:trHeight w:val="3312"/>
        </w:trPr>
        <w:tc>
          <w:tcPr>
            <w:tcW w:w="3250" w:type="pct"/>
            <w:gridSpan w:val="3"/>
            <w:tcMar>
              <w:left w:w="360" w:type="dxa"/>
              <w:right w:w="115" w:type="dxa"/>
            </w:tcMar>
          </w:tcPr>
          <w:p w14:paraId="14BD0119" w14:textId="0777122C" w:rsidR="002719D0" w:rsidRPr="005D79C5" w:rsidRDefault="00F13341" w:rsidP="005D79C5">
            <w:pPr>
              <w:pStyle w:val="Title"/>
            </w:pPr>
            <w:sdt>
              <w:sdtPr>
                <w:id w:val="-360061946"/>
                <w:placeholder>
                  <w:docPart w:val="CE961F74DD184E7B816C18A667054A8E"/>
                </w:placeholder>
                <w15:appearance w15:val="hidden"/>
              </w:sdtPr>
              <w:sdtEndPr/>
              <w:sdtContent>
                <w:r w:rsidR="008B6F3C">
                  <w:t xml:space="preserve">The </w:t>
                </w:r>
                <w:r w:rsidR="008B6F3C" w:rsidRPr="00034211">
                  <w:rPr>
                    <w:color w:val="7F7F7F" w:themeColor="text1" w:themeTint="80"/>
                  </w:rPr>
                  <w:t>Sanibel</w:t>
                </w:r>
                <w:r w:rsidR="008B6F3C">
                  <w:t xml:space="preserve">      </w:t>
                </w:r>
                <w:r w:rsidR="008B6F3C">
                  <w:rPr>
                    <w:noProof/>
                  </w:rPr>
                  <w:drawing>
                    <wp:inline distT="0" distB="0" distL="0" distR="0" wp14:anchorId="7E00CD37" wp14:editId="6A84F77D">
                      <wp:extent cx="917068" cy="914400"/>
                      <wp:effectExtent l="0" t="0" r="0" b="0"/>
                      <wp:docPr id="988311160" name="Picture 9883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11160" name="Picture 988311160"/>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26760" cy="924064"/>
                              </a:xfrm>
                              <a:prstGeom prst="rect">
                                <a:avLst/>
                              </a:prstGeom>
                            </pic:spPr>
                          </pic:pic>
                        </a:graphicData>
                      </a:graphic>
                    </wp:inline>
                  </w:drawing>
                </w:r>
                <w:r w:rsidR="008B6F3C">
                  <w:t>Light</w:t>
                </w:r>
              </w:sdtContent>
            </w:sdt>
            <w:r w:rsidR="0048188C">
              <w:t xml:space="preserve"> </w:t>
            </w:r>
          </w:p>
          <w:p w14:paraId="31DFD2DB" w14:textId="0F2CA544" w:rsidR="002719D0" w:rsidRPr="008A3EBD" w:rsidRDefault="002719D0" w:rsidP="0048188C">
            <w:pPr>
              <w:pStyle w:val="Subtitle"/>
            </w:pPr>
          </w:p>
        </w:tc>
        <w:tc>
          <w:tcPr>
            <w:tcW w:w="147" w:type="pct"/>
          </w:tcPr>
          <w:p w14:paraId="72A8ECEE" w14:textId="77777777" w:rsidR="002719D0" w:rsidRDefault="002719D0"/>
        </w:tc>
        <w:tc>
          <w:tcPr>
            <w:tcW w:w="1603" w:type="pct"/>
          </w:tcPr>
          <w:p w14:paraId="55964A57" w14:textId="043DA052" w:rsidR="002719D0" w:rsidRPr="00552A78" w:rsidRDefault="00F13341" w:rsidP="00552A78">
            <w:pPr>
              <w:pStyle w:val="IssueInfo"/>
            </w:pPr>
            <w:sdt>
              <w:sdtPr>
                <w:id w:val="-1094470776"/>
                <w:placeholder>
                  <w:docPart w:val="B85BCFA49B644FE1A9BB1EBE5379A0EE"/>
                </w:placeholder>
                <w15:appearance w15:val="hidden"/>
              </w:sdtPr>
              <w:sdtEndPr/>
              <w:sdtContent>
                <w:r w:rsidR="000F72CD">
                  <w:rPr>
                    <w:noProof/>
                  </w:rPr>
                  <w:drawing>
                    <wp:inline distT="0" distB="0" distL="0" distR="0" wp14:anchorId="7317D310" wp14:editId="0494F520">
                      <wp:extent cx="1111250" cy="1111250"/>
                      <wp:effectExtent l="0" t="0" r="0" b="0"/>
                      <wp:docPr id="1406713854" name="Picture 140671385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3854" name="Picture 2"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sidR="000F72CD">
                  <w:t>November</w:t>
                </w:r>
                <w:r w:rsidR="00823071">
                  <w:t xml:space="preserve"> 2023 Volume 55 I</w:t>
                </w:r>
                <w:r w:rsidR="000F72CD">
                  <w:t>s</w:t>
                </w:r>
                <w:r w:rsidR="00823071">
                  <w:t>sue</w:t>
                </w:r>
                <w:r w:rsidR="00F164FF">
                  <w:t xml:space="preserve"> </w:t>
                </w:r>
                <w:r w:rsidR="000F72CD">
                  <w:t>10</w:t>
                </w:r>
              </w:sdtContent>
            </w:sdt>
            <w:r w:rsidR="0048188C">
              <w:t xml:space="preserve"> </w:t>
            </w:r>
          </w:p>
        </w:tc>
      </w:tr>
      <w:tr w:rsidR="000F72CD" w14:paraId="39BD3849" w14:textId="77777777" w:rsidTr="005D79C5">
        <w:trPr>
          <w:trHeight w:val="5760"/>
        </w:trPr>
        <w:tc>
          <w:tcPr>
            <w:tcW w:w="3250" w:type="pct"/>
            <w:gridSpan w:val="3"/>
          </w:tcPr>
          <w:p w14:paraId="29972F8D" w14:textId="279A0AB2" w:rsidR="002719D0" w:rsidRPr="002719D0" w:rsidRDefault="002B448F" w:rsidP="002719D0">
            <w:r>
              <w:rPr>
                <w:noProof/>
                <w:sz w:val="12"/>
              </w:rPr>
              <w:drawing>
                <wp:inline distT="0" distB="0" distL="0" distR="0" wp14:anchorId="5B99147F" wp14:editId="23579230">
                  <wp:extent cx="4474879" cy="3624580"/>
                  <wp:effectExtent l="0" t="0" r="1905" b="0"/>
                  <wp:docPr id="1366862924" name="Picture 136686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2924" name="Picture 136686292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494481" cy="3640457"/>
                          </a:xfrm>
                          <a:prstGeom prst="rect">
                            <a:avLst/>
                          </a:prstGeom>
                        </pic:spPr>
                      </pic:pic>
                    </a:graphicData>
                  </a:graphic>
                </wp:inline>
              </w:drawing>
            </w:r>
          </w:p>
        </w:tc>
        <w:tc>
          <w:tcPr>
            <w:tcW w:w="147" w:type="pct"/>
          </w:tcPr>
          <w:p w14:paraId="28080A2B" w14:textId="77777777" w:rsidR="002719D0" w:rsidRDefault="002719D0" w:rsidP="002719D0"/>
        </w:tc>
        <w:tc>
          <w:tcPr>
            <w:tcW w:w="1603" w:type="pct"/>
          </w:tcPr>
          <w:p w14:paraId="577AEB36" w14:textId="77777777" w:rsidR="005D79C5" w:rsidRPr="005D79C5" w:rsidRDefault="00F13341" w:rsidP="005D79C5">
            <w:pPr>
              <w:pStyle w:val="TOCHeading"/>
            </w:pPr>
            <w:sdt>
              <w:sdtPr>
                <w:id w:val="-1941436306"/>
                <w:placeholder>
                  <w:docPart w:val="39210454773E4FBAAB7D5ED17E3AC502"/>
                </w:placeholder>
                <w:showingPlcHdr/>
                <w15:appearance w15:val="hidden"/>
              </w:sdtPr>
              <w:sdtEndPr/>
              <w:sdtContent>
                <w:r w:rsidR="0048188C" w:rsidRPr="0048188C">
                  <w:t>In this issue</w:t>
                </w:r>
              </w:sdtContent>
            </w:sdt>
            <w:r w:rsidR="0048188C">
              <w:t xml:space="preserve"> </w:t>
            </w:r>
          </w:p>
          <w:p w14:paraId="219E5D6C" w14:textId="48878B48" w:rsidR="005D79C5" w:rsidRDefault="00F13341" w:rsidP="005D79C5">
            <w:pPr>
              <w:pStyle w:val="TopicTitle"/>
            </w:pPr>
            <w:sdt>
              <w:sdtPr>
                <w:id w:val="1979956707"/>
                <w:placeholder>
                  <w:docPart w:val="CA2FF7B60F5B45CEB49D1F400DFB5A87"/>
                </w:placeholder>
                <w15:appearance w15:val="hidden"/>
              </w:sdtPr>
              <w:sdtEndPr/>
              <w:sdtContent>
                <w:r w:rsidR="00E11979">
                  <w:t>Worship</w:t>
                </w:r>
                <w:r w:rsidR="00F164FF">
                  <w:t xml:space="preserve"> </w:t>
                </w:r>
                <w:r w:rsidR="00323C17">
                  <w:t>Is</w:t>
                </w:r>
                <w:r w:rsidR="00304D59">
                  <w:t xml:space="preserve"> </w:t>
                </w:r>
                <w:r w:rsidR="00323C17">
                  <w:t>B</w:t>
                </w:r>
                <w:r w:rsidR="00304D59">
                  <w:t>ack on</w:t>
                </w:r>
                <w:r w:rsidR="00F164FF">
                  <w:t xml:space="preserve"> Sanibel</w:t>
                </w:r>
              </w:sdtContent>
            </w:sdt>
            <w:r w:rsidR="00323C17">
              <w:t>!</w:t>
            </w:r>
          </w:p>
          <w:p w14:paraId="5372B3CD" w14:textId="4FBB6AEA" w:rsidR="005D79C5" w:rsidRDefault="00F13341" w:rsidP="005D79C5">
            <w:pPr>
              <w:pStyle w:val="TopicDescription"/>
            </w:pPr>
            <w:sdt>
              <w:sdtPr>
                <w:id w:val="1729798814"/>
                <w:placeholder>
                  <w:docPart w:val="542E37785C6A45FE91F45083A52B4D4B"/>
                </w:placeholder>
                <w15:appearance w15:val="hidden"/>
              </w:sdtPr>
              <w:sdtEndPr/>
              <w:sdtContent>
                <w:r w:rsidR="00373DF5">
                  <w:t xml:space="preserve">Welcome to </w:t>
                </w:r>
                <w:r w:rsidR="00F164FF">
                  <w:t>Fellowship Hall</w:t>
                </w:r>
              </w:sdtContent>
            </w:sdt>
            <w:r w:rsidR="0048188C">
              <w:t xml:space="preserve"> </w:t>
            </w:r>
          </w:p>
          <w:p w14:paraId="342168F7" w14:textId="5322567F" w:rsidR="005D79C5" w:rsidRDefault="00F13341" w:rsidP="004F6257">
            <w:pPr>
              <w:pStyle w:val="TopicTitle"/>
            </w:pPr>
            <w:sdt>
              <w:sdtPr>
                <w:id w:val="565299439"/>
                <w:placeholder>
                  <w:docPart w:val="F61F97D27AE049489D939BF2717A40C7"/>
                </w:placeholder>
                <w15:appearance w15:val="hidden"/>
              </w:sdtPr>
              <w:sdtEndPr/>
              <w:sdtContent>
                <w:r w:rsidR="00865FB0">
                  <w:t xml:space="preserve">Hurricane </w:t>
                </w:r>
                <w:r w:rsidR="00DF1889">
                  <w:t>Ian Recovery update</w:t>
                </w:r>
              </w:sdtContent>
            </w:sdt>
            <w:r w:rsidR="0048188C">
              <w:t xml:space="preserve"> </w:t>
            </w:r>
          </w:p>
          <w:p w14:paraId="00C49C22" w14:textId="4EA83761" w:rsidR="005D79C5" w:rsidRDefault="00F13341" w:rsidP="005D79C5">
            <w:pPr>
              <w:pStyle w:val="TopicTitle"/>
            </w:pPr>
            <w:sdt>
              <w:sdtPr>
                <w:id w:val="-1926797171"/>
                <w:placeholder>
                  <w:docPart w:val="EF671D7F22CF42C288F44D0866B9A762"/>
                </w:placeholder>
                <w15:appearance w15:val="hidden"/>
              </w:sdtPr>
              <w:sdtEndPr/>
              <w:sdtContent>
                <w:r w:rsidR="00217A26">
                  <w:t>Green Team</w:t>
                </w:r>
              </w:sdtContent>
            </w:sdt>
            <w:r w:rsidR="0048188C">
              <w:t xml:space="preserve"> </w:t>
            </w:r>
          </w:p>
          <w:p w14:paraId="11A67402" w14:textId="5BF81A6F" w:rsidR="002719D0" w:rsidRDefault="00F13341" w:rsidP="005D79C5">
            <w:pPr>
              <w:pStyle w:val="TopicDescription"/>
            </w:pPr>
            <w:sdt>
              <w:sdtPr>
                <w:id w:val="1536929402"/>
                <w:placeholder>
                  <w:docPart w:val="05C08DD7E5E9442A88FC01CFD2D01070"/>
                </w:placeholder>
                <w15:appearance w15:val="hidden"/>
              </w:sdtPr>
              <w:sdtEndPr/>
              <w:sdtContent>
                <w:sdt>
                  <w:sdtPr>
                    <w:id w:val="-2050674658"/>
                    <w:placeholder>
                      <w:docPart w:val="E9D39931160C442A87BB27E45267A591"/>
                    </w:placeholder>
                    <w15:appearance w15:val="hidden"/>
                  </w:sdtPr>
                  <w:sdtEndPr/>
                  <w:sdtContent>
                    <w:r w:rsidR="00217A26">
                      <w:t>“PODS” for thought</w:t>
                    </w:r>
                  </w:sdtContent>
                </w:sdt>
              </w:sdtContent>
            </w:sdt>
            <w:r w:rsidR="0048188C">
              <w:t xml:space="preserve"> </w:t>
            </w:r>
          </w:p>
        </w:tc>
      </w:tr>
      <w:tr w:rsidR="000F72CD" w14:paraId="1FC74F52" w14:textId="77777777" w:rsidTr="0048188C">
        <w:trPr>
          <w:trHeight w:val="432"/>
        </w:trPr>
        <w:tc>
          <w:tcPr>
            <w:tcW w:w="1721" w:type="pct"/>
            <w:tcMar>
              <w:left w:w="360" w:type="dxa"/>
              <w:right w:w="115" w:type="dxa"/>
            </w:tcMar>
          </w:tcPr>
          <w:sdt>
            <w:sdtPr>
              <w:rPr>
                <w:sz w:val="40"/>
                <w:szCs w:val="40"/>
              </w:rPr>
              <w:id w:val="360259944"/>
              <w:placeholder>
                <w:docPart w:val="958F19F8FBC24F009B00884E406C7C50"/>
              </w:placeholder>
              <w15:appearance w15:val="hidden"/>
            </w:sdtPr>
            <w:sdtEndPr>
              <w:rPr>
                <w:sz w:val="36"/>
                <w:szCs w:val="36"/>
              </w:rPr>
            </w:sdtEndPr>
            <w:sdtContent>
              <w:p w14:paraId="01601029" w14:textId="77777777" w:rsidR="00F164FF" w:rsidRDefault="00F164FF" w:rsidP="00100736">
                <w:pPr>
                  <w:pStyle w:val="Heading1"/>
                  <w:rPr>
                    <w:sz w:val="40"/>
                    <w:szCs w:val="40"/>
                  </w:rPr>
                </w:pPr>
                <w:r>
                  <w:rPr>
                    <w:sz w:val="40"/>
                    <w:szCs w:val="40"/>
                  </w:rPr>
                  <w:t>News</w:t>
                </w:r>
              </w:p>
              <w:p w14:paraId="494C7483" w14:textId="4A496BB2" w:rsidR="005D79C5" w:rsidRPr="00100736" w:rsidRDefault="00F164FF" w:rsidP="00100736">
                <w:pPr>
                  <w:pStyle w:val="Heading1"/>
                  <w:rPr>
                    <w:sz w:val="36"/>
                    <w:szCs w:val="36"/>
                  </w:rPr>
                </w:pPr>
                <w:r>
                  <w:rPr>
                    <w:sz w:val="40"/>
                    <w:szCs w:val="40"/>
                  </w:rPr>
                  <w:t>From Our Community.</w:t>
                </w:r>
                <w:r>
                  <w:rPr>
                    <w:noProof/>
                    <w:sz w:val="12"/>
                  </w:rPr>
                  <w:t xml:space="preserve"> </w:t>
                </w:r>
              </w:p>
            </w:sdtContent>
          </w:sdt>
        </w:tc>
        <w:tc>
          <w:tcPr>
            <w:tcW w:w="136" w:type="pct"/>
          </w:tcPr>
          <w:p w14:paraId="151E953E" w14:textId="77777777" w:rsidR="005D79C5" w:rsidRDefault="005D79C5" w:rsidP="00197602"/>
        </w:tc>
        <w:sdt>
          <w:sdtPr>
            <w:id w:val="1827242423"/>
            <w:placeholder>
              <w:docPart w:val="68E2FE6744B4487C81D28B97C006252B"/>
            </w:placeholder>
            <w15:appearance w15:val="hidden"/>
          </w:sdtPr>
          <w:sdtEndPr/>
          <w:sdtContent>
            <w:tc>
              <w:tcPr>
                <w:tcW w:w="3143" w:type="pct"/>
                <w:gridSpan w:val="3"/>
                <w:vAlign w:val="center"/>
              </w:tcPr>
              <w:p w14:paraId="0F164898" w14:textId="79DDEB4F" w:rsidR="000D01E3" w:rsidRPr="00B47CD0" w:rsidRDefault="00DF1889"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Pr>
                    <w:noProof/>
                    <w:sz w:val="12"/>
                  </w:rPr>
                  <mc:AlternateContent>
                    <mc:Choice Requires="wps">
                      <w:drawing>
                        <wp:anchor distT="0" distB="0" distL="114300" distR="114300" simplePos="0" relativeHeight="251658240" behindDoc="1" locked="0" layoutInCell="1" allowOverlap="1" wp14:anchorId="00DCE2DC" wp14:editId="46B38A01">
                          <wp:simplePos x="0" y="0"/>
                          <wp:positionH relativeFrom="column">
                            <wp:posOffset>-2917825</wp:posOffset>
                          </wp:positionH>
                          <wp:positionV relativeFrom="page">
                            <wp:posOffset>-6566535</wp:posOffset>
                          </wp:positionV>
                          <wp:extent cx="7086600" cy="9372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0" cy="937260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7ED4" id="Rectangle 3" o:spid="_x0000_s1026" alt="&quot;&quot;" style="position:absolute;margin-left:-229.75pt;margin-top:-517.05pt;width:558pt;height:7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" fillcolor="#ecead9" stroked="f">
                          <o:lock v:ext="edit" aspectratio="t"/>
                          <w10:wrap anchory="page"/>
                        </v:rect>
                      </w:pict>
                    </mc:Fallback>
                  </mc:AlternateContent>
                </w:r>
                <w:r w:rsidR="000D01E3" w:rsidRPr="00B47CD0">
                  <w:rPr>
                    <w:rFonts w:ascii="Brush Script MT" w:eastAsia="Brush Script MT" w:hAnsi="Brush Script MT" w:cs="Brush Script MT"/>
                    <w:i/>
                    <w:iCs/>
                    <w:color w:val="000000"/>
                    <w:sz w:val="36"/>
                    <w:szCs w:val="36"/>
                  </w:rPr>
                  <w:t>Seeking to love all people … growing in faith …</w:t>
                </w:r>
              </w:p>
              <w:p w14:paraId="64EBAA09"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working toward God’s vision of justice, healing and joy.</w:t>
                </w:r>
              </w:p>
              <w:p w14:paraId="3FE70BAA" w14:textId="77777777" w:rsidR="000D01E3" w:rsidRPr="00B47CD0" w:rsidRDefault="000D01E3" w:rsidP="000D01E3">
                <w:pPr>
                  <w:spacing w:before="100" w:beforeAutospacing="1" w:after="100" w:afterAutospacing="1" w:line="240" w:lineRule="auto"/>
                  <w:jc w:val="center"/>
                  <w:rPr>
                    <w:rFonts w:ascii="Brush Script MT" w:eastAsia="Brush Script MT" w:hAnsi="Brush Script MT" w:cs="Brush Script MT"/>
                    <w:i/>
                    <w:iCs/>
                    <w:color w:val="000000"/>
                    <w:sz w:val="36"/>
                    <w:szCs w:val="36"/>
                  </w:rPr>
                </w:pPr>
                <w:r w:rsidRPr="00B47CD0">
                  <w:rPr>
                    <w:rFonts w:ascii="Brush Script MT" w:eastAsia="Brush Script MT" w:hAnsi="Brush Script MT" w:cs="Brush Script MT"/>
                    <w:i/>
                    <w:iCs/>
                    <w:color w:val="000000"/>
                    <w:sz w:val="36"/>
                    <w:szCs w:val="36"/>
                  </w:rPr>
                  <w:t>Sanibel Congregational United Church of Christ</w:t>
                </w:r>
              </w:p>
              <w:p w14:paraId="7B73AD2B" w14:textId="3BFC322E" w:rsidR="005D79C5" w:rsidRDefault="005D79C5" w:rsidP="000D01E3"/>
            </w:tc>
          </w:sdtContent>
        </w:sdt>
      </w:tr>
    </w:tbl>
    <w:p w14:paraId="367CC4DA" w14:textId="77777777" w:rsidR="00197602" w:rsidRDefault="00197602" w:rsidP="002719D0">
      <w:pPr>
        <w:pStyle w:val="NoSpacing"/>
        <w:sectPr w:rsidR="00197602" w:rsidSect="00A818D9">
          <w:headerReference w:type="even" r:id="rId16"/>
          <w:headerReference w:type="default" r:id="rId17"/>
          <w:footerReference w:type="even" r:id="rId18"/>
          <w:footerReference w:type="default" r:id="rId19"/>
          <w:headerReference w:type="first" r:id="rId20"/>
          <w:footerReference w:type="first" r:id="rId21"/>
          <w:pgSz w:w="12240" w:h="15840"/>
          <w:pgMar w:top="720" w:right="1152" w:bottom="360" w:left="1152" w:header="720" w:footer="432" w:gutter="0"/>
          <w:cols w:space="720"/>
          <w:docGrid w:linePitch="360"/>
        </w:sectPr>
      </w:pPr>
    </w:p>
    <w:p w14:paraId="34507422" w14:textId="724261E3" w:rsidR="00E026DE" w:rsidRDefault="00A818D9" w:rsidP="00DF1889">
      <w:pPr>
        <w:pStyle w:val="ObjectAnchor"/>
        <w:rPr>
          <w:b/>
          <w:bCs/>
          <w:color w:val="595959" w:themeColor="text1" w:themeTint="A6"/>
          <w:sz w:val="28"/>
          <w:szCs w:val="28"/>
        </w:rPr>
      </w:pPr>
      <w:r>
        <w:rPr>
          <w:sz w:val="12"/>
        </w:rPr>
        <w:lastRenderedPageBreak/>
        <mc:AlternateContent>
          <mc:Choice Requires="wps">
            <w:drawing>
              <wp:anchor distT="0" distB="0" distL="114300" distR="114300" simplePos="0" relativeHeight="251658241" behindDoc="1" locked="1" layoutInCell="1" allowOverlap="1" wp14:anchorId="20B8A797" wp14:editId="5E350889">
                <wp:simplePos x="0" y="0"/>
                <wp:positionH relativeFrom="column">
                  <wp:posOffset>-369570</wp:posOffset>
                </wp:positionH>
                <wp:positionV relativeFrom="paragraph">
                  <wp:posOffset>-50800</wp:posOffset>
                </wp:positionV>
                <wp:extent cx="7080885" cy="9163050"/>
                <wp:effectExtent l="0" t="0" r="5715" b="635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885" cy="9163050"/>
                        </a:xfrm>
                        <a:prstGeom prst="rect">
                          <a:avLst/>
                        </a:prstGeom>
                        <a:solidFill>
                          <a:srgbClr val="ECEA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97805" w14:textId="4DDE0AE2" w:rsidR="001B41B2" w:rsidRDefault="001B41B2" w:rsidP="001B41B2">
                            <w:pPr>
                              <w:jc w:val="center"/>
                            </w:pPr>
                          </w:p>
                          <w:p w14:paraId="315016D3" w14:textId="77777777" w:rsidR="00276E8C" w:rsidRDefault="00276E8C" w:rsidP="00A27CE0">
                            <w:pPr>
                              <w:pStyle w:val="Body"/>
                              <w:rPr>
                                <w:rFonts w:ascii="Century Gothic" w:hAnsi="Century Gothic"/>
                                <w:b/>
                                <w:bCs/>
                                <w:color w:val="000000" w:themeColor="text1"/>
                                <w:u w:val="single"/>
                              </w:rPr>
                            </w:pPr>
                          </w:p>
                          <w:p w14:paraId="6480FC39" w14:textId="77777777" w:rsidR="00276E8C" w:rsidRDefault="00276E8C" w:rsidP="00276E8C">
                            <w:pPr>
                              <w:pStyle w:val="Body"/>
                              <w:rPr>
                                <w:rFonts w:ascii="Century Gothic" w:hAnsi="Century Gothic"/>
                                <w:i/>
                                <w:iCs/>
                                <w:color w:val="000000" w:themeColor="text1"/>
                              </w:rPr>
                            </w:pPr>
                            <w:r>
                              <w:rPr>
                                <w:rFonts w:ascii="Century Gothic" w:hAnsi="Century Gothic"/>
                                <w:color w:val="000000" w:themeColor="text1"/>
                              </w:rPr>
                              <w:t xml:space="preserve">It is said that every evening before he went to sleep, Rabbi Ephraim Shapiro, who lived in the Polish town of Strykow during the early 1800’s, would pour himself a glass of vodka. And every time, right after the first sip, he would say, </w:t>
                            </w:r>
                            <w:r w:rsidRPr="00B151F5">
                              <w:rPr>
                                <w:rFonts w:ascii="Century Gothic" w:hAnsi="Century Gothic"/>
                                <w:i/>
                                <w:iCs/>
                                <w:color w:val="000000" w:themeColor="text1"/>
                              </w:rPr>
                              <w:t>“O God, Master of the Universe, a very good night to You”.</w:t>
                            </w:r>
                          </w:p>
                          <w:p w14:paraId="4358F87D" w14:textId="77777777" w:rsidR="00276E8C" w:rsidRDefault="00276E8C" w:rsidP="00276E8C">
                            <w:pPr>
                              <w:pStyle w:val="Body"/>
                              <w:rPr>
                                <w:rFonts w:ascii="Century Gothic" w:hAnsi="Century Gothic"/>
                                <w:i/>
                                <w:iCs/>
                                <w:color w:val="000000" w:themeColor="text1"/>
                              </w:rPr>
                            </w:pPr>
                          </w:p>
                          <w:p w14:paraId="4741AED3"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When his students asked him to explain, Rabbi Shapiro, in true rabbinic fashion, instead asked </w:t>
                            </w:r>
                            <w:r w:rsidRPr="006A4DC3">
                              <w:rPr>
                                <w:rFonts w:ascii="Century Gothic" w:hAnsi="Century Gothic"/>
                                <w:i/>
                                <w:iCs/>
                                <w:color w:val="000000" w:themeColor="text1"/>
                              </w:rPr>
                              <w:t>them</w:t>
                            </w:r>
                            <w:r>
                              <w:rPr>
                                <w:rFonts w:ascii="Century Gothic" w:hAnsi="Century Gothic"/>
                                <w:color w:val="000000" w:themeColor="text1"/>
                              </w:rPr>
                              <w:t xml:space="preserve"> a question.</w:t>
                            </w:r>
                          </w:p>
                          <w:p w14:paraId="3DDC9F35" w14:textId="77777777" w:rsidR="00276E8C" w:rsidRDefault="00276E8C" w:rsidP="00276E8C">
                            <w:pPr>
                              <w:pStyle w:val="Body"/>
                              <w:rPr>
                                <w:rFonts w:ascii="Century Gothic" w:hAnsi="Century Gothic"/>
                                <w:color w:val="000000" w:themeColor="text1"/>
                              </w:rPr>
                            </w:pPr>
                          </w:p>
                          <w:p w14:paraId="53D483D4"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“Does God suffer when humans suffer?” the rabbi inquired.</w:t>
                            </w:r>
                          </w:p>
                          <w:p w14:paraId="1AD2321C" w14:textId="77777777" w:rsidR="00276E8C" w:rsidRDefault="00276E8C" w:rsidP="00276E8C">
                            <w:pPr>
                              <w:pStyle w:val="Body"/>
                              <w:rPr>
                                <w:rFonts w:ascii="Century Gothic" w:hAnsi="Century Gothic"/>
                                <w:color w:val="000000" w:themeColor="text1"/>
                              </w:rPr>
                            </w:pPr>
                          </w:p>
                          <w:p w14:paraId="0CD92AB3"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“Yes” the students answered.</w:t>
                            </w:r>
                          </w:p>
                          <w:p w14:paraId="0247D64B" w14:textId="77777777" w:rsidR="00276E8C" w:rsidRDefault="00276E8C" w:rsidP="00276E8C">
                            <w:pPr>
                              <w:pStyle w:val="Body"/>
                              <w:rPr>
                                <w:rFonts w:ascii="Century Gothic" w:hAnsi="Century Gothic"/>
                                <w:color w:val="000000" w:themeColor="text1"/>
                              </w:rPr>
                            </w:pPr>
                          </w:p>
                          <w:p w14:paraId="18F4B6BE"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“So then”, Shapiro continued, “if God is pained by our pain, it stands to reason that if those suffering in the world were to have a night of peace, so would God.”</w:t>
                            </w:r>
                          </w:p>
                          <w:p w14:paraId="7F13530A" w14:textId="77777777" w:rsidR="00276E8C" w:rsidRDefault="00276E8C" w:rsidP="00276E8C">
                            <w:pPr>
                              <w:pStyle w:val="Body"/>
                              <w:rPr>
                                <w:rFonts w:ascii="Century Gothic" w:hAnsi="Century Gothic"/>
                                <w:color w:val="000000" w:themeColor="text1"/>
                              </w:rPr>
                            </w:pPr>
                          </w:p>
                          <w:p w14:paraId="2365AA6F"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“And that is why I wish God a good night each and every evening.”…</w:t>
                            </w:r>
                          </w:p>
                          <w:p w14:paraId="0E482B49" w14:textId="77777777" w:rsidR="00276E8C" w:rsidRDefault="00276E8C" w:rsidP="00276E8C">
                            <w:pPr>
                              <w:pStyle w:val="Body"/>
                              <w:rPr>
                                <w:rFonts w:ascii="Century Gothic" w:hAnsi="Century Gothic"/>
                                <w:color w:val="000000" w:themeColor="text1"/>
                              </w:rPr>
                            </w:pPr>
                          </w:p>
                          <w:p w14:paraId="01B14386" w14:textId="7C121A80"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If the esteemed Rabbi is correct, and I do believe he is, then I think it’s fair to say that God has not had many good night’s sleep since the beginning of creation. And certainly not lately. With the current wars between Israel and </w:t>
                            </w:r>
                            <w:r w:rsidR="005F7D09">
                              <w:rPr>
                                <w:rFonts w:ascii="Century Gothic" w:hAnsi="Century Gothic"/>
                                <w:color w:val="000000" w:themeColor="text1"/>
                              </w:rPr>
                              <w:t>Hamas</w:t>
                            </w:r>
                            <w:r>
                              <w:rPr>
                                <w:rFonts w:ascii="Century Gothic" w:hAnsi="Century Gothic"/>
                                <w:color w:val="000000" w:themeColor="text1"/>
                              </w:rPr>
                              <w:t>, and Ukraine and Russia, as well as the civil wars in Myanmar, Yemen and Afghanistan, you have to wonder if God sleeps at all these days. While vodka may have worked for Rabbi Shapiro, I doubt there’s enough of that – or late-night TV, white noise machines, or any other sleep aid in the world for that matter – to help cure God’s insomnia.</w:t>
                            </w:r>
                          </w:p>
                          <w:p w14:paraId="08782168" w14:textId="77777777" w:rsidR="00276E8C" w:rsidRDefault="00276E8C" w:rsidP="00276E8C">
                            <w:pPr>
                              <w:pStyle w:val="Body"/>
                              <w:rPr>
                                <w:rFonts w:ascii="Century Gothic" w:hAnsi="Century Gothic"/>
                                <w:color w:val="000000" w:themeColor="text1"/>
                              </w:rPr>
                            </w:pPr>
                          </w:p>
                          <w:p w14:paraId="03A64F54" w14:textId="46233274"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But maybe </w:t>
                            </w:r>
                            <w:r>
                              <w:rPr>
                                <w:rFonts w:ascii="Century Gothic" w:hAnsi="Century Gothic"/>
                                <w:i/>
                                <w:iCs/>
                                <w:color w:val="000000" w:themeColor="text1"/>
                              </w:rPr>
                              <w:t xml:space="preserve">we </w:t>
                            </w:r>
                            <w:r>
                              <w:rPr>
                                <w:rFonts w:ascii="Century Gothic" w:hAnsi="Century Gothic"/>
                                <w:color w:val="000000" w:themeColor="text1"/>
                              </w:rPr>
                              <w:t>can</w:t>
                            </w:r>
                            <w:r w:rsidR="005F7D09">
                              <w:rPr>
                                <w:rFonts w:ascii="Century Gothic" w:hAnsi="Century Gothic"/>
                                <w:color w:val="000000" w:themeColor="text1"/>
                              </w:rPr>
                              <w:t xml:space="preserve"> help</w:t>
                            </w:r>
                            <w:r>
                              <w:rPr>
                                <w:rFonts w:ascii="Century Gothic" w:hAnsi="Century Gothic"/>
                                <w:color w:val="000000" w:themeColor="text1"/>
                              </w:rPr>
                              <w:t>.</w:t>
                            </w:r>
                          </w:p>
                          <w:p w14:paraId="1E3E0AFF" w14:textId="77777777" w:rsidR="00276E8C" w:rsidRDefault="00276E8C" w:rsidP="00276E8C">
                            <w:pPr>
                              <w:pStyle w:val="Body"/>
                              <w:rPr>
                                <w:rFonts w:ascii="Century Gothic" w:hAnsi="Century Gothic"/>
                                <w:color w:val="000000" w:themeColor="text1"/>
                              </w:rPr>
                            </w:pPr>
                          </w:p>
                          <w:p w14:paraId="4D3899C7" w14:textId="77777777" w:rsidR="00276E8C" w:rsidRPr="003A4D15" w:rsidRDefault="00276E8C" w:rsidP="00276E8C">
                            <w:pPr>
                              <w:pStyle w:val="Body"/>
                              <w:rPr>
                                <w:rFonts w:ascii="Century Gothic" w:hAnsi="Century Gothic"/>
                                <w:color w:val="000000" w:themeColor="text1"/>
                              </w:rPr>
                            </w:pPr>
                            <w:r>
                              <w:rPr>
                                <w:rFonts w:ascii="Century Gothic" w:hAnsi="Century Gothic"/>
                                <w:color w:val="000000" w:themeColor="text1"/>
                              </w:rPr>
                              <w:t xml:space="preserve">My guess is many of us have also lost sleep over these same current wars – literally, or </w:t>
                            </w:r>
                          </w:p>
                          <w:p w14:paraId="0F7042A2"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symbolically in the form of worry, disappointment, sadness or frustration at it all. And perhaps part of that “emotional insomnia” lies in knowing that it is not in our power as an individual or a community to stop any of it. </w:t>
                            </w:r>
                          </w:p>
                          <w:p w14:paraId="60B9046F" w14:textId="77777777" w:rsidR="00276E8C" w:rsidRDefault="00276E8C" w:rsidP="00276E8C">
                            <w:pPr>
                              <w:pStyle w:val="Body"/>
                              <w:rPr>
                                <w:rFonts w:ascii="Century Gothic" w:hAnsi="Century Gothic"/>
                                <w:color w:val="000000" w:themeColor="text1"/>
                              </w:rPr>
                            </w:pPr>
                          </w:p>
                          <w:p w14:paraId="34EC1062"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Right. But that doesn’t mean there is nothing we can</w:t>
                            </w:r>
                            <w:r>
                              <w:rPr>
                                <w:rFonts w:ascii="Century Gothic" w:hAnsi="Century Gothic"/>
                                <w:i/>
                                <w:iCs/>
                                <w:color w:val="000000" w:themeColor="text1"/>
                              </w:rPr>
                              <w:t xml:space="preserve"> </w:t>
                            </w:r>
                            <w:r>
                              <w:rPr>
                                <w:rFonts w:ascii="Century Gothic" w:hAnsi="Century Gothic"/>
                                <w:color w:val="000000" w:themeColor="text1"/>
                              </w:rPr>
                              <w:t xml:space="preserve">do to at least </w:t>
                            </w:r>
                            <w:r w:rsidRPr="000A698A">
                              <w:rPr>
                                <w:rFonts w:ascii="Century Gothic" w:hAnsi="Century Gothic"/>
                                <w:i/>
                                <w:iCs/>
                                <w:color w:val="000000" w:themeColor="text1"/>
                              </w:rPr>
                              <w:t>help</w:t>
                            </w:r>
                            <w:r>
                              <w:rPr>
                                <w:rFonts w:ascii="Century Gothic" w:hAnsi="Century Gothic"/>
                                <w:color w:val="000000" w:themeColor="text1"/>
                              </w:rPr>
                              <w:t xml:space="preserve">. </w:t>
                            </w:r>
                          </w:p>
                          <w:p w14:paraId="5F3D5551" w14:textId="77777777" w:rsidR="00276E8C" w:rsidRDefault="00276E8C" w:rsidP="00276E8C">
                            <w:pPr>
                              <w:pStyle w:val="Body"/>
                              <w:rPr>
                                <w:rFonts w:ascii="Century Gothic" w:hAnsi="Century Gothic"/>
                                <w:color w:val="000000" w:themeColor="text1"/>
                              </w:rPr>
                            </w:pPr>
                          </w:p>
                          <w:p w14:paraId="4EFEFCD6" w14:textId="77777777" w:rsidR="00276E8C" w:rsidRDefault="00276E8C" w:rsidP="00276E8C">
                            <w:pPr>
                              <w:pStyle w:val="Body"/>
                              <w:rPr>
                                <w:rFonts w:ascii="Century Gothic" w:hAnsi="Century Gothic"/>
                                <w:i/>
                                <w:iCs/>
                                <w:color w:val="000000" w:themeColor="text1"/>
                              </w:rPr>
                            </w:pPr>
                            <w:r>
                              <w:rPr>
                                <w:rFonts w:ascii="Century Gothic" w:hAnsi="Century Gothic"/>
                                <w:color w:val="000000" w:themeColor="text1"/>
                              </w:rPr>
                              <w:t xml:space="preserve">Christianity, Judaism, Native American spirituality, and most every major spiritual tradition, as well as the scientific world, understands that we are all interconnected, that what we do and say matters beyond, and perhaps </w:t>
                            </w:r>
                            <w:r>
                              <w:rPr>
                                <w:rFonts w:ascii="Century Gothic" w:hAnsi="Century Gothic"/>
                                <w:i/>
                                <w:iCs/>
                                <w:color w:val="000000" w:themeColor="text1"/>
                              </w:rPr>
                              <w:t xml:space="preserve">far </w:t>
                            </w:r>
                            <w:r>
                              <w:rPr>
                                <w:rFonts w:ascii="Century Gothic" w:hAnsi="Century Gothic"/>
                                <w:color w:val="000000" w:themeColor="text1"/>
                              </w:rPr>
                              <w:t xml:space="preserve">beyond ourselves – that it has, whether we have any awareness of it or not, </w:t>
                            </w:r>
                            <w:r>
                              <w:rPr>
                                <w:rFonts w:ascii="Century Gothic" w:hAnsi="Century Gothic"/>
                                <w:i/>
                                <w:iCs/>
                                <w:color w:val="000000" w:themeColor="text1"/>
                              </w:rPr>
                              <w:t xml:space="preserve">eternal consequences. </w:t>
                            </w:r>
                          </w:p>
                          <w:p w14:paraId="2736739D" w14:textId="77777777" w:rsidR="00276E8C" w:rsidRDefault="00276E8C" w:rsidP="00276E8C">
                            <w:pPr>
                              <w:pStyle w:val="Body"/>
                              <w:rPr>
                                <w:rFonts w:ascii="Century Gothic" w:hAnsi="Century Gothic"/>
                                <w:i/>
                                <w:iCs/>
                                <w:color w:val="000000" w:themeColor="text1"/>
                              </w:rPr>
                            </w:pPr>
                          </w:p>
                          <w:p w14:paraId="6EFE07A7" w14:textId="08692000" w:rsidR="00276E8C" w:rsidRDefault="00276E8C" w:rsidP="00276E8C">
                            <w:pPr>
                              <w:pStyle w:val="Body"/>
                              <w:rPr>
                                <w:rFonts w:ascii="Century Gothic" w:hAnsi="Century Gothic"/>
                                <w:color w:val="000000" w:themeColor="text1"/>
                              </w:rPr>
                            </w:pPr>
                            <w:r>
                              <w:rPr>
                                <w:rFonts w:ascii="Century Gothic" w:hAnsi="Century Gothic"/>
                                <w:color w:val="000000" w:themeColor="text1"/>
                              </w:rPr>
                              <w:t>Which means then, that while we may</w:t>
                            </w:r>
                            <w:r w:rsidR="00CB761F">
                              <w:rPr>
                                <w:rFonts w:ascii="Century Gothic" w:hAnsi="Century Gothic"/>
                                <w:color w:val="000000" w:themeColor="text1"/>
                              </w:rPr>
                              <w:t xml:space="preserve"> not </w:t>
                            </w:r>
                            <w:r>
                              <w:rPr>
                                <w:rFonts w:ascii="Century Gothic" w:hAnsi="Century Gothic"/>
                                <w:color w:val="000000" w:themeColor="text1"/>
                              </w:rPr>
                              <w:t xml:space="preserve">have the power to stop a war on our own, we </w:t>
                            </w:r>
                            <w:r w:rsidRPr="00E51354">
                              <w:rPr>
                                <w:rFonts w:ascii="Century Gothic" w:hAnsi="Century Gothic"/>
                                <w:i/>
                                <w:iCs/>
                                <w:color w:val="000000" w:themeColor="text1"/>
                              </w:rPr>
                              <w:t>do</w:t>
                            </w:r>
                            <w:r>
                              <w:rPr>
                                <w:rFonts w:ascii="Century Gothic" w:hAnsi="Century Gothic"/>
                                <w:color w:val="000000" w:themeColor="text1"/>
                              </w:rPr>
                              <w:t xml:space="preserve"> have the power to resist contributing to the things that </w:t>
                            </w:r>
                            <w:r>
                              <w:rPr>
                                <w:rFonts w:ascii="Century Gothic" w:hAnsi="Century Gothic"/>
                                <w:i/>
                                <w:iCs/>
                                <w:color w:val="000000" w:themeColor="text1"/>
                              </w:rPr>
                              <w:t xml:space="preserve">cause </w:t>
                            </w:r>
                            <w:r>
                              <w:rPr>
                                <w:rFonts w:ascii="Century Gothic" w:hAnsi="Century Gothic"/>
                                <w:color w:val="000000" w:themeColor="text1"/>
                              </w:rPr>
                              <w:t>war, conflict and animosity – the things that have been the ground from which violence and war have sprung since Cain murdered Abel.</w:t>
                            </w:r>
                          </w:p>
                          <w:p w14:paraId="227885A9"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It means that we </w:t>
                            </w:r>
                            <w:r>
                              <w:rPr>
                                <w:rFonts w:ascii="Century Gothic" w:hAnsi="Century Gothic"/>
                                <w:i/>
                                <w:iCs/>
                                <w:color w:val="000000" w:themeColor="text1"/>
                              </w:rPr>
                              <w:t xml:space="preserve">do </w:t>
                            </w:r>
                            <w:r>
                              <w:rPr>
                                <w:rFonts w:ascii="Century Gothic" w:hAnsi="Century Gothic"/>
                                <w:color w:val="000000" w:themeColor="text1"/>
                              </w:rPr>
                              <w:t xml:space="preserve">have the power to refrain from stereotyping those who look, speak or believe differently than we do. It means that we </w:t>
                            </w:r>
                            <w:r>
                              <w:rPr>
                                <w:rFonts w:ascii="Century Gothic" w:hAnsi="Century Gothic"/>
                                <w:i/>
                                <w:iCs/>
                                <w:color w:val="000000" w:themeColor="text1"/>
                              </w:rPr>
                              <w:t xml:space="preserve">do </w:t>
                            </w:r>
                            <w:r>
                              <w:rPr>
                                <w:rFonts w:ascii="Century Gothic" w:hAnsi="Century Gothic"/>
                                <w:color w:val="000000" w:themeColor="text1"/>
                              </w:rPr>
                              <w:t xml:space="preserve">have the power to check ourselves before we insult or ridicule someone else. It means that we </w:t>
                            </w:r>
                            <w:r>
                              <w:rPr>
                                <w:rFonts w:ascii="Century Gothic" w:hAnsi="Century Gothic"/>
                                <w:i/>
                                <w:iCs/>
                                <w:color w:val="000000" w:themeColor="text1"/>
                              </w:rPr>
                              <w:t xml:space="preserve">do </w:t>
                            </w:r>
                            <w:r>
                              <w:rPr>
                                <w:rFonts w:ascii="Century Gothic" w:hAnsi="Century Gothic"/>
                                <w:color w:val="000000" w:themeColor="text1"/>
                              </w:rPr>
                              <w:t>have the power to not see our needs, desires and selves as the center of the universe.</w:t>
                            </w:r>
                          </w:p>
                          <w:p w14:paraId="04AC5EC5" w14:textId="77777777" w:rsidR="00276E8C" w:rsidRDefault="00276E8C" w:rsidP="00276E8C">
                            <w:pPr>
                              <w:pStyle w:val="Body"/>
                              <w:rPr>
                                <w:rFonts w:ascii="Century Gothic" w:hAnsi="Century Gothic"/>
                                <w:color w:val="000000" w:themeColor="text1"/>
                              </w:rPr>
                            </w:pPr>
                          </w:p>
                          <w:p w14:paraId="3E1A9A4D" w14:textId="77777777" w:rsidR="009B1BCF" w:rsidRDefault="009B1BCF" w:rsidP="00A27CE0">
                            <w:pPr>
                              <w:pStyle w:val="Body"/>
                              <w:rPr>
                                <w:rFonts w:ascii="Century Gothic" w:hAnsi="Century Gothic"/>
                                <w:color w:val="000000" w:themeColor="text1"/>
                              </w:rPr>
                            </w:pP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A797" id="Rectangle 5" o:spid="_x0000_s1026" alt="&quot;&quot;" style="position:absolute;margin-left:-29.1pt;margin-top:-4pt;width:557.55pt;height:72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" fillcolor="#ecead9" stroked="f">
                <o:lock v:ext="edit" aspectratio="t"/>
                <v:textbox>
                  <w:txbxContent>
                    <w:p w14:paraId="1E997805" w14:textId="4DDE0AE2" w:rsidR="001B41B2" w:rsidRDefault="001B41B2" w:rsidP="001B41B2">
                      <w:pPr>
                        <w:jc w:val="center"/>
                      </w:pPr>
                    </w:p>
                    <w:p w14:paraId="315016D3" w14:textId="77777777" w:rsidR="00276E8C" w:rsidRDefault="00276E8C" w:rsidP="00A27CE0">
                      <w:pPr>
                        <w:pStyle w:val="Body"/>
                        <w:rPr>
                          <w:rFonts w:ascii="Century Gothic" w:hAnsi="Century Gothic"/>
                          <w:b/>
                          <w:bCs/>
                          <w:color w:val="000000" w:themeColor="text1"/>
                          <w:u w:val="single"/>
                        </w:rPr>
                      </w:pPr>
                    </w:p>
                    <w:p w14:paraId="6480FC39" w14:textId="77777777" w:rsidR="00276E8C" w:rsidRDefault="00276E8C" w:rsidP="00276E8C">
                      <w:pPr>
                        <w:pStyle w:val="Body"/>
                        <w:rPr>
                          <w:rFonts w:ascii="Century Gothic" w:hAnsi="Century Gothic"/>
                          <w:i/>
                          <w:iCs/>
                          <w:color w:val="000000" w:themeColor="text1"/>
                        </w:rPr>
                      </w:pPr>
                      <w:r>
                        <w:rPr>
                          <w:rFonts w:ascii="Century Gothic" w:hAnsi="Century Gothic"/>
                          <w:color w:val="000000" w:themeColor="text1"/>
                        </w:rPr>
                        <w:t xml:space="preserve">It is said that every evening before he went to sleep, Rabbi Ephraim Shapiro, who lived in the Polish town of Strykow during the early 1800’s, would pour himself a glass of vodka. And every time, right after the first sip, he would say, </w:t>
                      </w:r>
                      <w:r w:rsidRPr="00B151F5">
                        <w:rPr>
                          <w:rFonts w:ascii="Century Gothic" w:hAnsi="Century Gothic"/>
                          <w:i/>
                          <w:iCs/>
                          <w:color w:val="000000" w:themeColor="text1"/>
                        </w:rPr>
                        <w:t>“O God, Master of the Universe, a very good night to You”.</w:t>
                      </w:r>
                    </w:p>
                    <w:p w14:paraId="4358F87D" w14:textId="77777777" w:rsidR="00276E8C" w:rsidRDefault="00276E8C" w:rsidP="00276E8C">
                      <w:pPr>
                        <w:pStyle w:val="Body"/>
                        <w:rPr>
                          <w:rFonts w:ascii="Century Gothic" w:hAnsi="Century Gothic"/>
                          <w:i/>
                          <w:iCs/>
                          <w:color w:val="000000" w:themeColor="text1"/>
                        </w:rPr>
                      </w:pPr>
                    </w:p>
                    <w:p w14:paraId="4741AED3"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When his students asked him to explain, Rabbi Shapiro, in true rabbinic fashion, instead asked </w:t>
                      </w:r>
                      <w:r w:rsidRPr="006A4DC3">
                        <w:rPr>
                          <w:rFonts w:ascii="Century Gothic" w:hAnsi="Century Gothic"/>
                          <w:i/>
                          <w:iCs/>
                          <w:color w:val="000000" w:themeColor="text1"/>
                        </w:rPr>
                        <w:t>them</w:t>
                      </w:r>
                      <w:r>
                        <w:rPr>
                          <w:rFonts w:ascii="Century Gothic" w:hAnsi="Century Gothic"/>
                          <w:color w:val="000000" w:themeColor="text1"/>
                        </w:rPr>
                        <w:t xml:space="preserve"> a question.</w:t>
                      </w:r>
                    </w:p>
                    <w:p w14:paraId="3DDC9F35" w14:textId="77777777" w:rsidR="00276E8C" w:rsidRDefault="00276E8C" w:rsidP="00276E8C">
                      <w:pPr>
                        <w:pStyle w:val="Body"/>
                        <w:rPr>
                          <w:rFonts w:ascii="Century Gothic" w:hAnsi="Century Gothic"/>
                          <w:color w:val="000000" w:themeColor="text1"/>
                        </w:rPr>
                      </w:pPr>
                    </w:p>
                    <w:p w14:paraId="53D483D4"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“Does God suffer when humans suffer?” the rabbi inquired.</w:t>
                      </w:r>
                    </w:p>
                    <w:p w14:paraId="1AD2321C" w14:textId="77777777" w:rsidR="00276E8C" w:rsidRDefault="00276E8C" w:rsidP="00276E8C">
                      <w:pPr>
                        <w:pStyle w:val="Body"/>
                        <w:rPr>
                          <w:rFonts w:ascii="Century Gothic" w:hAnsi="Century Gothic"/>
                          <w:color w:val="000000" w:themeColor="text1"/>
                        </w:rPr>
                      </w:pPr>
                    </w:p>
                    <w:p w14:paraId="0CD92AB3"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“Yes” the students answered.</w:t>
                      </w:r>
                    </w:p>
                    <w:p w14:paraId="0247D64B" w14:textId="77777777" w:rsidR="00276E8C" w:rsidRDefault="00276E8C" w:rsidP="00276E8C">
                      <w:pPr>
                        <w:pStyle w:val="Body"/>
                        <w:rPr>
                          <w:rFonts w:ascii="Century Gothic" w:hAnsi="Century Gothic"/>
                          <w:color w:val="000000" w:themeColor="text1"/>
                        </w:rPr>
                      </w:pPr>
                    </w:p>
                    <w:p w14:paraId="18F4B6BE"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“So then”, Shapiro continued, “if God is pained by our pain, it stands to reason that if those suffering in the world were to have a night of peace, so would God.”</w:t>
                      </w:r>
                    </w:p>
                    <w:p w14:paraId="7F13530A" w14:textId="77777777" w:rsidR="00276E8C" w:rsidRDefault="00276E8C" w:rsidP="00276E8C">
                      <w:pPr>
                        <w:pStyle w:val="Body"/>
                        <w:rPr>
                          <w:rFonts w:ascii="Century Gothic" w:hAnsi="Century Gothic"/>
                          <w:color w:val="000000" w:themeColor="text1"/>
                        </w:rPr>
                      </w:pPr>
                    </w:p>
                    <w:p w14:paraId="2365AA6F"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“And that is why I wish God a good night each and every evening.”…</w:t>
                      </w:r>
                    </w:p>
                    <w:p w14:paraId="0E482B49" w14:textId="77777777" w:rsidR="00276E8C" w:rsidRDefault="00276E8C" w:rsidP="00276E8C">
                      <w:pPr>
                        <w:pStyle w:val="Body"/>
                        <w:rPr>
                          <w:rFonts w:ascii="Century Gothic" w:hAnsi="Century Gothic"/>
                          <w:color w:val="000000" w:themeColor="text1"/>
                        </w:rPr>
                      </w:pPr>
                    </w:p>
                    <w:p w14:paraId="01B14386" w14:textId="7C121A80"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If the esteemed Rabbi is correct, and I do believe he is, then I think it’s fair to say that God has not had many good night’s sleep since the beginning of creation. And certainly not lately. With the current wars between Israel and </w:t>
                      </w:r>
                      <w:r w:rsidR="005F7D09">
                        <w:rPr>
                          <w:rFonts w:ascii="Century Gothic" w:hAnsi="Century Gothic"/>
                          <w:color w:val="000000" w:themeColor="text1"/>
                        </w:rPr>
                        <w:t>Hamas</w:t>
                      </w:r>
                      <w:r>
                        <w:rPr>
                          <w:rFonts w:ascii="Century Gothic" w:hAnsi="Century Gothic"/>
                          <w:color w:val="000000" w:themeColor="text1"/>
                        </w:rPr>
                        <w:t>, and Ukraine and Russia, as well as the civil wars in Myanmar, Yemen and Afghanistan, you have to wonder if God sleeps at all these days. While vodka may have worked for Rabbi Shapiro, I doubt there’s enough of that – or late-night TV, white noise machines, or any other sleep aid in the world for that matter – to help cure God’s insomnia.</w:t>
                      </w:r>
                    </w:p>
                    <w:p w14:paraId="08782168" w14:textId="77777777" w:rsidR="00276E8C" w:rsidRDefault="00276E8C" w:rsidP="00276E8C">
                      <w:pPr>
                        <w:pStyle w:val="Body"/>
                        <w:rPr>
                          <w:rFonts w:ascii="Century Gothic" w:hAnsi="Century Gothic"/>
                          <w:color w:val="000000" w:themeColor="text1"/>
                        </w:rPr>
                      </w:pPr>
                    </w:p>
                    <w:p w14:paraId="03A64F54" w14:textId="46233274"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But maybe </w:t>
                      </w:r>
                      <w:r>
                        <w:rPr>
                          <w:rFonts w:ascii="Century Gothic" w:hAnsi="Century Gothic"/>
                          <w:i/>
                          <w:iCs/>
                          <w:color w:val="000000" w:themeColor="text1"/>
                        </w:rPr>
                        <w:t xml:space="preserve">we </w:t>
                      </w:r>
                      <w:r>
                        <w:rPr>
                          <w:rFonts w:ascii="Century Gothic" w:hAnsi="Century Gothic"/>
                          <w:color w:val="000000" w:themeColor="text1"/>
                        </w:rPr>
                        <w:t>can</w:t>
                      </w:r>
                      <w:r w:rsidR="005F7D09">
                        <w:rPr>
                          <w:rFonts w:ascii="Century Gothic" w:hAnsi="Century Gothic"/>
                          <w:color w:val="000000" w:themeColor="text1"/>
                        </w:rPr>
                        <w:t xml:space="preserve"> help</w:t>
                      </w:r>
                      <w:r>
                        <w:rPr>
                          <w:rFonts w:ascii="Century Gothic" w:hAnsi="Century Gothic"/>
                          <w:color w:val="000000" w:themeColor="text1"/>
                        </w:rPr>
                        <w:t>.</w:t>
                      </w:r>
                    </w:p>
                    <w:p w14:paraId="1E3E0AFF" w14:textId="77777777" w:rsidR="00276E8C" w:rsidRDefault="00276E8C" w:rsidP="00276E8C">
                      <w:pPr>
                        <w:pStyle w:val="Body"/>
                        <w:rPr>
                          <w:rFonts w:ascii="Century Gothic" w:hAnsi="Century Gothic"/>
                          <w:color w:val="000000" w:themeColor="text1"/>
                        </w:rPr>
                      </w:pPr>
                    </w:p>
                    <w:p w14:paraId="4D3899C7" w14:textId="77777777" w:rsidR="00276E8C" w:rsidRPr="003A4D15" w:rsidRDefault="00276E8C" w:rsidP="00276E8C">
                      <w:pPr>
                        <w:pStyle w:val="Body"/>
                        <w:rPr>
                          <w:rFonts w:ascii="Century Gothic" w:hAnsi="Century Gothic"/>
                          <w:color w:val="000000" w:themeColor="text1"/>
                        </w:rPr>
                      </w:pPr>
                      <w:r>
                        <w:rPr>
                          <w:rFonts w:ascii="Century Gothic" w:hAnsi="Century Gothic"/>
                          <w:color w:val="000000" w:themeColor="text1"/>
                        </w:rPr>
                        <w:t xml:space="preserve">My guess is many of us have also lost sleep over these same current wars – literally, or </w:t>
                      </w:r>
                    </w:p>
                    <w:p w14:paraId="0F7042A2"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symbolically in the form of worry, disappointment, sadness or frustration at it all. And perhaps part of that “emotional insomnia” lies in knowing that it is not in our power as an individual or a community to stop any of it. </w:t>
                      </w:r>
                    </w:p>
                    <w:p w14:paraId="60B9046F" w14:textId="77777777" w:rsidR="00276E8C" w:rsidRDefault="00276E8C" w:rsidP="00276E8C">
                      <w:pPr>
                        <w:pStyle w:val="Body"/>
                        <w:rPr>
                          <w:rFonts w:ascii="Century Gothic" w:hAnsi="Century Gothic"/>
                          <w:color w:val="000000" w:themeColor="text1"/>
                        </w:rPr>
                      </w:pPr>
                    </w:p>
                    <w:p w14:paraId="34EC1062"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Right. But that doesn’t mean there is nothing we can</w:t>
                      </w:r>
                      <w:r>
                        <w:rPr>
                          <w:rFonts w:ascii="Century Gothic" w:hAnsi="Century Gothic"/>
                          <w:i/>
                          <w:iCs/>
                          <w:color w:val="000000" w:themeColor="text1"/>
                        </w:rPr>
                        <w:t xml:space="preserve"> </w:t>
                      </w:r>
                      <w:r>
                        <w:rPr>
                          <w:rFonts w:ascii="Century Gothic" w:hAnsi="Century Gothic"/>
                          <w:color w:val="000000" w:themeColor="text1"/>
                        </w:rPr>
                        <w:t xml:space="preserve">do to at least </w:t>
                      </w:r>
                      <w:r w:rsidRPr="000A698A">
                        <w:rPr>
                          <w:rFonts w:ascii="Century Gothic" w:hAnsi="Century Gothic"/>
                          <w:i/>
                          <w:iCs/>
                          <w:color w:val="000000" w:themeColor="text1"/>
                        </w:rPr>
                        <w:t>help</w:t>
                      </w:r>
                      <w:r>
                        <w:rPr>
                          <w:rFonts w:ascii="Century Gothic" w:hAnsi="Century Gothic"/>
                          <w:color w:val="000000" w:themeColor="text1"/>
                        </w:rPr>
                        <w:t xml:space="preserve">. </w:t>
                      </w:r>
                    </w:p>
                    <w:p w14:paraId="5F3D5551" w14:textId="77777777" w:rsidR="00276E8C" w:rsidRDefault="00276E8C" w:rsidP="00276E8C">
                      <w:pPr>
                        <w:pStyle w:val="Body"/>
                        <w:rPr>
                          <w:rFonts w:ascii="Century Gothic" w:hAnsi="Century Gothic"/>
                          <w:color w:val="000000" w:themeColor="text1"/>
                        </w:rPr>
                      </w:pPr>
                    </w:p>
                    <w:p w14:paraId="4EFEFCD6" w14:textId="77777777" w:rsidR="00276E8C" w:rsidRDefault="00276E8C" w:rsidP="00276E8C">
                      <w:pPr>
                        <w:pStyle w:val="Body"/>
                        <w:rPr>
                          <w:rFonts w:ascii="Century Gothic" w:hAnsi="Century Gothic"/>
                          <w:i/>
                          <w:iCs/>
                          <w:color w:val="000000" w:themeColor="text1"/>
                        </w:rPr>
                      </w:pPr>
                      <w:r>
                        <w:rPr>
                          <w:rFonts w:ascii="Century Gothic" w:hAnsi="Century Gothic"/>
                          <w:color w:val="000000" w:themeColor="text1"/>
                        </w:rPr>
                        <w:t xml:space="preserve">Christianity, Judaism, Native American spirituality, and most every major spiritual tradition, as well as the scientific world, understands that we are all interconnected, that what we do and say matters beyond, and perhaps </w:t>
                      </w:r>
                      <w:r>
                        <w:rPr>
                          <w:rFonts w:ascii="Century Gothic" w:hAnsi="Century Gothic"/>
                          <w:i/>
                          <w:iCs/>
                          <w:color w:val="000000" w:themeColor="text1"/>
                        </w:rPr>
                        <w:t xml:space="preserve">far </w:t>
                      </w:r>
                      <w:r>
                        <w:rPr>
                          <w:rFonts w:ascii="Century Gothic" w:hAnsi="Century Gothic"/>
                          <w:color w:val="000000" w:themeColor="text1"/>
                        </w:rPr>
                        <w:t xml:space="preserve">beyond ourselves – that it has, whether we have any awareness of it or not, </w:t>
                      </w:r>
                      <w:r>
                        <w:rPr>
                          <w:rFonts w:ascii="Century Gothic" w:hAnsi="Century Gothic"/>
                          <w:i/>
                          <w:iCs/>
                          <w:color w:val="000000" w:themeColor="text1"/>
                        </w:rPr>
                        <w:t xml:space="preserve">eternal consequences. </w:t>
                      </w:r>
                    </w:p>
                    <w:p w14:paraId="2736739D" w14:textId="77777777" w:rsidR="00276E8C" w:rsidRDefault="00276E8C" w:rsidP="00276E8C">
                      <w:pPr>
                        <w:pStyle w:val="Body"/>
                        <w:rPr>
                          <w:rFonts w:ascii="Century Gothic" w:hAnsi="Century Gothic"/>
                          <w:i/>
                          <w:iCs/>
                          <w:color w:val="000000" w:themeColor="text1"/>
                        </w:rPr>
                      </w:pPr>
                    </w:p>
                    <w:p w14:paraId="6EFE07A7" w14:textId="08692000" w:rsidR="00276E8C" w:rsidRDefault="00276E8C" w:rsidP="00276E8C">
                      <w:pPr>
                        <w:pStyle w:val="Body"/>
                        <w:rPr>
                          <w:rFonts w:ascii="Century Gothic" w:hAnsi="Century Gothic"/>
                          <w:color w:val="000000" w:themeColor="text1"/>
                        </w:rPr>
                      </w:pPr>
                      <w:r>
                        <w:rPr>
                          <w:rFonts w:ascii="Century Gothic" w:hAnsi="Century Gothic"/>
                          <w:color w:val="000000" w:themeColor="text1"/>
                        </w:rPr>
                        <w:t>Which means then, that while we may</w:t>
                      </w:r>
                      <w:r w:rsidR="00CB761F">
                        <w:rPr>
                          <w:rFonts w:ascii="Century Gothic" w:hAnsi="Century Gothic"/>
                          <w:color w:val="000000" w:themeColor="text1"/>
                        </w:rPr>
                        <w:t xml:space="preserve"> not </w:t>
                      </w:r>
                      <w:r>
                        <w:rPr>
                          <w:rFonts w:ascii="Century Gothic" w:hAnsi="Century Gothic"/>
                          <w:color w:val="000000" w:themeColor="text1"/>
                        </w:rPr>
                        <w:t xml:space="preserve">have the power to stop a war on our own, we </w:t>
                      </w:r>
                      <w:r w:rsidRPr="00E51354">
                        <w:rPr>
                          <w:rFonts w:ascii="Century Gothic" w:hAnsi="Century Gothic"/>
                          <w:i/>
                          <w:iCs/>
                          <w:color w:val="000000" w:themeColor="text1"/>
                        </w:rPr>
                        <w:t>do</w:t>
                      </w:r>
                      <w:r>
                        <w:rPr>
                          <w:rFonts w:ascii="Century Gothic" w:hAnsi="Century Gothic"/>
                          <w:color w:val="000000" w:themeColor="text1"/>
                        </w:rPr>
                        <w:t xml:space="preserve"> have the power to resist contributing to the things that </w:t>
                      </w:r>
                      <w:r>
                        <w:rPr>
                          <w:rFonts w:ascii="Century Gothic" w:hAnsi="Century Gothic"/>
                          <w:i/>
                          <w:iCs/>
                          <w:color w:val="000000" w:themeColor="text1"/>
                        </w:rPr>
                        <w:t xml:space="preserve">cause </w:t>
                      </w:r>
                      <w:r>
                        <w:rPr>
                          <w:rFonts w:ascii="Century Gothic" w:hAnsi="Century Gothic"/>
                          <w:color w:val="000000" w:themeColor="text1"/>
                        </w:rPr>
                        <w:t>war, conflict and animosity – the things that have been the ground from which violence and war have sprung since Cain murdered Abel.</w:t>
                      </w:r>
                    </w:p>
                    <w:p w14:paraId="227885A9" w14:textId="77777777" w:rsidR="00276E8C" w:rsidRDefault="00276E8C" w:rsidP="00276E8C">
                      <w:pPr>
                        <w:pStyle w:val="Body"/>
                        <w:rPr>
                          <w:rFonts w:ascii="Century Gothic" w:hAnsi="Century Gothic"/>
                          <w:color w:val="000000" w:themeColor="text1"/>
                        </w:rPr>
                      </w:pPr>
                      <w:r>
                        <w:rPr>
                          <w:rFonts w:ascii="Century Gothic" w:hAnsi="Century Gothic"/>
                          <w:color w:val="000000" w:themeColor="text1"/>
                        </w:rPr>
                        <w:t xml:space="preserve">It means that we </w:t>
                      </w:r>
                      <w:r>
                        <w:rPr>
                          <w:rFonts w:ascii="Century Gothic" w:hAnsi="Century Gothic"/>
                          <w:i/>
                          <w:iCs/>
                          <w:color w:val="000000" w:themeColor="text1"/>
                        </w:rPr>
                        <w:t xml:space="preserve">do </w:t>
                      </w:r>
                      <w:r>
                        <w:rPr>
                          <w:rFonts w:ascii="Century Gothic" w:hAnsi="Century Gothic"/>
                          <w:color w:val="000000" w:themeColor="text1"/>
                        </w:rPr>
                        <w:t xml:space="preserve">have the power to refrain from stereotyping those who look, speak or believe differently than we do. It means that we </w:t>
                      </w:r>
                      <w:r>
                        <w:rPr>
                          <w:rFonts w:ascii="Century Gothic" w:hAnsi="Century Gothic"/>
                          <w:i/>
                          <w:iCs/>
                          <w:color w:val="000000" w:themeColor="text1"/>
                        </w:rPr>
                        <w:t xml:space="preserve">do </w:t>
                      </w:r>
                      <w:r>
                        <w:rPr>
                          <w:rFonts w:ascii="Century Gothic" w:hAnsi="Century Gothic"/>
                          <w:color w:val="000000" w:themeColor="text1"/>
                        </w:rPr>
                        <w:t xml:space="preserve">have the power to check ourselves before we insult or ridicule someone else. It means that we </w:t>
                      </w:r>
                      <w:r>
                        <w:rPr>
                          <w:rFonts w:ascii="Century Gothic" w:hAnsi="Century Gothic"/>
                          <w:i/>
                          <w:iCs/>
                          <w:color w:val="000000" w:themeColor="text1"/>
                        </w:rPr>
                        <w:t xml:space="preserve">do </w:t>
                      </w:r>
                      <w:r>
                        <w:rPr>
                          <w:rFonts w:ascii="Century Gothic" w:hAnsi="Century Gothic"/>
                          <w:color w:val="000000" w:themeColor="text1"/>
                        </w:rPr>
                        <w:t>have the power to not see our needs, desires and selves as the center of the universe.</w:t>
                      </w:r>
                    </w:p>
                    <w:p w14:paraId="04AC5EC5" w14:textId="77777777" w:rsidR="00276E8C" w:rsidRDefault="00276E8C" w:rsidP="00276E8C">
                      <w:pPr>
                        <w:pStyle w:val="Body"/>
                        <w:rPr>
                          <w:rFonts w:ascii="Century Gothic" w:hAnsi="Century Gothic"/>
                          <w:color w:val="000000" w:themeColor="text1"/>
                        </w:rPr>
                      </w:pPr>
                    </w:p>
                    <w:p w14:paraId="3E1A9A4D" w14:textId="77777777" w:rsidR="009B1BCF" w:rsidRDefault="009B1BCF" w:rsidP="00A27CE0">
                      <w:pPr>
                        <w:pStyle w:val="Body"/>
                        <w:rPr>
                          <w:rFonts w:ascii="Century Gothic" w:hAnsi="Century Gothic"/>
                          <w:color w:val="000000" w:themeColor="text1"/>
                        </w:rPr>
                      </w:pPr>
                    </w:p>
                    <w:p w14:paraId="4E80377A" w14:textId="77777777" w:rsidR="00A27CE0" w:rsidRDefault="00A27CE0" w:rsidP="00A27CE0">
                      <w:pPr>
                        <w:pStyle w:val="Body"/>
                        <w:rPr>
                          <w:rFonts w:ascii="Century Gothic" w:hAnsi="Century Gothic"/>
                          <w:color w:val="000000" w:themeColor="text1"/>
                        </w:rPr>
                      </w:pPr>
                    </w:p>
                    <w:p w14:paraId="6A35AE3C" w14:textId="77777777" w:rsidR="00A27CE0" w:rsidRDefault="00A27CE0" w:rsidP="00A27CE0">
                      <w:pPr>
                        <w:pStyle w:val="Body"/>
                        <w:rPr>
                          <w:rFonts w:ascii="Century Gothic" w:hAnsi="Century Gothic"/>
                          <w:color w:val="000000" w:themeColor="text1"/>
                        </w:rPr>
                      </w:pPr>
                    </w:p>
                    <w:p w14:paraId="0B03D093" w14:textId="77777777" w:rsidR="00A27CE0" w:rsidRDefault="00A27CE0" w:rsidP="00A27CE0">
                      <w:pPr>
                        <w:pStyle w:val="Body"/>
                        <w:rPr>
                          <w:rFonts w:ascii="Century Gothic" w:hAnsi="Century Gothic"/>
                          <w:color w:val="000000" w:themeColor="text1"/>
                        </w:rPr>
                      </w:pPr>
                    </w:p>
                    <w:p w14:paraId="46DF156D" w14:textId="77777777" w:rsidR="00A27CE0" w:rsidRPr="005106BD" w:rsidRDefault="00A27CE0" w:rsidP="00A27CE0">
                      <w:pPr>
                        <w:pStyle w:val="Body"/>
                        <w:rPr>
                          <w:rFonts w:ascii="Century Gothic" w:hAnsi="Century Gothic"/>
                          <w:color w:val="000000" w:themeColor="text1"/>
                        </w:rPr>
                      </w:pPr>
                    </w:p>
                    <w:p w14:paraId="30A2699A" w14:textId="77777777" w:rsidR="00A27CE0" w:rsidRDefault="00A27CE0" w:rsidP="00A27CE0">
                      <w:pPr>
                        <w:pStyle w:val="Body"/>
                        <w:rPr>
                          <w:rFonts w:ascii="Century Gothic" w:hAnsi="Century Gothic"/>
                          <w:b/>
                          <w:bCs/>
                          <w:color w:val="000000" w:themeColor="text1"/>
                          <w:u w:val="single"/>
                        </w:rPr>
                      </w:pPr>
                    </w:p>
                    <w:p w14:paraId="06017ED1" w14:textId="77777777" w:rsidR="008C1A85" w:rsidRDefault="008C1A85" w:rsidP="001B41B2">
                      <w:pPr>
                        <w:jc w:val="center"/>
                      </w:pPr>
                    </w:p>
                  </w:txbxContent>
                </v:textbox>
                <w10:anchorlock/>
              </v:rect>
            </w:pict>
          </mc:Fallback>
        </mc:AlternateContent>
      </w:r>
      <w:r w:rsidR="00E026DE" w:rsidRPr="00034211">
        <w:rPr>
          <w:b/>
          <w:bCs/>
          <w:color w:val="595959" w:themeColor="text1" w:themeTint="A6"/>
          <w:sz w:val="28"/>
          <w:szCs w:val="28"/>
        </w:rPr>
        <w:t>For Your Consideration</w:t>
      </w:r>
    </w:p>
    <w:p w14:paraId="0AB7FF33" w14:textId="77777777" w:rsidR="00E026DE" w:rsidRDefault="00E026DE" w:rsidP="00E026DE">
      <w:pPr>
        <w:rPr>
          <w:b/>
          <w:bCs/>
          <w:color w:val="595959" w:themeColor="text1" w:themeTint="A6"/>
          <w:sz w:val="28"/>
          <w:szCs w:val="28"/>
        </w:rPr>
      </w:pPr>
    </w:p>
    <w:p w14:paraId="1F931FCB" w14:textId="77777777" w:rsidR="00DF1889" w:rsidRDefault="00DF1889" w:rsidP="00E026DE">
      <w:pPr>
        <w:pStyle w:val="Body"/>
        <w:rPr>
          <w:rFonts w:ascii="Century Gothic" w:hAnsi="Century Gothic"/>
          <w:color w:val="000000" w:themeColor="text1"/>
          <w:sz w:val="24"/>
          <w:szCs w:val="24"/>
        </w:rPr>
      </w:pPr>
    </w:p>
    <w:p w14:paraId="6D2F8ECD" w14:textId="77777777" w:rsidR="00DF1889" w:rsidRDefault="00DF1889" w:rsidP="00E026DE">
      <w:pPr>
        <w:pStyle w:val="Body"/>
        <w:rPr>
          <w:rFonts w:ascii="Century Gothic" w:hAnsi="Century Gothic"/>
          <w:color w:val="000000" w:themeColor="text1"/>
          <w:sz w:val="24"/>
          <w:szCs w:val="24"/>
        </w:rPr>
      </w:pPr>
    </w:p>
    <w:p w14:paraId="40318CD6" w14:textId="77777777" w:rsidR="00DF1889" w:rsidRDefault="00DF1889" w:rsidP="00E026DE">
      <w:pPr>
        <w:pStyle w:val="Body"/>
        <w:rPr>
          <w:rFonts w:ascii="Century Gothic" w:hAnsi="Century Gothic"/>
          <w:color w:val="000000" w:themeColor="text1"/>
          <w:sz w:val="24"/>
          <w:szCs w:val="24"/>
        </w:rPr>
      </w:pPr>
    </w:p>
    <w:p w14:paraId="2C457C4B" w14:textId="77777777" w:rsidR="008D6F5B" w:rsidRDefault="008D6F5B">
      <w:pPr>
        <w:rPr>
          <w:b/>
          <w:bCs/>
          <w:color w:val="595959" w:themeColor="text1" w:themeTint="A6"/>
          <w:sz w:val="28"/>
          <w:szCs w:val="28"/>
        </w:rPr>
      </w:pPr>
    </w:p>
    <w:p w14:paraId="196613E4" w14:textId="77777777" w:rsidR="008D6F5B" w:rsidRDefault="008D6F5B">
      <w:pPr>
        <w:rPr>
          <w:b/>
          <w:bCs/>
          <w:color w:val="595959" w:themeColor="text1" w:themeTint="A6"/>
          <w:sz w:val="28"/>
          <w:szCs w:val="28"/>
        </w:rPr>
      </w:pPr>
    </w:p>
    <w:p w14:paraId="6C3907BF" w14:textId="77777777" w:rsidR="008D6F5B" w:rsidRDefault="008D6F5B">
      <w:pPr>
        <w:rPr>
          <w:b/>
          <w:bCs/>
          <w:color w:val="595959" w:themeColor="text1" w:themeTint="A6"/>
          <w:sz w:val="28"/>
          <w:szCs w:val="28"/>
        </w:rPr>
      </w:pPr>
    </w:p>
    <w:p w14:paraId="6FBA1809" w14:textId="77777777" w:rsidR="008D6F5B" w:rsidRDefault="008D6F5B">
      <w:pPr>
        <w:rPr>
          <w:b/>
          <w:bCs/>
          <w:color w:val="595959" w:themeColor="text1" w:themeTint="A6"/>
          <w:sz w:val="28"/>
          <w:szCs w:val="28"/>
        </w:rPr>
      </w:pPr>
    </w:p>
    <w:p w14:paraId="13189AE3" w14:textId="77777777" w:rsidR="008D6F5B" w:rsidRDefault="008D6F5B">
      <w:pPr>
        <w:rPr>
          <w:b/>
          <w:bCs/>
          <w:color w:val="595959" w:themeColor="text1" w:themeTint="A6"/>
          <w:sz w:val="28"/>
          <w:szCs w:val="28"/>
        </w:rPr>
      </w:pPr>
    </w:p>
    <w:p w14:paraId="772881CC" w14:textId="77777777" w:rsidR="008D6F5B" w:rsidRDefault="008D6F5B">
      <w:pPr>
        <w:rPr>
          <w:b/>
          <w:bCs/>
          <w:color w:val="595959" w:themeColor="text1" w:themeTint="A6"/>
          <w:sz w:val="28"/>
          <w:szCs w:val="28"/>
        </w:rPr>
      </w:pPr>
    </w:p>
    <w:p w14:paraId="282CF005" w14:textId="77777777" w:rsidR="008D6F5B" w:rsidRDefault="008D6F5B">
      <w:pPr>
        <w:rPr>
          <w:b/>
          <w:bCs/>
          <w:color w:val="595959" w:themeColor="text1" w:themeTint="A6"/>
          <w:sz w:val="28"/>
          <w:szCs w:val="28"/>
        </w:rPr>
      </w:pPr>
    </w:p>
    <w:p w14:paraId="3814D3F1" w14:textId="77777777" w:rsidR="008D6F5B" w:rsidRDefault="008D6F5B">
      <w:pPr>
        <w:rPr>
          <w:b/>
          <w:bCs/>
          <w:color w:val="595959" w:themeColor="text1" w:themeTint="A6"/>
          <w:sz w:val="28"/>
          <w:szCs w:val="28"/>
        </w:rPr>
      </w:pPr>
    </w:p>
    <w:p w14:paraId="16039041" w14:textId="77777777" w:rsidR="008D6F5B" w:rsidRDefault="008D6F5B">
      <w:pPr>
        <w:rPr>
          <w:b/>
          <w:bCs/>
          <w:color w:val="595959" w:themeColor="text1" w:themeTint="A6"/>
          <w:sz w:val="28"/>
          <w:szCs w:val="28"/>
        </w:rPr>
      </w:pPr>
    </w:p>
    <w:p w14:paraId="205E8970" w14:textId="77777777" w:rsidR="008D6F5B" w:rsidRDefault="008D6F5B">
      <w:pPr>
        <w:rPr>
          <w:b/>
          <w:bCs/>
          <w:color w:val="595959" w:themeColor="text1" w:themeTint="A6"/>
          <w:sz w:val="28"/>
          <w:szCs w:val="28"/>
        </w:rPr>
      </w:pPr>
    </w:p>
    <w:p w14:paraId="41649BDF" w14:textId="77777777" w:rsidR="008D6F5B" w:rsidRDefault="008D6F5B">
      <w:pPr>
        <w:rPr>
          <w:b/>
          <w:bCs/>
          <w:color w:val="595959" w:themeColor="text1" w:themeTint="A6"/>
          <w:sz w:val="28"/>
          <w:szCs w:val="28"/>
        </w:rPr>
      </w:pPr>
    </w:p>
    <w:p w14:paraId="1A339E62" w14:textId="77777777" w:rsidR="008D6F5B" w:rsidRDefault="008D6F5B">
      <w:pPr>
        <w:rPr>
          <w:b/>
          <w:bCs/>
          <w:color w:val="595959" w:themeColor="text1" w:themeTint="A6"/>
          <w:sz w:val="28"/>
          <w:szCs w:val="28"/>
        </w:rPr>
      </w:pPr>
    </w:p>
    <w:p w14:paraId="14F0354B" w14:textId="77777777" w:rsidR="008D6F5B" w:rsidRDefault="008D6F5B">
      <w:pPr>
        <w:rPr>
          <w:b/>
          <w:bCs/>
          <w:color w:val="595959" w:themeColor="text1" w:themeTint="A6"/>
          <w:sz w:val="28"/>
          <w:szCs w:val="28"/>
        </w:rPr>
      </w:pPr>
    </w:p>
    <w:p w14:paraId="55CD5A01" w14:textId="77777777" w:rsidR="008D6F5B" w:rsidRDefault="008D6F5B">
      <w:pPr>
        <w:rPr>
          <w:b/>
          <w:bCs/>
          <w:color w:val="595959" w:themeColor="text1" w:themeTint="A6"/>
          <w:sz w:val="28"/>
          <w:szCs w:val="28"/>
        </w:rPr>
      </w:pPr>
    </w:p>
    <w:p w14:paraId="7D7B1B0D" w14:textId="77777777" w:rsidR="008D6F5B" w:rsidRDefault="008D6F5B">
      <w:pPr>
        <w:rPr>
          <w:b/>
          <w:bCs/>
          <w:color w:val="595959" w:themeColor="text1" w:themeTint="A6"/>
          <w:sz w:val="28"/>
          <w:szCs w:val="28"/>
        </w:rPr>
      </w:pPr>
    </w:p>
    <w:p w14:paraId="502E1578" w14:textId="77777777" w:rsidR="008D6F5B" w:rsidRDefault="008D6F5B">
      <w:pPr>
        <w:rPr>
          <w:b/>
          <w:bCs/>
          <w:color w:val="595959" w:themeColor="text1" w:themeTint="A6"/>
          <w:sz w:val="28"/>
          <w:szCs w:val="28"/>
        </w:rPr>
      </w:pPr>
    </w:p>
    <w:p w14:paraId="26AFF53F" w14:textId="6DDD72A7" w:rsidR="00D553D9" w:rsidRDefault="00D553D9" w:rsidP="00801D73">
      <w:pPr>
        <w:rPr>
          <w:b/>
          <w:bCs/>
          <w:sz w:val="28"/>
          <w:szCs w:val="28"/>
        </w:rPr>
      </w:pPr>
    </w:p>
    <w:p w14:paraId="4AC7BC77" w14:textId="77777777" w:rsidR="00A27CE0" w:rsidRDefault="00A27CE0">
      <w:pPr>
        <w:rPr>
          <w:b/>
          <w:bCs/>
          <w:color w:val="595959" w:themeColor="text1" w:themeTint="A6"/>
          <w:sz w:val="28"/>
          <w:szCs w:val="28"/>
        </w:rPr>
      </w:pPr>
    </w:p>
    <w:p w14:paraId="5F4DD643" w14:textId="77777777" w:rsidR="00DD0672" w:rsidRDefault="00DD0672" w:rsidP="001D383D">
      <w:pPr>
        <w:pStyle w:val="Body"/>
        <w:rPr>
          <w:rFonts w:ascii="Century Gothic" w:hAnsi="Century Gothic"/>
          <w:color w:val="000000" w:themeColor="text1"/>
        </w:rPr>
      </w:pPr>
    </w:p>
    <w:p w14:paraId="4E8282EF" w14:textId="77777777" w:rsidR="00DD0672" w:rsidRDefault="00DD0672" w:rsidP="001D383D">
      <w:pPr>
        <w:pStyle w:val="Body"/>
        <w:rPr>
          <w:rFonts w:ascii="Century Gothic" w:hAnsi="Century Gothic"/>
          <w:color w:val="000000" w:themeColor="text1"/>
        </w:rPr>
      </w:pPr>
    </w:p>
    <w:p w14:paraId="3073EB96" w14:textId="77777777" w:rsidR="00DD0672" w:rsidRDefault="00DD0672" w:rsidP="001D383D">
      <w:pPr>
        <w:pStyle w:val="Body"/>
        <w:rPr>
          <w:rFonts w:ascii="Century Gothic" w:hAnsi="Century Gothic"/>
          <w:color w:val="000000" w:themeColor="text1"/>
        </w:rPr>
      </w:pPr>
    </w:p>
    <w:p w14:paraId="2A680FDD" w14:textId="77777777" w:rsidR="00DD0672" w:rsidRDefault="00DD0672" w:rsidP="001D383D">
      <w:pPr>
        <w:pStyle w:val="Body"/>
        <w:rPr>
          <w:rFonts w:ascii="Century Gothic" w:hAnsi="Century Gothic"/>
          <w:color w:val="000000" w:themeColor="text1"/>
        </w:rPr>
      </w:pPr>
    </w:p>
    <w:p w14:paraId="191CED2F" w14:textId="77777777" w:rsidR="00DD0672" w:rsidRDefault="00DD0672" w:rsidP="001D383D">
      <w:pPr>
        <w:pStyle w:val="Body"/>
        <w:rPr>
          <w:rFonts w:ascii="Century Gothic" w:hAnsi="Century Gothic"/>
          <w:color w:val="000000" w:themeColor="text1"/>
        </w:rPr>
      </w:pPr>
    </w:p>
    <w:p w14:paraId="594B6CD4" w14:textId="65DEE722" w:rsidR="001D383D" w:rsidRDefault="001D383D" w:rsidP="001D383D">
      <w:pPr>
        <w:pStyle w:val="Body"/>
        <w:rPr>
          <w:rFonts w:ascii="Century Gothic" w:hAnsi="Century Gothic"/>
          <w:color w:val="000000" w:themeColor="text1"/>
        </w:rPr>
      </w:pPr>
      <w:r>
        <w:rPr>
          <w:rFonts w:ascii="Century Gothic" w:hAnsi="Century Gothic"/>
          <w:color w:val="000000" w:themeColor="text1"/>
        </w:rPr>
        <w:lastRenderedPageBreak/>
        <w:t xml:space="preserve">And it means that, while we may not have the power to </w:t>
      </w:r>
      <w:r w:rsidR="00CB529C">
        <w:rPr>
          <w:rFonts w:ascii="Century Gothic" w:hAnsi="Century Gothic"/>
          <w:color w:val="000000" w:themeColor="text1"/>
        </w:rPr>
        <w:t xml:space="preserve">bless </w:t>
      </w:r>
      <w:r>
        <w:rPr>
          <w:rFonts w:ascii="Century Gothic" w:hAnsi="Century Gothic"/>
          <w:color w:val="000000" w:themeColor="text1"/>
        </w:rPr>
        <w:t xml:space="preserve">God </w:t>
      </w:r>
      <w:r w:rsidR="00CB529C">
        <w:rPr>
          <w:rFonts w:ascii="Century Gothic" w:hAnsi="Century Gothic"/>
          <w:color w:val="000000" w:themeColor="text1"/>
        </w:rPr>
        <w:t xml:space="preserve">with a </w:t>
      </w:r>
      <w:r w:rsidR="00CB529C">
        <w:rPr>
          <w:rFonts w:ascii="Century Gothic" w:hAnsi="Century Gothic"/>
          <w:i/>
          <w:iCs/>
          <w:color w:val="000000" w:themeColor="text1"/>
        </w:rPr>
        <w:t xml:space="preserve">full </w:t>
      </w:r>
      <w:r>
        <w:rPr>
          <w:rFonts w:ascii="Century Gothic" w:hAnsi="Century Gothic"/>
          <w:color w:val="000000" w:themeColor="text1"/>
        </w:rPr>
        <w:t xml:space="preserve">good night’s sleep, we </w:t>
      </w:r>
      <w:r>
        <w:rPr>
          <w:rFonts w:ascii="Century Gothic" w:hAnsi="Century Gothic"/>
          <w:i/>
          <w:iCs/>
          <w:color w:val="000000" w:themeColor="text1"/>
        </w:rPr>
        <w:t xml:space="preserve">do </w:t>
      </w:r>
      <w:r>
        <w:rPr>
          <w:rFonts w:ascii="Century Gothic" w:hAnsi="Century Gothic"/>
          <w:color w:val="000000" w:themeColor="text1"/>
        </w:rPr>
        <w:t>have the power to at least help him catch a decent minute or two here and there.</w:t>
      </w:r>
    </w:p>
    <w:p w14:paraId="3D9AF9BA" w14:textId="77777777" w:rsidR="001D383D" w:rsidRDefault="001D383D" w:rsidP="001D383D">
      <w:pPr>
        <w:pStyle w:val="Body"/>
        <w:rPr>
          <w:rFonts w:ascii="Century Gothic" w:hAnsi="Century Gothic"/>
          <w:color w:val="000000" w:themeColor="text1"/>
        </w:rPr>
      </w:pPr>
    </w:p>
    <w:p w14:paraId="7D6B1FF2" w14:textId="68FF1A26" w:rsidR="001D383D" w:rsidRDefault="003E04C4" w:rsidP="001D383D">
      <w:pPr>
        <w:pStyle w:val="Body"/>
        <w:rPr>
          <w:rFonts w:ascii="Century Gothic" w:hAnsi="Century Gothic"/>
          <w:color w:val="000000" w:themeColor="text1"/>
        </w:rPr>
      </w:pPr>
      <w:r>
        <w:rPr>
          <w:rFonts w:ascii="Century Gothic" w:hAnsi="Century Gothic"/>
          <w:color w:val="000000" w:themeColor="text1"/>
        </w:rPr>
        <w:t xml:space="preserve">As we </w:t>
      </w:r>
      <w:r w:rsidR="001D383D">
        <w:rPr>
          <w:rFonts w:ascii="Century Gothic" w:hAnsi="Century Gothic"/>
          <w:color w:val="000000" w:themeColor="text1"/>
        </w:rPr>
        <w:t xml:space="preserve">enter November, the </w:t>
      </w:r>
      <w:r w:rsidR="00AB7A3E">
        <w:rPr>
          <w:rFonts w:ascii="Century Gothic" w:hAnsi="Century Gothic"/>
          <w:color w:val="000000" w:themeColor="text1"/>
        </w:rPr>
        <w:t xml:space="preserve">month </w:t>
      </w:r>
      <w:r w:rsidR="001D383D">
        <w:rPr>
          <w:rFonts w:ascii="Century Gothic" w:hAnsi="Century Gothic"/>
          <w:color w:val="000000" w:themeColor="text1"/>
        </w:rPr>
        <w:t>in which we specifically set aside a day to offer God gratitude for all our blessings</w:t>
      </w:r>
      <w:r w:rsidR="00C07EE0">
        <w:rPr>
          <w:rFonts w:ascii="Century Gothic" w:hAnsi="Century Gothic"/>
          <w:color w:val="000000" w:themeColor="text1"/>
        </w:rPr>
        <w:t xml:space="preserve">, </w:t>
      </w:r>
      <w:r w:rsidR="001D383D">
        <w:rPr>
          <w:rFonts w:ascii="Century Gothic" w:hAnsi="Century Gothic"/>
          <w:color w:val="000000" w:themeColor="text1"/>
        </w:rPr>
        <w:t>how</w:t>
      </w:r>
      <w:r w:rsidR="00754EF6">
        <w:rPr>
          <w:rFonts w:ascii="Century Gothic" w:hAnsi="Century Gothic"/>
          <w:color w:val="000000" w:themeColor="text1"/>
        </w:rPr>
        <w:t>, f</w:t>
      </w:r>
      <w:r w:rsidR="002E4918">
        <w:rPr>
          <w:rFonts w:ascii="Century Gothic" w:hAnsi="Century Gothic"/>
          <w:color w:val="000000" w:themeColor="text1"/>
        </w:rPr>
        <w:t xml:space="preserve">rom </w:t>
      </w:r>
      <w:r w:rsidR="00C07EE0">
        <w:rPr>
          <w:rFonts w:ascii="Century Gothic" w:hAnsi="Century Gothic"/>
          <w:color w:val="000000" w:themeColor="text1"/>
        </w:rPr>
        <w:t>that same sense of gratitude,</w:t>
      </w:r>
      <w:r w:rsidR="001D383D">
        <w:rPr>
          <w:rFonts w:ascii="Century Gothic" w:hAnsi="Century Gothic"/>
          <w:color w:val="000000" w:themeColor="text1"/>
        </w:rPr>
        <w:t xml:space="preserve"> </w:t>
      </w:r>
      <w:r w:rsidR="00AF4111">
        <w:rPr>
          <w:rFonts w:ascii="Century Gothic" w:hAnsi="Century Gothic"/>
          <w:color w:val="000000" w:themeColor="text1"/>
        </w:rPr>
        <w:t>can we not</w:t>
      </w:r>
      <w:r w:rsidR="00055B84">
        <w:rPr>
          <w:rFonts w:ascii="Century Gothic" w:hAnsi="Century Gothic"/>
          <w:color w:val="000000" w:themeColor="text1"/>
        </w:rPr>
        <w:t xml:space="preserve"> also</w:t>
      </w:r>
      <w:r w:rsidR="001D383D">
        <w:rPr>
          <w:rFonts w:ascii="Century Gothic" w:hAnsi="Century Gothic"/>
          <w:color w:val="000000" w:themeColor="text1"/>
        </w:rPr>
        <w:t xml:space="preserve"> experience deep sadness over God’s insomnia? </w:t>
      </w:r>
      <w:r w:rsidR="00675364">
        <w:rPr>
          <w:rFonts w:ascii="Century Gothic" w:hAnsi="Century Gothic"/>
          <w:color w:val="000000" w:themeColor="text1"/>
        </w:rPr>
        <w:t xml:space="preserve">And </w:t>
      </w:r>
      <w:r w:rsidR="00055B84">
        <w:rPr>
          <w:rFonts w:ascii="Century Gothic" w:hAnsi="Century Gothic"/>
          <w:color w:val="000000" w:themeColor="text1"/>
        </w:rPr>
        <w:t>how can</w:t>
      </w:r>
      <w:r w:rsidR="001D383D">
        <w:rPr>
          <w:rFonts w:ascii="Century Gothic" w:hAnsi="Century Gothic"/>
          <w:color w:val="000000" w:themeColor="text1"/>
        </w:rPr>
        <w:t xml:space="preserve"> we not be moved to practice the seemingly small, but vital things we </w:t>
      </w:r>
      <w:r w:rsidR="001D383D">
        <w:rPr>
          <w:rFonts w:ascii="Century Gothic" w:hAnsi="Century Gothic"/>
          <w:i/>
          <w:iCs/>
          <w:color w:val="000000" w:themeColor="text1"/>
        </w:rPr>
        <w:t xml:space="preserve">can </w:t>
      </w:r>
      <w:r w:rsidR="001D383D">
        <w:rPr>
          <w:rFonts w:ascii="Century Gothic" w:hAnsi="Century Gothic"/>
          <w:color w:val="000000" w:themeColor="text1"/>
        </w:rPr>
        <w:t>do to help?</w:t>
      </w:r>
    </w:p>
    <w:p w14:paraId="11B57CC8" w14:textId="77777777" w:rsidR="001D383D" w:rsidRDefault="001D383D" w:rsidP="001D383D">
      <w:pPr>
        <w:pStyle w:val="Body"/>
        <w:rPr>
          <w:rFonts w:ascii="Century Gothic" w:hAnsi="Century Gothic"/>
          <w:color w:val="000000" w:themeColor="text1"/>
        </w:rPr>
      </w:pPr>
    </w:p>
    <w:p w14:paraId="7A80AD7D" w14:textId="13BFEB8D" w:rsidR="001D383D" w:rsidRPr="00A06358" w:rsidRDefault="001D383D" w:rsidP="001D383D">
      <w:pPr>
        <w:pStyle w:val="Body"/>
        <w:rPr>
          <w:rFonts w:ascii="Century Gothic" w:hAnsi="Century Gothic"/>
          <w:color w:val="000000" w:themeColor="text1"/>
        </w:rPr>
      </w:pPr>
      <w:r>
        <w:rPr>
          <w:rFonts w:ascii="Century Gothic" w:hAnsi="Century Gothic"/>
          <w:color w:val="000000" w:themeColor="text1"/>
        </w:rPr>
        <w:t xml:space="preserve">At the end of this </w:t>
      </w:r>
      <w:r w:rsidR="00CD70D1">
        <w:rPr>
          <w:rFonts w:ascii="Century Gothic" w:hAnsi="Century Gothic"/>
          <w:color w:val="000000" w:themeColor="text1"/>
        </w:rPr>
        <w:t xml:space="preserve">coming </w:t>
      </w:r>
      <w:r>
        <w:rPr>
          <w:rFonts w:ascii="Century Gothic" w:hAnsi="Century Gothic"/>
          <w:color w:val="000000" w:themeColor="text1"/>
        </w:rPr>
        <w:t>Thanksgiving Day, and every day</w:t>
      </w:r>
      <w:r w:rsidR="00CD70D1">
        <w:rPr>
          <w:rFonts w:ascii="Century Gothic" w:hAnsi="Century Gothic"/>
          <w:color w:val="000000" w:themeColor="text1"/>
        </w:rPr>
        <w:t xml:space="preserve">, </w:t>
      </w:r>
      <w:r>
        <w:rPr>
          <w:rFonts w:ascii="Century Gothic" w:hAnsi="Century Gothic"/>
          <w:color w:val="000000" w:themeColor="text1"/>
        </w:rPr>
        <w:t>let’s consider raising a glass and wishing God a good night. And then, out of gratitude, try to be better sleep aids.</w:t>
      </w:r>
    </w:p>
    <w:p w14:paraId="358C9463" w14:textId="77777777" w:rsidR="001D383D" w:rsidRDefault="001D383D" w:rsidP="001D383D">
      <w:pPr>
        <w:pStyle w:val="Body"/>
        <w:rPr>
          <w:rFonts w:ascii="Century Gothic" w:hAnsi="Century Gothic"/>
          <w:b/>
          <w:bCs/>
          <w:color w:val="000000" w:themeColor="text1"/>
          <w:u w:val="single"/>
        </w:rPr>
      </w:pPr>
    </w:p>
    <w:p w14:paraId="6D257D18" w14:textId="77777777" w:rsidR="001D383D" w:rsidRPr="005106BD" w:rsidRDefault="001D383D" w:rsidP="001D383D">
      <w:pPr>
        <w:pStyle w:val="Body"/>
        <w:rPr>
          <w:rFonts w:ascii="Century Gothic" w:hAnsi="Century Gothic"/>
          <w:color w:val="000000" w:themeColor="text1"/>
        </w:rPr>
      </w:pPr>
      <w:r w:rsidRPr="005106BD">
        <w:rPr>
          <w:rFonts w:ascii="Century Gothic" w:hAnsi="Century Gothic"/>
          <w:color w:val="000000" w:themeColor="text1"/>
        </w:rPr>
        <w:t>Blessings,</w:t>
      </w:r>
    </w:p>
    <w:p w14:paraId="523CE778" w14:textId="77777777" w:rsidR="001D383D" w:rsidRPr="005106BD" w:rsidRDefault="001D383D" w:rsidP="001D383D">
      <w:pPr>
        <w:pStyle w:val="Body"/>
        <w:rPr>
          <w:rFonts w:ascii="Century Gothic" w:hAnsi="Century Gothic"/>
          <w:color w:val="000000" w:themeColor="text1"/>
        </w:rPr>
      </w:pPr>
      <w:r w:rsidRPr="005106BD">
        <w:rPr>
          <w:rFonts w:ascii="Century Gothic" w:hAnsi="Century Gothic"/>
          <w:color w:val="000000" w:themeColor="text1"/>
        </w:rPr>
        <w:t>Mark</w:t>
      </w:r>
    </w:p>
    <w:p w14:paraId="0588DA36" w14:textId="77777777" w:rsidR="001D383D" w:rsidRPr="005106BD" w:rsidRDefault="001D383D" w:rsidP="001D383D">
      <w:pPr>
        <w:pStyle w:val="Body"/>
        <w:rPr>
          <w:rFonts w:ascii="Century Gothic" w:hAnsi="Century Gothic"/>
          <w:color w:val="000000" w:themeColor="text1"/>
        </w:rPr>
      </w:pPr>
      <w:r w:rsidRPr="005106BD">
        <w:rPr>
          <w:rFonts w:ascii="Century Gothic" w:hAnsi="Century Gothic"/>
          <w:color w:val="000000" w:themeColor="text1"/>
        </w:rPr>
        <w:t>Rev. Dr. Mark Boyea</w:t>
      </w:r>
    </w:p>
    <w:p w14:paraId="4E6513A1" w14:textId="008671F9" w:rsidR="009B1BCF" w:rsidRPr="00754EF6" w:rsidRDefault="001D383D" w:rsidP="00754EF6">
      <w:pPr>
        <w:pStyle w:val="Body"/>
        <w:rPr>
          <w:rFonts w:ascii="Century Gothic" w:hAnsi="Century Gothic"/>
          <w:color w:val="000000" w:themeColor="text1"/>
        </w:rPr>
      </w:pPr>
      <w:r w:rsidRPr="005106BD">
        <w:rPr>
          <w:rFonts w:ascii="Century Gothic" w:hAnsi="Century Gothic"/>
          <w:color w:val="000000" w:themeColor="text1"/>
        </w:rPr>
        <w:t>Senior Minister</w:t>
      </w:r>
    </w:p>
    <w:p w14:paraId="5076E920" w14:textId="77777777" w:rsidR="009B1BCF" w:rsidRDefault="009B1BCF">
      <w:pPr>
        <w:rPr>
          <w:b/>
          <w:bCs/>
          <w:color w:val="595959" w:themeColor="text1" w:themeTint="A6"/>
          <w:sz w:val="28"/>
          <w:szCs w:val="28"/>
        </w:rPr>
      </w:pPr>
    </w:p>
    <w:p w14:paraId="5B8D3E3D" w14:textId="6ECE33F8" w:rsidR="009B1BCF" w:rsidRDefault="00AA6E3F">
      <w:pPr>
        <w:rPr>
          <w:b/>
          <w:bCs/>
          <w:color w:val="595959" w:themeColor="text1" w:themeTint="A6"/>
          <w:sz w:val="28"/>
          <w:szCs w:val="28"/>
        </w:rPr>
      </w:pPr>
      <w:r>
        <w:rPr>
          <w:b/>
          <w:bCs/>
          <w:color w:val="595959" w:themeColor="text1" w:themeTint="A6"/>
          <w:sz w:val="28"/>
          <w:szCs w:val="28"/>
        </w:rPr>
        <w:t>Daylight Saving Time Ends Sunday, November 5</w:t>
      </w:r>
    </w:p>
    <w:p w14:paraId="7288D0EB" w14:textId="00337B3D" w:rsidR="00F63B10" w:rsidRPr="00FD4A4F" w:rsidRDefault="00450E48">
      <w:pPr>
        <w:rPr>
          <w:b/>
          <w:bCs/>
          <w:color w:val="595959" w:themeColor="text1" w:themeTint="A6"/>
          <w:sz w:val="24"/>
          <w:szCs w:val="24"/>
        </w:rPr>
      </w:pPr>
      <w:r>
        <w:rPr>
          <w:color w:val="595959" w:themeColor="text1" w:themeTint="A6"/>
          <w:sz w:val="24"/>
          <w:szCs w:val="24"/>
        </w:rPr>
        <w:t xml:space="preserve">As Daylight Saving Time ends on </w:t>
      </w:r>
      <w:r>
        <w:rPr>
          <w:b/>
          <w:bCs/>
          <w:color w:val="595959" w:themeColor="text1" w:themeTint="A6"/>
          <w:sz w:val="24"/>
          <w:szCs w:val="24"/>
        </w:rPr>
        <w:t>Sunday, November 5</w:t>
      </w:r>
      <w:r w:rsidR="00EB0740">
        <w:rPr>
          <w:color w:val="595959" w:themeColor="text1" w:themeTint="A6"/>
          <w:sz w:val="24"/>
          <w:szCs w:val="24"/>
        </w:rPr>
        <w:t xml:space="preserve">, please remember to </w:t>
      </w:r>
      <w:r w:rsidR="00EB0740" w:rsidRPr="00FD4A4F">
        <w:rPr>
          <w:b/>
          <w:bCs/>
          <w:color w:val="595959" w:themeColor="text1" w:themeTint="A6"/>
          <w:sz w:val="24"/>
          <w:szCs w:val="24"/>
        </w:rPr>
        <w:t>turn your clocks back one hour on Saturday night, November 4.</w:t>
      </w:r>
    </w:p>
    <w:p w14:paraId="2485D657" w14:textId="77777777" w:rsidR="009B1BCF" w:rsidRDefault="009B1BCF">
      <w:pPr>
        <w:rPr>
          <w:b/>
          <w:bCs/>
          <w:color w:val="595959" w:themeColor="text1" w:themeTint="A6"/>
          <w:sz w:val="28"/>
          <w:szCs w:val="28"/>
        </w:rPr>
      </w:pPr>
    </w:p>
    <w:p w14:paraId="6F6779CF" w14:textId="77777777" w:rsidR="009B1BCF" w:rsidRDefault="009B1BCF">
      <w:pPr>
        <w:rPr>
          <w:b/>
          <w:bCs/>
          <w:color w:val="595959" w:themeColor="text1" w:themeTint="A6"/>
          <w:sz w:val="28"/>
          <w:szCs w:val="28"/>
        </w:rPr>
      </w:pPr>
    </w:p>
    <w:p w14:paraId="269ED0D7" w14:textId="77777777" w:rsidR="009B1BCF" w:rsidRDefault="009B1BCF">
      <w:pPr>
        <w:rPr>
          <w:b/>
          <w:bCs/>
          <w:color w:val="595959" w:themeColor="text1" w:themeTint="A6"/>
          <w:sz w:val="28"/>
          <w:szCs w:val="28"/>
        </w:rPr>
      </w:pPr>
    </w:p>
    <w:p w14:paraId="68F68505" w14:textId="77777777" w:rsidR="009B1BCF" w:rsidRDefault="009B1BCF">
      <w:pPr>
        <w:rPr>
          <w:b/>
          <w:bCs/>
          <w:color w:val="595959" w:themeColor="text1" w:themeTint="A6"/>
          <w:sz w:val="28"/>
          <w:szCs w:val="28"/>
        </w:rPr>
      </w:pPr>
    </w:p>
    <w:p w14:paraId="1D9F4640" w14:textId="77777777" w:rsidR="009B1BCF" w:rsidRDefault="009B1BCF">
      <w:pPr>
        <w:rPr>
          <w:b/>
          <w:bCs/>
          <w:color w:val="595959" w:themeColor="text1" w:themeTint="A6"/>
          <w:sz w:val="28"/>
          <w:szCs w:val="28"/>
        </w:rPr>
      </w:pPr>
    </w:p>
    <w:p w14:paraId="5677AC88" w14:textId="77777777" w:rsidR="009B1BCF" w:rsidRDefault="009B1BCF">
      <w:pPr>
        <w:rPr>
          <w:b/>
          <w:bCs/>
          <w:color w:val="595959" w:themeColor="text1" w:themeTint="A6"/>
          <w:sz w:val="28"/>
          <w:szCs w:val="28"/>
        </w:rPr>
      </w:pPr>
    </w:p>
    <w:p w14:paraId="77ABCB3F" w14:textId="77777777" w:rsidR="009B1BCF" w:rsidRDefault="009B1BCF">
      <w:pPr>
        <w:rPr>
          <w:b/>
          <w:bCs/>
          <w:color w:val="595959" w:themeColor="text1" w:themeTint="A6"/>
          <w:sz w:val="28"/>
          <w:szCs w:val="28"/>
        </w:rPr>
      </w:pPr>
    </w:p>
    <w:p w14:paraId="06D892DE" w14:textId="77777777" w:rsidR="009B1BCF" w:rsidRDefault="009B1BCF">
      <w:pPr>
        <w:rPr>
          <w:b/>
          <w:bCs/>
          <w:color w:val="595959" w:themeColor="text1" w:themeTint="A6"/>
          <w:sz w:val="28"/>
          <w:szCs w:val="28"/>
        </w:rPr>
      </w:pPr>
    </w:p>
    <w:p w14:paraId="7F88F5DF" w14:textId="77777777" w:rsidR="009B1BCF" w:rsidRDefault="009B1BCF">
      <w:pPr>
        <w:rPr>
          <w:b/>
          <w:bCs/>
          <w:color w:val="595959" w:themeColor="text1" w:themeTint="A6"/>
          <w:sz w:val="28"/>
          <w:szCs w:val="28"/>
        </w:rPr>
      </w:pPr>
    </w:p>
    <w:p w14:paraId="06081D8C" w14:textId="77777777" w:rsidR="00276E8C" w:rsidRDefault="00276E8C">
      <w:pPr>
        <w:rPr>
          <w:b/>
          <w:bCs/>
          <w:color w:val="595959" w:themeColor="text1" w:themeTint="A6"/>
          <w:sz w:val="28"/>
          <w:szCs w:val="28"/>
        </w:rPr>
      </w:pPr>
    </w:p>
    <w:p w14:paraId="53A6C7C4" w14:textId="77777777" w:rsidR="00276E8C" w:rsidRDefault="00276E8C">
      <w:pPr>
        <w:rPr>
          <w:b/>
          <w:bCs/>
          <w:color w:val="595959" w:themeColor="text1" w:themeTint="A6"/>
          <w:sz w:val="28"/>
          <w:szCs w:val="28"/>
        </w:rPr>
      </w:pPr>
    </w:p>
    <w:p w14:paraId="06FD4B72" w14:textId="77777777" w:rsidR="00276E8C" w:rsidRDefault="00276E8C">
      <w:pPr>
        <w:rPr>
          <w:b/>
          <w:bCs/>
          <w:color w:val="595959" w:themeColor="text1" w:themeTint="A6"/>
          <w:sz w:val="28"/>
          <w:szCs w:val="28"/>
        </w:rPr>
      </w:pPr>
    </w:p>
    <w:p w14:paraId="77A834FD" w14:textId="740DB091" w:rsidR="00801D73" w:rsidRDefault="00444B45">
      <w:pPr>
        <w:rPr>
          <w:b/>
          <w:bCs/>
          <w:color w:val="595959" w:themeColor="text1" w:themeTint="A6"/>
          <w:sz w:val="28"/>
          <w:szCs w:val="28"/>
        </w:rPr>
      </w:pPr>
      <w:r w:rsidRPr="00444B45">
        <w:rPr>
          <w:b/>
          <w:bCs/>
          <w:color w:val="595959" w:themeColor="text1" w:themeTint="A6"/>
          <w:sz w:val="28"/>
          <w:szCs w:val="28"/>
        </w:rPr>
        <w:lastRenderedPageBreak/>
        <w:t>Worship Notes</w:t>
      </w:r>
    </w:p>
    <w:p w14:paraId="5D06D71B" w14:textId="77777777" w:rsidR="00467283" w:rsidRDefault="00467283">
      <w:pPr>
        <w:rPr>
          <w:b/>
          <w:bCs/>
          <w:color w:val="595959" w:themeColor="text1" w:themeTint="A6"/>
          <w:sz w:val="28"/>
          <w:szCs w:val="28"/>
        </w:rPr>
      </w:pPr>
    </w:p>
    <w:p w14:paraId="21AC6ED5" w14:textId="77777777" w:rsidR="007578F0" w:rsidRDefault="007578F0" w:rsidP="007578F0">
      <w:pPr>
        <w:pStyle w:val="Body"/>
        <w:rPr>
          <w:rFonts w:ascii="Century Gothic" w:hAnsi="Century Gothic"/>
          <w:b/>
          <w:bCs/>
          <w:color w:val="000000" w:themeColor="text1"/>
        </w:rPr>
      </w:pPr>
      <w:r>
        <w:rPr>
          <w:rFonts w:ascii="Century Gothic" w:hAnsi="Century Gothic"/>
          <w:color w:val="000000" w:themeColor="text1"/>
        </w:rPr>
        <w:t xml:space="preserve">The big news, of course is that </w:t>
      </w:r>
      <w:r w:rsidRPr="004B2013">
        <w:rPr>
          <w:rFonts w:ascii="Century Gothic" w:hAnsi="Century Gothic"/>
          <w:b/>
          <w:bCs/>
          <w:color w:val="000000" w:themeColor="text1"/>
        </w:rPr>
        <w:t>Sunday, October 8, mark</w:t>
      </w:r>
      <w:r>
        <w:rPr>
          <w:rFonts w:ascii="Century Gothic" w:hAnsi="Century Gothic"/>
          <w:b/>
          <w:bCs/>
          <w:color w:val="000000" w:themeColor="text1"/>
        </w:rPr>
        <w:t>ed</w:t>
      </w:r>
      <w:r w:rsidRPr="004B2013">
        <w:rPr>
          <w:rFonts w:ascii="Century Gothic" w:hAnsi="Century Gothic"/>
          <w:b/>
          <w:bCs/>
          <w:color w:val="000000" w:themeColor="text1"/>
        </w:rPr>
        <w:t xml:space="preserve"> our return to SCUCC for Worship</w:t>
      </w:r>
      <w:r>
        <w:rPr>
          <w:rFonts w:ascii="Century Gothic" w:hAnsi="Century Gothic"/>
          <w:b/>
          <w:bCs/>
          <w:color w:val="000000" w:themeColor="text1"/>
        </w:rPr>
        <w:t xml:space="preserve"> in Fellowship Hall!!!</w:t>
      </w:r>
    </w:p>
    <w:p w14:paraId="6F249E85" w14:textId="77777777" w:rsidR="007578F0" w:rsidRDefault="007578F0" w:rsidP="007578F0">
      <w:pPr>
        <w:pStyle w:val="Body"/>
        <w:rPr>
          <w:rFonts w:ascii="Century Gothic" w:hAnsi="Century Gothic"/>
          <w:b/>
          <w:bCs/>
          <w:color w:val="000000" w:themeColor="text1"/>
        </w:rPr>
      </w:pPr>
    </w:p>
    <w:p w14:paraId="6AE2368C" w14:textId="77777777" w:rsidR="007578F0" w:rsidRDefault="007578F0" w:rsidP="007578F0">
      <w:pPr>
        <w:pStyle w:val="Body"/>
        <w:rPr>
          <w:rFonts w:ascii="Century Gothic" w:hAnsi="Century Gothic"/>
          <w:color w:val="000000" w:themeColor="text1"/>
        </w:rPr>
      </w:pPr>
      <w:r>
        <w:rPr>
          <w:rFonts w:ascii="Century Gothic" w:hAnsi="Century Gothic"/>
          <w:color w:val="000000" w:themeColor="text1"/>
        </w:rPr>
        <w:t>It was a joyous and exhilarating day for our spiritual community, as that Sunday also saw the return of the SCUCC Choir, under Dr. Albert’s direction, to lead us musically. And then, immediately following Worship, we had an extra special Fellowship time featuring a celebration of Fred Nordstrom’s 95</w:t>
      </w:r>
      <w:r w:rsidRPr="000A7C72">
        <w:rPr>
          <w:rFonts w:ascii="Century Gothic" w:hAnsi="Century Gothic"/>
          <w:color w:val="000000" w:themeColor="text1"/>
          <w:vertAlign w:val="superscript"/>
        </w:rPr>
        <w:t>th</w:t>
      </w:r>
      <w:r>
        <w:rPr>
          <w:rFonts w:ascii="Century Gothic" w:hAnsi="Century Gothic"/>
          <w:color w:val="000000" w:themeColor="text1"/>
        </w:rPr>
        <w:t xml:space="preserve"> birthday.</w:t>
      </w:r>
    </w:p>
    <w:p w14:paraId="035377CC" w14:textId="77777777" w:rsidR="007578F0" w:rsidRDefault="007578F0" w:rsidP="007578F0">
      <w:pPr>
        <w:pStyle w:val="Body"/>
        <w:rPr>
          <w:rFonts w:ascii="Century Gothic" w:hAnsi="Century Gothic"/>
          <w:color w:val="000000" w:themeColor="text1"/>
        </w:rPr>
      </w:pPr>
    </w:p>
    <w:p w14:paraId="342785FB" w14:textId="77777777" w:rsidR="007578F0" w:rsidRPr="002A1E3E" w:rsidRDefault="007578F0" w:rsidP="007578F0">
      <w:pPr>
        <w:pStyle w:val="Body"/>
        <w:rPr>
          <w:rFonts w:ascii="Century Gothic" w:hAnsi="Century Gothic"/>
          <w:color w:val="000000" w:themeColor="text1"/>
        </w:rPr>
      </w:pPr>
      <w:r>
        <w:rPr>
          <w:rFonts w:ascii="Century Gothic" w:hAnsi="Century Gothic"/>
          <w:color w:val="000000" w:themeColor="text1"/>
        </w:rPr>
        <w:t xml:space="preserve">Also in October, we had our quarterly </w:t>
      </w:r>
      <w:r w:rsidRPr="002A1E3E">
        <w:rPr>
          <w:rFonts w:ascii="Century Gothic" w:hAnsi="Century Gothic"/>
          <w:b/>
          <w:bCs/>
          <w:i/>
          <w:iCs/>
          <w:color w:val="000000" w:themeColor="text1"/>
        </w:rPr>
        <w:t xml:space="preserve">“Ask the Minister” </w:t>
      </w:r>
      <w:r>
        <w:rPr>
          <w:rFonts w:ascii="Century Gothic" w:hAnsi="Century Gothic"/>
          <w:color w:val="000000" w:themeColor="text1"/>
        </w:rPr>
        <w:t>Sunday on October 22. Once again, the questions and discussion were informative, challenging and insightful.</w:t>
      </w:r>
    </w:p>
    <w:p w14:paraId="6B4BC2DA" w14:textId="77777777" w:rsidR="007578F0" w:rsidRDefault="007578F0" w:rsidP="007578F0">
      <w:pPr>
        <w:pStyle w:val="Body"/>
        <w:rPr>
          <w:rFonts w:ascii="Century Gothic" w:hAnsi="Century Gothic"/>
          <w:color w:val="000000" w:themeColor="text1"/>
        </w:rPr>
      </w:pPr>
    </w:p>
    <w:p w14:paraId="547F1FC7" w14:textId="77777777" w:rsidR="007578F0" w:rsidRDefault="007578F0" w:rsidP="007578F0">
      <w:pPr>
        <w:pStyle w:val="Body"/>
        <w:rPr>
          <w:rFonts w:ascii="Century Gothic" w:hAnsi="Century Gothic"/>
          <w:i/>
          <w:iCs/>
          <w:color w:val="000000" w:themeColor="text1"/>
        </w:rPr>
      </w:pPr>
      <w:r>
        <w:rPr>
          <w:rFonts w:ascii="Century Gothic" w:hAnsi="Century Gothic"/>
          <w:color w:val="000000" w:themeColor="text1"/>
        </w:rPr>
        <w:t>Lastly in October, we began our annual Stewardship season on Sunday, October 29</w:t>
      </w:r>
      <w:r w:rsidRPr="00175AA7">
        <w:rPr>
          <w:rFonts w:ascii="Century Gothic" w:hAnsi="Century Gothic"/>
          <w:color w:val="000000" w:themeColor="text1"/>
          <w:vertAlign w:val="superscript"/>
        </w:rPr>
        <w:t>th</w:t>
      </w:r>
      <w:r>
        <w:rPr>
          <w:rFonts w:ascii="Century Gothic" w:hAnsi="Century Gothic"/>
          <w:color w:val="000000" w:themeColor="text1"/>
        </w:rPr>
        <w:t xml:space="preserve">, leading to </w:t>
      </w:r>
      <w:r>
        <w:rPr>
          <w:rFonts w:ascii="Century Gothic" w:hAnsi="Century Gothic"/>
          <w:b/>
          <w:bCs/>
          <w:color w:val="000000" w:themeColor="text1"/>
        </w:rPr>
        <w:t>“</w:t>
      </w:r>
      <w:r w:rsidRPr="00F44F7E">
        <w:rPr>
          <w:rFonts w:ascii="Century Gothic" w:hAnsi="Century Gothic"/>
          <w:b/>
          <w:bCs/>
          <w:i/>
          <w:iCs/>
          <w:color w:val="000000" w:themeColor="text1"/>
        </w:rPr>
        <w:t>Thanksgiving/Pledge Sunday</w:t>
      </w:r>
      <w:r>
        <w:rPr>
          <w:rFonts w:ascii="Century Gothic" w:hAnsi="Century Gothic"/>
          <w:b/>
          <w:bCs/>
          <w:i/>
          <w:iCs/>
          <w:color w:val="000000" w:themeColor="text1"/>
        </w:rPr>
        <w:t>”</w:t>
      </w:r>
      <w:r w:rsidRPr="006F687C">
        <w:rPr>
          <w:rFonts w:ascii="Century Gothic" w:hAnsi="Century Gothic"/>
          <w:b/>
          <w:bCs/>
          <w:color w:val="000000" w:themeColor="text1"/>
        </w:rPr>
        <w:t xml:space="preserve"> on November 19</w:t>
      </w:r>
      <w:r>
        <w:rPr>
          <w:rFonts w:ascii="Century Gothic" w:hAnsi="Century Gothic"/>
          <w:b/>
          <w:bCs/>
          <w:color w:val="000000" w:themeColor="text1"/>
        </w:rPr>
        <w:t>.</w:t>
      </w:r>
      <w:r>
        <w:rPr>
          <w:rFonts w:ascii="Century Gothic" w:hAnsi="Century Gothic"/>
          <w:color w:val="000000" w:themeColor="text1"/>
        </w:rPr>
        <w:t xml:space="preserve"> Our theme for this year is, </w:t>
      </w:r>
      <w:r w:rsidRPr="00731F58">
        <w:rPr>
          <w:rFonts w:ascii="Century Gothic" w:hAnsi="Century Gothic"/>
          <w:b/>
          <w:bCs/>
          <w:i/>
          <w:iCs/>
          <w:color w:val="000000" w:themeColor="text1"/>
        </w:rPr>
        <w:t>“Rising</w:t>
      </w:r>
      <w:r>
        <w:rPr>
          <w:rFonts w:ascii="Century Gothic" w:hAnsi="Century Gothic"/>
          <w:i/>
          <w:iCs/>
          <w:color w:val="000000" w:themeColor="text1"/>
        </w:rPr>
        <w:t xml:space="preserve"> </w:t>
      </w:r>
      <w:r w:rsidRPr="00731F58">
        <w:rPr>
          <w:rFonts w:ascii="Century Gothic" w:hAnsi="Century Gothic"/>
          <w:b/>
          <w:bCs/>
          <w:i/>
          <w:iCs/>
          <w:color w:val="000000" w:themeColor="text1"/>
        </w:rPr>
        <w:t>Up, Returning Home”</w:t>
      </w:r>
      <w:r>
        <w:rPr>
          <w:rFonts w:ascii="Century Gothic" w:hAnsi="Century Gothic"/>
          <w:i/>
          <w:iCs/>
          <w:color w:val="000000" w:themeColor="text1"/>
        </w:rPr>
        <w:t xml:space="preserve">. </w:t>
      </w:r>
      <w:r>
        <w:rPr>
          <w:rFonts w:ascii="Century Gothic" w:hAnsi="Century Gothic"/>
          <w:color w:val="000000" w:themeColor="text1"/>
        </w:rPr>
        <w:t xml:space="preserve">Aspects of that theme will be explored in Mark’s Messages during those weeks, as well as by members of our community offering </w:t>
      </w:r>
      <w:r>
        <w:rPr>
          <w:rFonts w:ascii="Century Gothic" w:hAnsi="Century Gothic"/>
          <w:i/>
          <w:iCs/>
          <w:color w:val="000000" w:themeColor="text1"/>
        </w:rPr>
        <w:t xml:space="preserve">“Stewardship Moments”. </w:t>
      </w:r>
    </w:p>
    <w:p w14:paraId="2BF2F56D" w14:textId="77777777" w:rsidR="007578F0" w:rsidRDefault="007578F0" w:rsidP="007578F0">
      <w:pPr>
        <w:pStyle w:val="Body"/>
        <w:rPr>
          <w:rFonts w:ascii="Century Gothic" w:hAnsi="Century Gothic"/>
          <w:i/>
          <w:iCs/>
          <w:color w:val="000000" w:themeColor="text1"/>
        </w:rPr>
      </w:pPr>
    </w:p>
    <w:p w14:paraId="22BE322A" w14:textId="77777777" w:rsidR="007578F0" w:rsidRDefault="007578F0" w:rsidP="007578F0">
      <w:pPr>
        <w:pStyle w:val="Body"/>
        <w:rPr>
          <w:rFonts w:ascii="Century Gothic" w:hAnsi="Century Gothic"/>
          <w:color w:val="000000" w:themeColor="text1"/>
        </w:rPr>
      </w:pPr>
      <w:r>
        <w:rPr>
          <w:rFonts w:ascii="Century Gothic" w:hAnsi="Century Gothic"/>
          <w:color w:val="000000" w:themeColor="text1"/>
        </w:rPr>
        <w:t>In November, we will continue with our Stewardship season, as well as celebrate the Sacrament of Communion on Sunday, November 5. In addition, we will commemorate Veteran’s Day on Sunday, November 12 by having veteran Roger Trifthauser deliver the morning’s Message as Mark will be away.</w:t>
      </w:r>
    </w:p>
    <w:p w14:paraId="099EA1F9" w14:textId="77777777" w:rsidR="000C0DE7" w:rsidRDefault="000C0DE7" w:rsidP="007578F0">
      <w:pPr>
        <w:pStyle w:val="Body"/>
        <w:rPr>
          <w:rFonts w:ascii="Century Gothic" w:hAnsi="Century Gothic"/>
          <w:color w:val="000000" w:themeColor="text1"/>
        </w:rPr>
      </w:pPr>
    </w:p>
    <w:p w14:paraId="339972DE" w14:textId="77777777" w:rsidR="000C0DE7" w:rsidRPr="00ED562E" w:rsidRDefault="000C0DE7" w:rsidP="007578F0">
      <w:pPr>
        <w:pStyle w:val="Body"/>
        <w:rPr>
          <w:rFonts w:ascii="Century Gothic" w:hAnsi="Century Gothic"/>
          <w:color w:val="000000" w:themeColor="text1"/>
        </w:rPr>
      </w:pPr>
    </w:p>
    <w:p w14:paraId="2B90114A" w14:textId="25E8C742" w:rsidR="00801D73" w:rsidRDefault="00FA4DC3" w:rsidP="00FA4DC3">
      <w:pPr>
        <w:jc w:val="center"/>
        <w:rPr>
          <w:b/>
          <w:bCs/>
          <w:color w:val="595959" w:themeColor="text1" w:themeTint="A6"/>
          <w:sz w:val="28"/>
          <w:szCs w:val="28"/>
        </w:rPr>
      </w:pPr>
      <w:r>
        <w:rPr>
          <w:b/>
          <w:bCs/>
          <w:noProof/>
          <w:color w:val="595959" w:themeColor="text1" w:themeTint="A6"/>
          <w:sz w:val="28"/>
          <w:szCs w:val="28"/>
        </w:rPr>
        <w:drawing>
          <wp:inline distT="0" distB="0" distL="0" distR="0" wp14:anchorId="4FF48AB7" wp14:editId="71E803D8">
            <wp:extent cx="2950361" cy="2209800"/>
            <wp:effectExtent l="0" t="0" r="2540" b="0"/>
            <wp:docPr id="1257979247" name="Picture 125797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9247" name="Picture 1257979247"/>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958322" cy="2215763"/>
                    </a:xfrm>
                    <a:prstGeom prst="rect">
                      <a:avLst/>
                    </a:prstGeom>
                  </pic:spPr>
                </pic:pic>
              </a:graphicData>
            </a:graphic>
          </wp:inline>
        </w:drawing>
      </w:r>
    </w:p>
    <w:p w14:paraId="1AB06F00" w14:textId="77777777" w:rsidR="00467283" w:rsidRDefault="00467283" w:rsidP="00A32A3B">
      <w:pPr>
        <w:pStyle w:val="Body"/>
        <w:jc w:val="both"/>
        <w:rPr>
          <w:rFonts w:ascii="Century Gothic" w:hAnsi="Century Gothic"/>
          <w:b/>
          <w:bCs/>
          <w:color w:val="595959" w:themeColor="text1" w:themeTint="A6"/>
          <w:sz w:val="28"/>
          <w:szCs w:val="28"/>
        </w:rPr>
      </w:pPr>
    </w:p>
    <w:p w14:paraId="29ACDF33" w14:textId="77777777" w:rsidR="00AA034F" w:rsidRDefault="00AA034F" w:rsidP="00A32A3B">
      <w:pPr>
        <w:pStyle w:val="Body"/>
        <w:jc w:val="both"/>
        <w:rPr>
          <w:rFonts w:ascii="Century Gothic" w:hAnsi="Century Gothic"/>
          <w:b/>
          <w:bCs/>
          <w:color w:val="595959" w:themeColor="text1" w:themeTint="A6"/>
          <w:sz w:val="28"/>
          <w:szCs w:val="28"/>
        </w:rPr>
      </w:pPr>
    </w:p>
    <w:p w14:paraId="35A1D034" w14:textId="77777777" w:rsidR="00AA034F" w:rsidRDefault="00AA034F" w:rsidP="00A32A3B">
      <w:pPr>
        <w:pStyle w:val="Body"/>
        <w:jc w:val="both"/>
        <w:rPr>
          <w:rFonts w:ascii="Century Gothic" w:hAnsi="Century Gothic"/>
          <w:b/>
          <w:bCs/>
          <w:color w:val="595959" w:themeColor="text1" w:themeTint="A6"/>
          <w:sz w:val="28"/>
          <w:szCs w:val="28"/>
        </w:rPr>
      </w:pPr>
    </w:p>
    <w:p w14:paraId="4166A098" w14:textId="77777777" w:rsidR="00AA034F" w:rsidRDefault="00AA034F" w:rsidP="00A32A3B">
      <w:pPr>
        <w:pStyle w:val="Body"/>
        <w:jc w:val="both"/>
        <w:rPr>
          <w:rFonts w:ascii="Century Gothic" w:hAnsi="Century Gothic"/>
          <w:b/>
          <w:bCs/>
          <w:color w:val="595959" w:themeColor="text1" w:themeTint="A6"/>
          <w:sz w:val="28"/>
          <w:szCs w:val="28"/>
        </w:rPr>
      </w:pPr>
    </w:p>
    <w:p w14:paraId="3CF0C143" w14:textId="77777777" w:rsidR="00AA034F" w:rsidRDefault="00AA034F" w:rsidP="00A32A3B">
      <w:pPr>
        <w:pStyle w:val="Body"/>
        <w:jc w:val="both"/>
        <w:rPr>
          <w:rFonts w:ascii="Century Gothic" w:hAnsi="Century Gothic"/>
          <w:b/>
          <w:bCs/>
          <w:color w:val="595959" w:themeColor="text1" w:themeTint="A6"/>
          <w:sz w:val="28"/>
          <w:szCs w:val="28"/>
        </w:rPr>
      </w:pPr>
    </w:p>
    <w:p w14:paraId="6E1A5AE2" w14:textId="77777777" w:rsidR="00AA034F" w:rsidRDefault="00AA034F" w:rsidP="00A32A3B">
      <w:pPr>
        <w:pStyle w:val="Body"/>
        <w:jc w:val="both"/>
        <w:rPr>
          <w:rFonts w:ascii="Century Gothic" w:hAnsi="Century Gothic"/>
          <w:b/>
          <w:bCs/>
          <w:color w:val="595959" w:themeColor="text1" w:themeTint="A6"/>
          <w:sz w:val="28"/>
          <w:szCs w:val="28"/>
        </w:rPr>
      </w:pPr>
    </w:p>
    <w:p w14:paraId="78B805CF" w14:textId="77777777" w:rsidR="00AA034F" w:rsidRDefault="00AA034F" w:rsidP="00A32A3B">
      <w:pPr>
        <w:pStyle w:val="Body"/>
        <w:jc w:val="both"/>
        <w:rPr>
          <w:rFonts w:ascii="Century Gothic" w:hAnsi="Century Gothic"/>
          <w:b/>
          <w:bCs/>
          <w:color w:val="595959" w:themeColor="text1" w:themeTint="A6"/>
          <w:sz w:val="28"/>
          <w:szCs w:val="28"/>
        </w:rPr>
      </w:pPr>
    </w:p>
    <w:p w14:paraId="62D1160E" w14:textId="77777777" w:rsidR="00AA034F" w:rsidRDefault="00AA034F" w:rsidP="00A32A3B">
      <w:pPr>
        <w:pStyle w:val="Body"/>
        <w:jc w:val="both"/>
        <w:rPr>
          <w:rFonts w:ascii="Century Gothic" w:hAnsi="Century Gothic"/>
          <w:b/>
          <w:bCs/>
          <w:color w:val="595959" w:themeColor="text1" w:themeTint="A6"/>
          <w:sz w:val="28"/>
          <w:szCs w:val="28"/>
        </w:rPr>
      </w:pPr>
    </w:p>
    <w:p w14:paraId="091CF5CB" w14:textId="77777777" w:rsidR="00AA034F" w:rsidRDefault="00AA034F" w:rsidP="00A32A3B">
      <w:pPr>
        <w:pStyle w:val="Body"/>
        <w:jc w:val="both"/>
        <w:rPr>
          <w:rFonts w:ascii="Century Gothic" w:hAnsi="Century Gothic"/>
          <w:b/>
          <w:bCs/>
          <w:color w:val="595959" w:themeColor="text1" w:themeTint="A6"/>
          <w:sz w:val="28"/>
          <w:szCs w:val="28"/>
        </w:rPr>
      </w:pPr>
    </w:p>
    <w:p w14:paraId="34BD5375" w14:textId="77777777" w:rsidR="00AA034F" w:rsidRDefault="00AA034F" w:rsidP="00A32A3B">
      <w:pPr>
        <w:pStyle w:val="Body"/>
        <w:jc w:val="both"/>
        <w:rPr>
          <w:rFonts w:ascii="Century Gothic" w:hAnsi="Century Gothic"/>
          <w:b/>
          <w:bCs/>
          <w:color w:val="595959" w:themeColor="text1" w:themeTint="A6"/>
          <w:sz w:val="28"/>
          <w:szCs w:val="28"/>
        </w:rPr>
      </w:pPr>
    </w:p>
    <w:p w14:paraId="2053557D" w14:textId="370E2565" w:rsidR="00313980" w:rsidRPr="00313980" w:rsidRDefault="00A52CB5" w:rsidP="00A32A3B">
      <w:pPr>
        <w:pStyle w:val="Body"/>
        <w:jc w:val="both"/>
        <w:rPr>
          <w:rFonts w:ascii="Century Gothic" w:hAnsi="Century Gothic"/>
          <w:b/>
          <w:bCs/>
          <w:color w:val="595959" w:themeColor="text1" w:themeTint="A6"/>
          <w:sz w:val="28"/>
          <w:szCs w:val="28"/>
        </w:rPr>
      </w:pPr>
      <w:r>
        <w:rPr>
          <w:rFonts w:ascii="Century Gothic" w:hAnsi="Century Gothic"/>
          <w:b/>
          <w:bCs/>
          <w:color w:val="595959" w:themeColor="text1" w:themeTint="A6"/>
          <w:sz w:val="28"/>
          <w:szCs w:val="28"/>
        </w:rPr>
        <w:t xml:space="preserve">Spiritual </w:t>
      </w:r>
      <w:r w:rsidR="00517D1F">
        <w:rPr>
          <w:rFonts w:ascii="Century Gothic" w:hAnsi="Century Gothic"/>
          <w:b/>
          <w:bCs/>
          <w:color w:val="595959" w:themeColor="text1" w:themeTint="A6"/>
          <w:sz w:val="28"/>
          <w:szCs w:val="28"/>
        </w:rPr>
        <w:t>Growth</w:t>
      </w:r>
      <w:r>
        <w:rPr>
          <w:rFonts w:ascii="Century Gothic" w:hAnsi="Century Gothic"/>
          <w:b/>
          <w:bCs/>
          <w:color w:val="595959" w:themeColor="text1" w:themeTint="A6"/>
          <w:sz w:val="28"/>
          <w:szCs w:val="28"/>
        </w:rPr>
        <w:t xml:space="preserve"> Opportunities</w:t>
      </w:r>
    </w:p>
    <w:p w14:paraId="1F386691" w14:textId="77777777" w:rsidR="00E602D5" w:rsidRDefault="00E602D5" w:rsidP="00A500BF">
      <w:pPr>
        <w:widowControl w:val="0"/>
        <w:rPr>
          <w:b/>
          <w:bCs/>
          <w:sz w:val="24"/>
          <w:szCs w:val="24"/>
        </w:rPr>
      </w:pPr>
    </w:p>
    <w:p w14:paraId="504D0C22" w14:textId="33E3FA93" w:rsidR="00F253E9" w:rsidRDefault="00F253E9" w:rsidP="00F253E9">
      <w:pPr>
        <w:pStyle w:val="Body"/>
        <w:rPr>
          <w:rFonts w:ascii="Century Gothic" w:hAnsi="Century Gothic"/>
          <w:color w:val="000000" w:themeColor="text1"/>
        </w:rPr>
      </w:pPr>
      <w:r>
        <w:rPr>
          <w:rFonts w:ascii="Century Gothic" w:hAnsi="Century Gothic"/>
          <w:color w:val="000000" w:themeColor="text1"/>
        </w:rPr>
        <w:t>With the conclusion of our latest unit, “</w:t>
      </w:r>
      <w:r>
        <w:rPr>
          <w:rFonts w:ascii="Century Gothic" w:hAnsi="Century Gothic"/>
          <w:i/>
          <w:iCs/>
          <w:color w:val="000000" w:themeColor="text1"/>
        </w:rPr>
        <w:t>Pillars of Strength: Foundation</w:t>
      </w:r>
      <w:r w:rsidR="00CE3B5A">
        <w:rPr>
          <w:rFonts w:ascii="Century Gothic" w:hAnsi="Century Gothic"/>
          <w:i/>
          <w:iCs/>
          <w:color w:val="000000" w:themeColor="text1"/>
        </w:rPr>
        <w:t>s</w:t>
      </w:r>
      <w:r>
        <w:rPr>
          <w:rFonts w:ascii="Century Gothic" w:hAnsi="Century Gothic"/>
          <w:i/>
          <w:iCs/>
          <w:color w:val="000000" w:themeColor="text1"/>
        </w:rPr>
        <w:t xml:space="preserve"> of Lifelong Spiritual Growth”, </w:t>
      </w:r>
      <w:r>
        <w:rPr>
          <w:rFonts w:ascii="Century Gothic" w:hAnsi="Century Gothic"/>
          <w:color w:val="000000" w:themeColor="text1"/>
        </w:rPr>
        <w:t>we prepare to move into a new unit</w:t>
      </w:r>
      <w:r w:rsidR="003034C7">
        <w:rPr>
          <w:rFonts w:ascii="Century Gothic" w:hAnsi="Century Gothic"/>
          <w:color w:val="000000" w:themeColor="text1"/>
        </w:rPr>
        <w:t xml:space="preserve"> in early November</w:t>
      </w:r>
      <w:r>
        <w:rPr>
          <w:rFonts w:ascii="Century Gothic" w:hAnsi="Century Gothic"/>
          <w:color w:val="000000" w:themeColor="text1"/>
        </w:rPr>
        <w:t>:</w:t>
      </w:r>
    </w:p>
    <w:p w14:paraId="36D7614C" w14:textId="77777777" w:rsidR="00F253E9" w:rsidRDefault="00F253E9" w:rsidP="00F253E9">
      <w:pPr>
        <w:pStyle w:val="Body"/>
        <w:rPr>
          <w:rFonts w:ascii="Century Gothic" w:hAnsi="Century Gothic"/>
          <w:color w:val="000000" w:themeColor="text1"/>
        </w:rPr>
      </w:pPr>
    </w:p>
    <w:p w14:paraId="7FBC7E7E" w14:textId="77777777" w:rsidR="00F253E9" w:rsidRDefault="00F253E9" w:rsidP="00F253E9">
      <w:pPr>
        <w:pStyle w:val="Body"/>
        <w:rPr>
          <w:rFonts w:ascii="Century Gothic" w:hAnsi="Century Gothic"/>
          <w:b/>
          <w:bCs/>
          <w:i/>
          <w:iCs/>
          <w:color w:val="000000" w:themeColor="text1"/>
        </w:rPr>
      </w:pPr>
      <w:r>
        <w:rPr>
          <w:rFonts w:ascii="Century Gothic" w:hAnsi="Century Gothic"/>
          <w:b/>
          <w:bCs/>
          <w:i/>
          <w:iCs/>
          <w:color w:val="000000" w:themeColor="text1"/>
        </w:rPr>
        <w:t>“Shepherd, Soldier, Sinner, Sovereign: The Life and Times of David”</w:t>
      </w:r>
    </w:p>
    <w:p w14:paraId="7D4D9876" w14:textId="77777777" w:rsidR="00F253E9" w:rsidRDefault="00F253E9" w:rsidP="00F253E9">
      <w:pPr>
        <w:pStyle w:val="Body"/>
        <w:rPr>
          <w:rFonts w:ascii="Century Gothic" w:hAnsi="Century Gothic"/>
          <w:b/>
          <w:bCs/>
          <w:i/>
          <w:iCs/>
          <w:color w:val="000000" w:themeColor="text1"/>
        </w:rPr>
      </w:pPr>
    </w:p>
    <w:p w14:paraId="24DEEE44" w14:textId="77777777" w:rsidR="00F253E9" w:rsidRDefault="00F253E9" w:rsidP="00F253E9">
      <w:pPr>
        <w:pStyle w:val="Body"/>
        <w:rPr>
          <w:rFonts w:ascii="Century Gothic" w:hAnsi="Century Gothic"/>
          <w:b/>
          <w:bCs/>
          <w:color w:val="000000" w:themeColor="text1"/>
        </w:rPr>
      </w:pPr>
      <w:r>
        <w:rPr>
          <w:rFonts w:ascii="Century Gothic" w:hAnsi="Century Gothic"/>
          <w:b/>
          <w:bCs/>
          <w:color w:val="000000" w:themeColor="text1"/>
        </w:rPr>
        <w:t>Tuesdays: November 7, 14, 21, 28; December 12 and 19</w:t>
      </w:r>
    </w:p>
    <w:p w14:paraId="600AECCA" w14:textId="292ED516" w:rsidR="00AC0274" w:rsidRDefault="005E30FE" w:rsidP="00F253E9">
      <w:pPr>
        <w:pStyle w:val="Body"/>
        <w:rPr>
          <w:rFonts w:ascii="Century Gothic" w:hAnsi="Century Gothic"/>
          <w:b/>
          <w:bCs/>
          <w:color w:val="000000" w:themeColor="text1"/>
        </w:rPr>
      </w:pPr>
      <w:r>
        <w:rPr>
          <w:rFonts w:ascii="Century Gothic" w:hAnsi="Century Gothic"/>
          <w:b/>
          <w:bCs/>
          <w:color w:val="000000" w:themeColor="text1"/>
        </w:rPr>
        <w:t>7:00-8:15pm on Zoom only</w:t>
      </w:r>
    </w:p>
    <w:p w14:paraId="176762E0" w14:textId="77777777" w:rsidR="00F253E9" w:rsidRDefault="00F253E9" w:rsidP="00F253E9">
      <w:pPr>
        <w:pStyle w:val="Body"/>
        <w:rPr>
          <w:rFonts w:ascii="Century Gothic" w:hAnsi="Century Gothic"/>
          <w:b/>
          <w:bCs/>
          <w:color w:val="000000" w:themeColor="text1"/>
        </w:rPr>
      </w:pPr>
    </w:p>
    <w:p w14:paraId="7448D961" w14:textId="500F9A38" w:rsidR="00F253E9" w:rsidRDefault="00F253E9" w:rsidP="00F253E9">
      <w:pPr>
        <w:pStyle w:val="Body"/>
        <w:rPr>
          <w:rFonts w:ascii="Century Gothic" w:hAnsi="Century Gothic"/>
          <w:color w:val="000000" w:themeColor="text1"/>
        </w:rPr>
      </w:pPr>
      <w:r>
        <w:rPr>
          <w:rFonts w:ascii="Century Gothic" w:hAnsi="Century Gothic"/>
          <w:color w:val="000000" w:themeColor="text1"/>
        </w:rPr>
        <w:t xml:space="preserve">With the Advent and Christmas season </w:t>
      </w:r>
      <w:r w:rsidR="00047F35">
        <w:rPr>
          <w:rFonts w:ascii="Century Gothic" w:hAnsi="Century Gothic"/>
          <w:color w:val="000000" w:themeColor="text1"/>
        </w:rPr>
        <w:t>arriving</w:t>
      </w:r>
      <w:r>
        <w:rPr>
          <w:rFonts w:ascii="Century Gothic" w:hAnsi="Century Gothic"/>
          <w:color w:val="000000" w:themeColor="text1"/>
        </w:rPr>
        <w:t xml:space="preserve"> soon, we know that Jesus is described </w:t>
      </w:r>
      <w:r w:rsidR="00047F35">
        <w:rPr>
          <w:rFonts w:ascii="Century Gothic" w:hAnsi="Century Gothic"/>
          <w:color w:val="000000" w:themeColor="text1"/>
        </w:rPr>
        <w:t xml:space="preserve">in the Gospels </w:t>
      </w:r>
      <w:r>
        <w:rPr>
          <w:rFonts w:ascii="Century Gothic" w:hAnsi="Century Gothic"/>
          <w:color w:val="000000" w:themeColor="text1"/>
        </w:rPr>
        <w:t xml:space="preserve">as coming from </w:t>
      </w:r>
      <w:r>
        <w:rPr>
          <w:rFonts w:ascii="Century Gothic" w:hAnsi="Century Gothic"/>
          <w:i/>
          <w:iCs/>
          <w:color w:val="000000" w:themeColor="text1"/>
        </w:rPr>
        <w:t xml:space="preserve">“The House of David”. </w:t>
      </w:r>
      <w:r>
        <w:rPr>
          <w:rFonts w:ascii="Century Gothic" w:hAnsi="Century Gothic"/>
          <w:color w:val="000000" w:themeColor="text1"/>
        </w:rPr>
        <w:t xml:space="preserve">But what does that mean? And more importantly, who </w:t>
      </w:r>
      <w:r>
        <w:rPr>
          <w:rFonts w:ascii="Century Gothic" w:hAnsi="Century Gothic"/>
          <w:i/>
          <w:iCs/>
          <w:color w:val="000000" w:themeColor="text1"/>
        </w:rPr>
        <w:t xml:space="preserve">was </w:t>
      </w:r>
      <w:r>
        <w:rPr>
          <w:rFonts w:ascii="Century Gothic" w:hAnsi="Century Gothic"/>
          <w:color w:val="000000" w:themeColor="text1"/>
        </w:rPr>
        <w:t>David?</w:t>
      </w:r>
    </w:p>
    <w:p w14:paraId="29C84C4F" w14:textId="77777777" w:rsidR="00F253E9" w:rsidRDefault="00F253E9" w:rsidP="00F253E9">
      <w:pPr>
        <w:pStyle w:val="Body"/>
        <w:rPr>
          <w:rFonts w:ascii="Century Gothic" w:hAnsi="Century Gothic"/>
          <w:color w:val="000000" w:themeColor="text1"/>
        </w:rPr>
      </w:pPr>
    </w:p>
    <w:p w14:paraId="04244619" w14:textId="28A57B90" w:rsidR="00F253E9" w:rsidRDefault="00F253E9" w:rsidP="00F253E9">
      <w:pPr>
        <w:pStyle w:val="Body"/>
        <w:rPr>
          <w:rFonts w:ascii="Century Gothic" w:hAnsi="Century Gothic"/>
          <w:color w:val="000000" w:themeColor="text1"/>
        </w:rPr>
      </w:pPr>
      <w:r>
        <w:rPr>
          <w:rFonts w:ascii="Century Gothic" w:hAnsi="Century Gothic"/>
          <w:color w:val="000000" w:themeColor="text1"/>
        </w:rPr>
        <w:t xml:space="preserve">During this unit, we will consider what we think we know historically regarding David, but most vitally, dive into some of the </w:t>
      </w:r>
      <w:r w:rsidR="002A632A">
        <w:rPr>
          <w:rFonts w:ascii="Century Gothic" w:hAnsi="Century Gothic"/>
          <w:color w:val="000000" w:themeColor="text1"/>
        </w:rPr>
        <w:t>pivotal</w:t>
      </w:r>
      <w:r>
        <w:rPr>
          <w:rFonts w:ascii="Century Gothic" w:hAnsi="Century Gothic"/>
          <w:color w:val="000000" w:themeColor="text1"/>
        </w:rPr>
        <w:t xml:space="preserve"> stories </w:t>
      </w:r>
      <w:r w:rsidRPr="008E1A5D">
        <w:rPr>
          <w:rFonts w:ascii="Century Gothic" w:hAnsi="Century Gothic"/>
          <w:i/>
          <w:iCs/>
          <w:color w:val="000000" w:themeColor="text1"/>
        </w:rPr>
        <w:t>about</w:t>
      </w:r>
      <w:r>
        <w:rPr>
          <w:rFonts w:ascii="Century Gothic" w:hAnsi="Century Gothic"/>
          <w:color w:val="000000" w:themeColor="text1"/>
        </w:rPr>
        <w:t xml:space="preserve"> David that are presented to us in the Bible. We will explore those stories, as well as the deeply complex portrait of David and his relationship with God that they offer us, as a means of better understanding our own.</w:t>
      </w:r>
    </w:p>
    <w:p w14:paraId="7EA1E6EC" w14:textId="77777777" w:rsidR="00F253E9" w:rsidRPr="00BD5B35" w:rsidRDefault="00F253E9" w:rsidP="00F253E9">
      <w:pPr>
        <w:pStyle w:val="Body"/>
        <w:rPr>
          <w:rFonts w:ascii="Century Gothic" w:hAnsi="Century Gothic"/>
          <w:color w:val="000000" w:themeColor="text1"/>
        </w:rPr>
      </w:pPr>
    </w:p>
    <w:p w14:paraId="2E7EC072" w14:textId="77777777" w:rsidR="00313980" w:rsidRDefault="00313980" w:rsidP="00A32A3B">
      <w:pPr>
        <w:pStyle w:val="ObjectAnchor"/>
        <w:jc w:val="both"/>
      </w:pPr>
    </w:p>
    <w:p w14:paraId="37B9F211" w14:textId="77777777" w:rsidR="002B7B92" w:rsidRDefault="002B7B92" w:rsidP="002B7B92">
      <w:pPr>
        <w:widowControl w:val="0"/>
        <w:rPr>
          <w:b/>
          <w:bCs/>
          <w:sz w:val="28"/>
          <w:szCs w:val="28"/>
          <w:u w:val="single"/>
        </w:rPr>
      </w:pPr>
      <w:r>
        <w:rPr>
          <w:b/>
          <w:bCs/>
          <w:sz w:val="28"/>
          <w:szCs w:val="28"/>
          <w:u w:val="single"/>
        </w:rPr>
        <w:t>Bible Study</w:t>
      </w:r>
    </w:p>
    <w:p w14:paraId="4E616769" w14:textId="60E11EE7" w:rsidR="002B7B92" w:rsidRPr="00402F43" w:rsidRDefault="002B7B92" w:rsidP="002B7B92">
      <w:pPr>
        <w:widowControl w:val="0"/>
        <w:rPr>
          <w:b/>
          <w:bCs/>
          <w:sz w:val="22"/>
        </w:rPr>
      </w:pPr>
      <w:r w:rsidRPr="00402F43">
        <w:rPr>
          <w:b/>
          <w:bCs/>
          <w:sz w:val="22"/>
        </w:rPr>
        <w:t xml:space="preserve">Bible Study will meet this Thursday, </w:t>
      </w:r>
      <w:r w:rsidR="001A6307">
        <w:rPr>
          <w:b/>
          <w:bCs/>
          <w:sz w:val="22"/>
        </w:rPr>
        <w:t xml:space="preserve">November </w:t>
      </w:r>
      <w:r w:rsidR="00AC0274">
        <w:rPr>
          <w:b/>
          <w:bCs/>
          <w:sz w:val="22"/>
        </w:rPr>
        <w:t>2</w:t>
      </w:r>
      <w:r w:rsidRPr="00402F43">
        <w:rPr>
          <w:b/>
          <w:bCs/>
          <w:sz w:val="22"/>
        </w:rPr>
        <w:t xml:space="preserve"> at 11am</w:t>
      </w:r>
      <w:r w:rsidR="00936641">
        <w:rPr>
          <w:b/>
          <w:bCs/>
          <w:sz w:val="22"/>
        </w:rPr>
        <w:t xml:space="preserve"> on Zoom.</w:t>
      </w:r>
      <w:r w:rsidRPr="00402F43">
        <w:rPr>
          <w:b/>
          <w:bCs/>
          <w:sz w:val="22"/>
        </w:rPr>
        <w:t xml:space="preserve"> </w:t>
      </w:r>
    </w:p>
    <w:p w14:paraId="0057084A" w14:textId="77777777" w:rsidR="002B7B92" w:rsidRPr="00402F43" w:rsidRDefault="002B7B92" w:rsidP="002B7B92">
      <w:pPr>
        <w:widowControl w:val="0"/>
        <w:rPr>
          <w:sz w:val="22"/>
        </w:rPr>
      </w:pPr>
      <w:r w:rsidRPr="00402F43">
        <w:rPr>
          <w:sz w:val="22"/>
        </w:rPr>
        <w:t>Each week, we explore the Scripture passage(s) being used in Worship that coming Sunday. These sessions are largely “guided discussion” in approach, focusing on your questions and insights from reading the text(s) ahead of time, with Mark facilitating and adding relevant context and detail as needed or wanted. This approach allows for participants to engage with the Bible creatively, and with an eye toward how the text speaks to us in our time and lives. In addition, they are great prep for getting more out of the Sunday messages!</w:t>
      </w:r>
    </w:p>
    <w:p w14:paraId="796274CC" w14:textId="77777777" w:rsidR="002B7B92" w:rsidRPr="00402F43" w:rsidRDefault="002B7B92" w:rsidP="002B7B92">
      <w:pPr>
        <w:widowControl w:val="0"/>
        <w:rPr>
          <w:sz w:val="22"/>
        </w:rPr>
      </w:pPr>
      <w:r w:rsidRPr="00402F43">
        <w:rPr>
          <w:sz w:val="22"/>
        </w:rPr>
        <w:t>We hope you will take the time to join in.</w:t>
      </w:r>
    </w:p>
    <w:p w14:paraId="425D235C" w14:textId="698A19DF" w:rsidR="002B7B92" w:rsidRPr="00402F43" w:rsidRDefault="001F70C8" w:rsidP="002B7B92">
      <w:pPr>
        <w:widowControl w:val="0"/>
        <w:rPr>
          <w:sz w:val="22"/>
        </w:rPr>
      </w:pPr>
      <w:r>
        <w:rPr>
          <w:sz w:val="22"/>
        </w:rPr>
        <w:t xml:space="preserve">During </w:t>
      </w:r>
      <w:r w:rsidR="002B7B92" w:rsidRPr="00402F43">
        <w:rPr>
          <w:sz w:val="22"/>
        </w:rPr>
        <w:t xml:space="preserve">the </w:t>
      </w:r>
      <w:r>
        <w:rPr>
          <w:sz w:val="22"/>
        </w:rPr>
        <w:t xml:space="preserve">month of </w:t>
      </w:r>
      <w:r w:rsidR="002B7B92" w:rsidRPr="00402F43">
        <w:rPr>
          <w:sz w:val="22"/>
        </w:rPr>
        <w:t>November, Bible Study will meet on:</w:t>
      </w:r>
    </w:p>
    <w:p w14:paraId="0A225D7D" w14:textId="77777777" w:rsidR="002B7B92" w:rsidRPr="00402F43" w:rsidRDefault="002B7B92" w:rsidP="002B7B92">
      <w:pPr>
        <w:widowControl w:val="0"/>
        <w:rPr>
          <w:sz w:val="22"/>
        </w:rPr>
      </w:pPr>
      <w:r w:rsidRPr="00402F43">
        <w:rPr>
          <w:sz w:val="22"/>
        </w:rPr>
        <w:t>November 2</w:t>
      </w:r>
    </w:p>
    <w:p w14:paraId="63692873" w14:textId="77777777" w:rsidR="002B7B92" w:rsidRPr="00402F43" w:rsidRDefault="002B7B92" w:rsidP="002B7B92">
      <w:pPr>
        <w:widowControl w:val="0"/>
        <w:rPr>
          <w:sz w:val="22"/>
        </w:rPr>
      </w:pPr>
      <w:r w:rsidRPr="00402F43">
        <w:rPr>
          <w:sz w:val="22"/>
        </w:rPr>
        <w:t>November 16</w:t>
      </w:r>
    </w:p>
    <w:p w14:paraId="5441ABC7" w14:textId="77777777" w:rsidR="002B7B92" w:rsidRPr="00402F43" w:rsidRDefault="002B7B92" w:rsidP="002B7B92">
      <w:pPr>
        <w:widowControl w:val="0"/>
        <w:rPr>
          <w:sz w:val="22"/>
        </w:rPr>
      </w:pPr>
      <w:r w:rsidRPr="00402F43">
        <w:rPr>
          <w:sz w:val="22"/>
        </w:rPr>
        <w:t>November 30</w:t>
      </w:r>
    </w:p>
    <w:p w14:paraId="38A74576" w14:textId="77777777" w:rsidR="00313980" w:rsidRDefault="00313980" w:rsidP="00A32A3B">
      <w:pPr>
        <w:pStyle w:val="ObjectAnchor"/>
        <w:jc w:val="both"/>
      </w:pPr>
    </w:p>
    <w:p w14:paraId="72E638B7" w14:textId="77777777" w:rsidR="00313980" w:rsidRDefault="00313980" w:rsidP="00A32A3B">
      <w:pPr>
        <w:pStyle w:val="ObjectAnchor"/>
        <w:jc w:val="both"/>
      </w:pPr>
    </w:p>
    <w:p w14:paraId="770F4BB1" w14:textId="71A1900F" w:rsidR="00313980" w:rsidRDefault="005B57E0" w:rsidP="005B57E0">
      <w:pPr>
        <w:pStyle w:val="ObjectAnchor"/>
        <w:jc w:val="center"/>
      </w:pPr>
      <w:r>
        <w:drawing>
          <wp:inline distT="0" distB="0" distL="0" distR="0" wp14:anchorId="3826C342" wp14:editId="4F6789EC">
            <wp:extent cx="2078962" cy="1384300"/>
            <wp:effectExtent l="0" t="0" r="0" b="6350"/>
            <wp:docPr id="1130876902" name="Picture 113087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6902" name="Picture 1130876902"/>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105828" cy="1402189"/>
                    </a:xfrm>
                    <a:prstGeom prst="rect">
                      <a:avLst/>
                    </a:prstGeom>
                  </pic:spPr>
                </pic:pic>
              </a:graphicData>
            </a:graphic>
          </wp:inline>
        </w:drawing>
      </w:r>
    </w:p>
    <w:p w14:paraId="6804760C" w14:textId="77777777" w:rsidR="00406600" w:rsidRDefault="00406600" w:rsidP="004659FC">
      <w:pPr>
        <w:pStyle w:val="Body"/>
        <w:rPr>
          <w:b/>
          <w:bCs/>
          <w:color w:val="595959" w:themeColor="text1" w:themeTint="A6"/>
          <w:sz w:val="28"/>
          <w:szCs w:val="28"/>
        </w:rPr>
      </w:pPr>
    </w:p>
    <w:p w14:paraId="5E377915" w14:textId="266739DB" w:rsidR="00AA034F" w:rsidRPr="00AA034F" w:rsidRDefault="00AA034F" w:rsidP="00AA034F">
      <w:pPr>
        <w:pStyle w:val="Body"/>
        <w:jc w:val="center"/>
        <w:rPr>
          <w:rFonts w:ascii="Century Gothic" w:hAnsi="Century Gothic"/>
          <w:b/>
          <w:bCs/>
          <w:color w:val="984806" w:themeColor="accent6" w:themeShade="80"/>
          <w:sz w:val="28"/>
          <w:szCs w:val="28"/>
          <w:u w:val="single"/>
        </w:rPr>
      </w:pPr>
      <w:bookmarkStart w:id="0" w:name="_Hlk149116710"/>
      <w:r w:rsidRPr="00AA034F">
        <w:rPr>
          <w:rFonts w:ascii="Century Gothic" w:hAnsi="Century Gothic"/>
          <w:b/>
          <w:bCs/>
          <w:color w:val="984806" w:themeColor="accent6" w:themeShade="80"/>
          <w:sz w:val="28"/>
          <w:szCs w:val="28"/>
          <w:u w:val="single"/>
        </w:rPr>
        <w:t>STEWARDSHIP SEASON</w:t>
      </w:r>
    </w:p>
    <w:p w14:paraId="112D02B5" w14:textId="77777777" w:rsidR="00AA034F" w:rsidRDefault="00AA034F" w:rsidP="00AA034F">
      <w:pPr>
        <w:pStyle w:val="Body"/>
        <w:rPr>
          <w:rFonts w:ascii="Century Gothic" w:hAnsi="Century Gothic"/>
          <w:b/>
          <w:bCs/>
          <w:color w:val="000000" w:themeColor="text1"/>
          <w:u w:val="single"/>
        </w:rPr>
      </w:pPr>
    </w:p>
    <w:p w14:paraId="260DBD12"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We began this year’s Stewardship season campaign, with the theme,</w:t>
      </w:r>
    </w:p>
    <w:p w14:paraId="52D0670C" w14:textId="77777777" w:rsidR="00AA034F" w:rsidRDefault="00AA034F" w:rsidP="00AA034F">
      <w:pPr>
        <w:pStyle w:val="Body"/>
        <w:rPr>
          <w:rFonts w:ascii="Century Gothic" w:hAnsi="Century Gothic"/>
          <w:color w:val="000000" w:themeColor="text1"/>
        </w:rPr>
      </w:pPr>
    </w:p>
    <w:p w14:paraId="08EF628C" w14:textId="50E87A66" w:rsidR="00AA034F" w:rsidRDefault="00AA034F" w:rsidP="00AA034F">
      <w:pPr>
        <w:pStyle w:val="Body"/>
        <w:jc w:val="center"/>
        <w:rPr>
          <w:rFonts w:ascii="Century Gothic" w:hAnsi="Century Gothic"/>
          <w:b/>
          <w:bCs/>
          <w:i/>
          <w:iCs/>
          <w:color w:val="000000" w:themeColor="text1"/>
        </w:rPr>
      </w:pPr>
      <w:r>
        <w:rPr>
          <w:rFonts w:ascii="Century Gothic" w:hAnsi="Century Gothic"/>
          <w:b/>
          <w:bCs/>
          <w:i/>
          <w:iCs/>
          <w:color w:val="000000" w:themeColor="text1"/>
        </w:rPr>
        <w:t>“Rising Up, Returning Home”</w:t>
      </w:r>
    </w:p>
    <w:p w14:paraId="59F294F4" w14:textId="77777777" w:rsidR="00AA034F" w:rsidRDefault="00AA034F" w:rsidP="00AA034F">
      <w:pPr>
        <w:pStyle w:val="Body"/>
        <w:jc w:val="center"/>
        <w:rPr>
          <w:rFonts w:ascii="Century Gothic" w:hAnsi="Century Gothic"/>
          <w:color w:val="000000" w:themeColor="text1"/>
        </w:rPr>
      </w:pPr>
    </w:p>
    <w:p w14:paraId="06CD98B3" w14:textId="6385392D" w:rsidR="00AA034F" w:rsidRDefault="00AA034F" w:rsidP="00AA034F">
      <w:pPr>
        <w:pStyle w:val="Body"/>
        <w:rPr>
          <w:rFonts w:ascii="Century Gothic" w:hAnsi="Century Gothic"/>
          <w:color w:val="000000" w:themeColor="text1"/>
        </w:rPr>
      </w:pPr>
      <w:r>
        <w:rPr>
          <w:rFonts w:ascii="Century Gothic" w:hAnsi="Century Gothic"/>
          <w:color w:val="000000" w:themeColor="text1"/>
        </w:rPr>
        <w:t xml:space="preserve">on Sunday, October 29. On that day, Paul Roth offered a deeply meaningful </w:t>
      </w:r>
      <w:r>
        <w:rPr>
          <w:rFonts w:ascii="Century Gothic" w:hAnsi="Century Gothic"/>
          <w:i/>
          <w:iCs/>
          <w:color w:val="000000" w:themeColor="text1"/>
        </w:rPr>
        <w:t>Stewardship Moment</w:t>
      </w:r>
      <w:r>
        <w:rPr>
          <w:rFonts w:ascii="Century Gothic" w:hAnsi="Century Gothic"/>
          <w:color w:val="000000" w:themeColor="text1"/>
        </w:rPr>
        <w:t>, and Mark’s Message explored aspects of this year’s theme.</w:t>
      </w:r>
    </w:p>
    <w:p w14:paraId="1867AE52" w14:textId="77777777" w:rsidR="00AA034F" w:rsidRDefault="00AA034F" w:rsidP="00AA034F">
      <w:pPr>
        <w:pStyle w:val="Body"/>
        <w:rPr>
          <w:rFonts w:ascii="Century Gothic" w:hAnsi="Century Gothic"/>
          <w:color w:val="000000" w:themeColor="text1"/>
        </w:rPr>
      </w:pPr>
    </w:p>
    <w:p w14:paraId="5C974878"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In the coming weeks, we will have other speakers and presenters:</w:t>
      </w:r>
    </w:p>
    <w:p w14:paraId="32C404C7" w14:textId="77777777" w:rsidR="00AA034F" w:rsidRDefault="00AA034F" w:rsidP="00AA034F">
      <w:pPr>
        <w:pStyle w:val="Body"/>
        <w:rPr>
          <w:rFonts w:ascii="Century Gothic" w:hAnsi="Century Gothic"/>
          <w:color w:val="000000" w:themeColor="text1"/>
        </w:rPr>
      </w:pPr>
    </w:p>
    <w:p w14:paraId="24F81053"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Sunday, November 5 – Tom Lisle on Stewardship logistics</w:t>
      </w:r>
    </w:p>
    <w:p w14:paraId="5B97054F"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Sunday, November 12 – Neal and Sherry Halleran with a Stewardship Moment</w:t>
      </w:r>
    </w:p>
    <w:p w14:paraId="4BB39AA4"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 xml:space="preserve">Sunday, November 12 </w:t>
      </w:r>
      <w:r>
        <w:rPr>
          <w:rFonts w:ascii="Century Gothic" w:hAnsi="Century Gothic"/>
          <w:b/>
          <w:bCs/>
          <w:i/>
          <w:iCs/>
          <w:color w:val="000000" w:themeColor="text1"/>
        </w:rPr>
        <w:t xml:space="preserve">after Worship – </w:t>
      </w:r>
      <w:r>
        <w:rPr>
          <w:rFonts w:ascii="Century Gothic" w:hAnsi="Century Gothic"/>
          <w:color w:val="000000" w:themeColor="text1"/>
        </w:rPr>
        <w:t>Budget Forum lead by Frank Palaia</w:t>
      </w:r>
    </w:p>
    <w:p w14:paraId="4440517B" w14:textId="77777777" w:rsidR="00AA034F" w:rsidRDefault="00AA034F" w:rsidP="00AA034F">
      <w:pPr>
        <w:pStyle w:val="Body"/>
        <w:rPr>
          <w:rFonts w:ascii="Century Gothic" w:hAnsi="Century Gothic"/>
          <w:color w:val="000000" w:themeColor="text1"/>
        </w:rPr>
      </w:pPr>
    </w:p>
    <w:p w14:paraId="7282B598" w14:textId="77777777" w:rsidR="00AA034F" w:rsidRDefault="00AA034F" w:rsidP="00AA034F">
      <w:pPr>
        <w:pStyle w:val="Body"/>
        <w:rPr>
          <w:rFonts w:ascii="Century Gothic" w:hAnsi="Century Gothic"/>
          <w:color w:val="000000" w:themeColor="text1"/>
        </w:rPr>
      </w:pPr>
      <w:r>
        <w:rPr>
          <w:rFonts w:ascii="Century Gothic" w:hAnsi="Century Gothic"/>
          <w:color w:val="000000" w:themeColor="text1"/>
        </w:rPr>
        <w:t>Then, on Sunday, November 19, we will celebrate both Thanksgiving and Pledge Sunday.</w:t>
      </w:r>
    </w:p>
    <w:p w14:paraId="1B7D873A" w14:textId="77777777" w:rsidR="00AA034F" w:rsidRDefault="00AA034F" w:rsidP="00AA034F">
      <w:pPr>
        <w:pStyle w:val="Body"/>
        <w:rPr>
          <w:rFonts w:ascii="Century Gothic" w:hAnsi="Century Gothic"/>
          <w:color w:val="000000" w:themeColor="text1"/>
        </w:rPr>
      </w:pPr>
    </w:p>
    <w:p w14:paraId="39B96B0D" w14:textId="77777777" w:rsidR="00AA034F" w:rsidRDefault="00AA034F" w:rsidP="00AA034F">
      <w:pPr>
        <w:pStyle w:val="Body"/>
        <w:rPr>
          <w:b/>
          <w:bCs/>
          <w:color w:val="595959" w:themeColor="text1" w:themeTint="A6"/>
          <w:sz w:val="28"/>
          <w:szCs w:val="28"/>
        </w:rPr>
      </w:pPr>
      <w:r>
        <w:rPr>
          <w:rFonts w:ascii="Century Gothic" w:hAnsi="Century Gothic"/>
          <w:color w:val="000000" w:themeColor="text1"/>
        </w:rPr>
        <w:t xml:space="preserve">If you have not already, you will soon receive a letter and Pledge Card from the SCUCC Stewardship Committee. In addition, Pledge cards will be made available each Sunday at Worship. And of course, you can always make a Pledge electronically by going to the main page of our website. </w:t>
      </w:r>
    </w:p>
    <w:bookmarkEnd w:id="0"/>
    <w:p w14:paraId="0F36E968" w14:textId="194CA74B" w:rsidR="002B14D2" w:rsidRDefault="002B14D2" w:rsidP="00A32A3B">
      <w:pPr>
        <w:pStyle w:val="ObjectAnchor"/>
        <w:jc w:val="both"/>
      </w:pPr>
    </w:p>
    <w:p w14:paraId="593CB786" w14:textId="27F3E003" w:rsidR="00CE48E9" w:rsidRPr="001F70C8" w:rsidRDefault="00CE48E9">
      <w:pPr>
        <w:spacing w:before="0" w:after="160"/>
      </w:pPr>
      <w:r>
        <w:rPr>
          <w:noProof/>
        </w:rPr>
        <mc:AlternateContent>
          <mc:Choice Requires="wpg">
            <w:drawing>
              <wp:inline distT="0" distB="0" distL="0" distR="0" wp14:anchorId="57E71A01" wp14:editId="1D9E97CC">
                <wp:extent cx="6019800" cy="4671060"/>
                <wp:effectExtent l="0" t="0" r="0" b="0"/>
                <wp:docPr id="6" name="Group 6"/>
                <wp:cNvGraphicFramePr/>
                <a:graphic xmlns:a="http://schemas.openxmlformats.org/drawingml/2006/main">
                  <a:graphicData uri="http://schemas.microsoft.com/office/word/2010/wordprocessingGroup">
                    <wpg:wgp>
                      <wpg:cNvGrpSpPr/>
                      <wpg:grpSpPr>
                        <a:xfrm>
                          <a:off x="0" y="0"/>
                          <a:ext cx="6019800" cy="4671060"/>
                          <a:chOff x="0" y="0"/>
                          <a:chExt cx="6309360" cy="5774071"/>
                        </a:xfrm>
                      </wpg:grpSpPr>
                      <pic:pic xmlns:pic="http://schemas.openxmlformats.org/drawingml/2006/picture">
                        <pic:nvPicPr>
                          <pic:cNvPr id="2" name="Picture 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309360" cy="4732020"/>
                          </a:xfrm>
                          <a:prstGeom prst="rect">
                            <a:avLst/>
                          </a:prstGeom>
                        </pic:spPr>
                      </pic:pic>
                      <wps:wsp>
                        <wps:cNvPr id="4" name="Text Box 4"/>
                        <wps:cNvSpPr txBox="1"/>
                        <wps:spPr>
                          <a:xfrm flipV="1">
                            <a:off x="480060" y="5379101"/>
                            <a:ext cx="5387340" cy="394970"/>
                          </a:xfrm>
                          <a:prstGeom prst="rect">
                            <a:avLst/>
                          </a:prstGeom>
                          <a:solidFill>
                            <a:prstClr val="white"/>
                          </a:solidFill>
                          <a:ln>
                            <a:noFill/>
                          </a:ln>
                        </wps:spPr>
                        <wps:txbx>
                          <w:txbxContent>
                            <w:p w14:paraId="3A8AE271" w14:textId="56464C2B" w:rsidR="00CE48E9" w:rsidRPr="00CE48E9" w:rsidRDefault="00CE48E9" w:rsidP="00CE48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E71A01" id="Group 6" o:spid="_x0000_s1027" style="width:474pt;height:367.8pt;mso-position-horizontal-relative:char;mso-position-vertical-relative:line" coordsize="63093,57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">
                  <v:imagedata r:id="rId28" o:title=""/>
                </v:shape>
                <v:shapetype id="_x0000_t202" coordsize="21600,21600" o:spt="202" path="m,l,21600r21600,l21600,xe">
                  <v:stroke joinstyle="miter"/>
                  <v:path gradientshapeok="t" o:connecttype="rect"/>
                </v:shapetype>
                <v:shape id="Text Box 4" o:spid="_x0000_s1029" type="#_x0000_t202" style="position:absolute;left:4800;top:53791;width:53874;height:394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jmxAAAANoAAAAPAAAAZHJzL2Rvd25yZXYueG1sRI9Pa8JA&#10;FMTvQr/D8gq9iG6UKh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PveaObEAAAA2gAAAA8A&#10;AAAAAAAAAAAAAAAABwIAAGRycy9kb3ducmV2LnhtbFBLBQYAAAAAAwADALcAAAD4AgAAAAA=&#10;" stroked="f">
                  <v:textbox>
                    <w:txbxContent>
                      <w:p w14:paraId="3A8AE271" w14:textId="56464C2B" w:rsidR="00CE48E9" w:rsidRPr="00CE48E9" w:rsidRDefault="00CE48E9" w:rsidP="00CE48E9">
                        <w:pPr>
                          <w:rPr>
                            <w:sz w:val="18"/>
                            <w:szCs w:val="18"/>
                          </w:rPr>
                        </w:pPr>
                      </w:p>
                    </w:txbxContent>
                  </v:textbox>
                </v:shape>
                <w10:anchorlock/>
              </v:group>
            </w:pict>
          </mc:Fallback>
        </mc:AlternateContent>
      </w:r>
      <w:r w:rsidR="002B14D2">
        <w:br w:type="page"/>
      </w:r>
    </w:p>
    <w:p w14:paraId="18533237" w14:textId="60BF0897" w:rsidR="00C20740" w:rsidRDefault="00C2074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De</w:t>
      </w:r>
      <w:r w:rsidR="003D2011">
        <w:rPr>
          <w:rFonts w:asciiTheme="minorHAnsi"/>
          <w:b/>
          <w:bCs/>
          <w:color w:val="595959" w:themeColor="text1" w:themeTint="A6"/>
          <w:sz w:val="28"/>
          <w:szCs w:val="28"/>
        </w:rPr>
        <w:t>a</w:t>
      </w:r>
      <w:r>
        <w:rPr>
          <w:rFonts w:asciiTheme="minorHAnsi"/>
          <w:b/>
          <w:bCs/>
          <w:color w:val="595959" w:themeColor="text1" w:themeTint="A6"/>
          <w:sz w:val="28"/>
          <w:szCs w:val="28"/>
        </w:rPr>
        <w:t>cons Corner</w:t>
      </w:r>
    </w:p>
    <w:p w14:paraId="39236E00" w14:textId="661256DA" w:rsidR="00C20740" w:rsidRDefault="00C20740" w:rsidP="00C20740">
      <w:pPr>
        <w:rPr>
          <w:rFonts w:ascii="Helvetica" w:eastAsia="Times New Roman" w:hAnsi="Helvetica"/>
          <w:szCs w:val="20"/>
        </w:rPr>
      </w:pPr>
      <w:r>
        <w:rPr>
          <w:rFonts w:ascii="Helvetica" w:eastAsia="Times New Roman" w:hAnsi="Helvetica"/>
          <w:szCs w:val="20"/>
        </w:rPr>
        <w:t xml:space="preserve">Things </w:t>
      </w:r>
      <w:r w:rsidR="00F93F2A">
        <w:rPr>
          <w:rFonts w:ascii="Helvetica" w:eastAsia="Times New Roman" w:hAnsi="Helvetica"/>
          <w:szCs w:val="20"/>
        </w:rPr>
        <w:t xml:space="preserve">ran </w:t>
      </w:r>
      <w:r>
        <w:rPr>
          <w:rFonts w:ascii="Helvetica" w:eastAsia="Times New Roman" w:hAnsi="Helvetica"/>
          <w:szCs w:val="20"/>
        </w:rPr>
        <w:t xml:space="preserve">smoothly for the </w:t>
      </w:r>
      <w:r w:rsidR="00F93F2A">
        <w:rPr>
          <w:rFonts w:ascii="Helvetica" w:eastAsia="Times New Roman" w:hAnsi="Helvetica"/>
          <w:szCs w:val="20"/>
        </w:rPr>
        <w:t>D</w:t>
      </w:r>
      <w:r>
        <w:rPr>
          <w:rFonts w:ascii="Helvetica" w:eastAsia="Times New Roman" w:hAnsi="Helvetica"/>
          <w:szCs w:val="20"/>
        </w:rPr>
        <w:t>eacons this summer</w:t>
      </w:r>
      <w:r w:rsidR="00F93F2A">
        <w:rPr>
          <w:rFonts w:ascii="Helvetica" w:eastAsia="Times New Roman" w:hAnsi="Helvetica"/>
          <w:szCs w:val="20"/>
        </w:rPr>
        <w:t>, as</w:t>
      </w:r>
      <w:r>
        <w:rPr>
          <w:rFonts w:ascii="Helvetica" w:eastAsia="Times New Roman" w:hAnsi="Helvetica"/>
          <w:szCs w:val="20"/>
        </w:rPr>
        <w:t xml:space="preserve"> many church members</w:t>
      </w:r>
      <w:r w:rsidR="005238B4">
        <w:rPr>
          <w:rFonts w:ascii="Helvetica" w:eastAsia="Times New Roman" w:hAnsi="Helvetica"/>
          <w:szCs w:val="20"/>
        </w:rPr>
        <w:t xml:space="preserve"> and friends</w:t>
      </w:r>
      <w:r>
        <w:rPr>
          <w:rFonts w:ascii="Helvetica" w:eastAsia="Times New Roman" w:hAnsi="Helvetica"/>
          <w:szCs w:val="20"/>
        </w:rPr>
        <w:t xml:space="preserve"> were still up north or </w:t>
      </w:r>
      <w:r w:rsidR="005238B4">
        <w:rPr>
          <w:rFonts w:ascii="Helvetica" w:eastAsia="Times New Roman" w:hAnsi="Helvetica"/>
          <w:szCs w:val="20"/>
        </w:rPr>
        <w:t xml:space="preserve">away in </w:t>
      </w:r>
      <w:r>
        <w:rPr>
          <w:rFonts w:ascii="Helvetica" w:eastAsia="Times New Roman" w:hAnsi="Helvetica"/>
          <w:szCs w:val="20"/>
        </w:rPr>
        <w:t xml:space="preserve">other </w:t>
      </w:r>
      <w:r w:rsidR="00AA034F">
        <w:rPr>
          <w:rFonts w:ascii="Helvetica" w:eastAsia="Times New Roman" w:hAnsi="Helvetica"/>
          <w:szCs w:val="20"/>
        </w:rPr>
        <w:t>places. We</w:t>
      </w:r>
      <w:r>
        <w:rPr>
          <w:rFonts w:ascii="Helvetica" w:eastAsia="Times New Roman" w:hAnsi="Helvetica"/>
          <w:szCs w:val="20"/>
        </w:rPr>
        <w:t xml:space="preserve"> continued to support </w:t>
      </w:r>
      <w:r w:rsidR="005238B4">
        <w:rPr>
          <w:rFonts w:ascii="Helvetica" w:eastAsia="Times New Roman" w:hAnsi="Helvetica"/>
          <w:szCs w:val="20"/>
        </w:rPr>
        <w:t>Mark</w:t>
      </w:r>
      <w:r>
        <w:rPr>
          <w:rFonts w:ascii="Helvetica" w:eastAsia="Times New Roman" w:hAnsi="Helvetica"/>
          <w:szCs w:val="20"/>
        </w:rPr>
        <w:t xml:space="preserve"> and </w:t>
      </w:r>
      <w:r w:rsidR="00254D42">
        <w:rPr>
          <w:rFonts w:ascii="Helvetica" w:eastAsia="Times New Roman" w:hAnsi="Helvetica"/>
          <w:szCs w:val="20"/>
        </w:rPr>
        <w:t>our W</w:t>
      </w:r>
      <w:r>
        <w:rPr>
          <w:rFonts w:ascii="Helvetica" w:eastAsia="Times New Roman" w:hAnsi="Helvetica"/>
          <w:szCs w:val="20"/>
        </w:rPr>
        <w:t xml:space="preserve">orship </w:t>
      </w:r>
      <w:r w:rsidR="00254D42">
        <w:rPr>
          <w:rFonts w:ascii="Helvetica" w:eastAsia="Times New Roman" w:hAnsi="Helvetica"/>
          <w:szCs w:val="20"/>
        </w:rPr>
        <w:t>celebrations</w:t>
      </w:r>
      <w:r>
        <w:rPr>
          <w:rFonts w:ascii="Helvetica" w:eastAsia="Times New Roman" w:hAnsi="Helvetica"/>
          <w:szCs w:val="20"/>
        </w:rPr>
        <w:t xml:space="preserve"> liturgically and afterwards with </w:t>
      </w:r>
      <w:r w:rsidR="00254D42">
        <w:rPr>
          <w:rFonts w:ascii="Helvetica" w:eastAsia="Times New Roman" w:hAnsi="Helvetica"/>
          <w:szCs w:val="20"/>
        </w:rPr>
        <w:t>weekly F</w:t>
      </w:r>
      <w:r>
        <w:rPr>
          <w:rFonts w:ascii="Helvetica" w:eastAsia="Times New Roman" w:hAnsi="Helvetica"/>
          <w:szCs w:val="20"/>
        </w:rPr>
        <w:t xml:space="preserve">ellowship </w:t>
      </w:r>
      <w:r w:rsidR="00254D42">
        <w:rPr>
          <w:rFonts w:ascii="Helvetica" w:eastAsia="Times New Roman" w:hAnsi="Helvetica"/>
          <w:szCs w:val="20"/>
        </w:rPr>
        <w:t>T</w:t>
      </w:r>
      <w:r>
        <w:rPr>
          <w:rFonts w:ascii="Helvetica" w:eastAsia="Times New Roman" w:hAnsi="Helvetica"/>
          <w:szCs w:val="20"/>
        </w:rPr>
        <w:t>ime</w:t>
      </w:r>
      <w:r w:rsidR="00254D42">
        <w:rPr>
          <w:rFonts w:ascii="Helvetica" w:eastAsia="Times New Roman" w:hAnsi="Helvetica"/>
          <w:szCs w:val="20"/>
        </w:rPr>
        <w:t>s</w:t>
      </w:r>
      <w:r>
        <w:rPr>
          <w:rFonts w:ascii="Helvetica" w:eastAsia="Times New Roman" w:hAnsi="Helvetica"/>
          <w:szCs w:val="20"/>
        </w:rPr>
        <w:t xml:space="preserve"> filled with delicious goodies!</w:t>
      </w:r>
    </w:p>
    <w:p w14:paraId="6BB0F852" w14:textId="20E4CF60" w:rsidR="00C20740" w:rsidRDefault="00C20740" w:rsidP="00C20740">
      <w:pPr>
        <w:rPr>
          <w:rFonts w:ascii="Helvetica" w:eastAsia="Times New Roman" w:hAnsi="Helvetica"/>
          <w:szCs w:val="20"/>
        </w:rPr>
      </w:pPr>
      <w:r>
        <w:rPr>
          <w:rFonts w:ascii="Helvetica" w:eastAsia="Times New Roman" w:hAnsi="Helvetica"/>
          <w:szCs w:val="20"/>
        </w:rPr>
        <w:t xml:space="preserve">Only one </w:t>
      </w:r>
      <w:r w:rsidR="00616B5A" w:rsidRPr="00616B5A">
        <w:rPr>
          <w:rFonts w:ascii="Helvetica" w:eastAsia="Times New Roman" w:hAnsi="Helvetica"/>
          <w:b/>
          <w:bCs/>
          <w:i/>
          <w:iCs/>
          <w:szCs w:val="20"/>
        </w:rPr>
        <w:t>D</w:t>
      </w:r>
      <w:r w:rsidRPr="00616B5A">
        <w:rPr>
          <w:rFonts w:ascii="Helvetica" w:eastAsia="Times New Roman" w:hAnsi="Helvetica"/>
          <w:b/>
          <w:bCs/>
          <w:i/>
          <w:iCs/>
          <w:szCs w:val="20"/>
        </w:rPr>
        <w:t xml:space="preserve">inner for </w:t>
      </w:r>
      <w:r w:rsidR="00616B5A" w:rsidRPr="00616B5A">
        <w:rPr>
          <w:rFonts w:ascii="Helvetica" w:eastAsia="Times New Roman" w:hAnsi="Helvetica"/>
          <w:b/>
          <w:bCs/>
          <w:i/>
          <w:iCs/>
          <w:szCs w:val="20"/>
        </w:rPr>
        <w:t>S</w:t>
      </w:r>
      <w:r w:rsidRPr="00616B5A">
        <w:rPr>
          <w:rFonts w:ascii="Helvetica" w:eastAsia="Times New Roman" w:hAnsi="Helvetica"/>
          <w:b/>
          <w:bCs/>
          <w:i/>
          <w:iCs/>
          <w:szCs w:val="20"/>
        </w:rPr>
        <w:t>ix</w:t>
      </w:r>
      <w:r>
        <w:rPr>
          <w:rFonts w:ascii="Helvetica" w:eastAsia="Times New Roman" w:hAnsi="Helvetica"/>
          <w:szCs w:val="20"/>
        </w:rPr>
        <w:t xml:space="preserve"> group continued during the </w:t>
      </w:r>
      <w:r w:rsidR="00616B5A">
        <w:rPr>
          <w:rFonts w:ascii="Helvetica" w:eastAsia="Times New Roman" w:hAnsi="Helvetica"/>
          <w:szCs w:val="20"/>
        </w:rPr>
        <w:t>summer,</w:t>
      </w:r>
      <w:r>
        <w:rPr>
          <w:rFonts w:ascii="Helvetica" w:eastAsia="Times New Roman" w:hAnsi="Helvetica"/>
          <w:szCs w:val="20"/>
        </w:rPr>
        <w:t xml:space="preserve"> but we </w:t>
      </w:r>
      <w:r w:rsidR="00616B5A">
        <w:rPr>
          <w:rFonts w:ascii="Helvetica" w:eastAsia="Times New Roman" w:hAnsi="Helvetica"/>
          <w:szCs w:val="20"/>
        </w:rPr>
        <w:t>expect</w:t>
      </w:r>
      <w:r>
        <w:rPr>
          <w:rFonts w:ascii="Helvetica" w:eastAsia="Times New Roman" w:hAnsi="Helvetica"/>
          <w:szCs w:val="20"/>
        </w:rPr>
        <w:t xml:space="preserve"> the others </w:t>
      </w:r>
      <w:r w:rsidR="00616B5A">
        <w:rPr>
          <w:rFonts w:ascii="Helvetica" w:eastAsia="Times New Roman" w:hAnsi="Helvetica"/>
          <w:szCs w:val="20"/>
        </w:rPr>
        <w:t xml:space="preserve">to </w:t>
      </w:r>
      <w:r>
        <w:rPr>
          <w:rFonts w:ascii="Helvetica" w:eastAsia="Times New Roman" w:hAnsi="Helvetica"/>
          <w:szCs w:val="20"/>
        </w:rPr>
        <w:t>begin shortly after November or the holidays. </w:t>
      </w:r>
    </w:p>
    <w:p w14:paraId="7082879C" w14:textId="5F4686FB" w:rsidR="00C20740" w:rsidRDefault="00C20740" w:rsidP="00C20740">
      <w:pPr>
        <w:rPr>
          <w:rFonts w:ascii="Helvetica" w:eastAsia="Times New Roman" w:hAnsi="Helvetica"/>
          <w:szCs w:val="20"/>
        </w:rPr>
      </w:pPr>
      <w:r>
        <w:rPr>
          <w:rFonts w:ascii="Helvetica" w:eastAsia="Times New Roman" w:hAnsi="Helvetica"/>
          <w:szCs w:val="20"/>
        </w:rPr>
        <w:t xml:space="preserve">We </w:t>
      </w:r>
      <w:r w:rsidR="00AD2CFC">
        <w:rPr>
          <w:rFonts w:ascii="Helvetica" w:eastAsia="Times New Roman" w:hAnsi="Helvetica"/>
          <w:szCs w:val="20"/>
        </w:rPr>
        <w:t>continue to enjoy</w:t>
      </w:r>
      <w:r w:rsidR="007D28C9">
        <w:rPr>
          <w:rFonts w:ascii="Helvetica" w:eastAsia="Times New Roman" w:hAnsi="Helvetica"/>
          <w:szCs w:val="20"/>
        </w:rPr>
        <w:t xml:space="preserve"> and be truly grateful for </w:t>
      </w:r>
      <w:r w:rsidR="00AA034F">
        <w:rPr>
          <w:rFonts w:ascii="Helvetica" w:eastAsia="Times New Roman" w:hAnsi="Helvetica"/>
          <w:szCs w:val="20"/>
        </w:rPr>
        <w:t>the</w:t>
      </w:r>
      <w:r w:rsidR="007D28C9">
        <w:rPr>
          <w:rFonts w:ascii="Helvetica" w:eastAsia="Times New Roman" w:hAnsi="Helvetica"/>
          <w:szCs w:val="20"/>
        </w:rPr>
        <w:t xml:space="preserve"> </w:t>
      </w:r>
      <w:r w:rsidR="00AA034F">
        <w:rPr>
          <w:rFonts w:ascii="Helvetica" w:eastAsia="Times New Roman" w:hAnsi="Helvetica"/>
          <w:szCs w:val="20"/>
        </w:rPr>
        <w:t xml:space="preserve">return of </w:t>
      </w:r>
      <w:r>
        <w:rPr>
          <w:rFonts w:ascii="Helvetica" w:eastAsia="Times New Roman" w:hAnsi="Helvetica"/>
          <w:szCs w:val="20"/>
        </w:rPr>
        <w:t xml:space="preserve">Sunday </w:t>
      </w:r>
      <w:r w:rsidR="007D28C9">
        <w:rPr>
          <w:rFonts w:ascii="Helvetica" w:eastAsia="Times New Roman" w:hAnsi="Helvetica"/>
          <w:szCs w:val="20"/>
        </w:rPr>
        <w:t xml:space="preserve">Worship </w:t>
      </w:r>
      <w:r w:rsidR="00AA034F">
        <w:rPr>
          <w:rFonts w:ascii="Helvetica" w:eastAsia="Times New Roman" w:hAnsi="Helvetica"/>
          <w:szCs w:val="20"/>
        </w:rPr>
        <w:t xml:space="preserve">in </w:t>
      </w:r>
      <w:r w:rsidR="00735CF6">
        <w:rPr>
          <w:rFonts w:ascii="Helvetica" w:eastAsia="Times New Roman" w:hAnsi="Helvetica"/>
          <w:szCs w:val="20"/>
        </w:rPr>
        <w:t>SCUCC</w:t>
      </w:r>
      <w:r>
        <w:rPr>
          <w:rFonts w:ascii="Helvetica" w:eastAsia="Times New Roman" w:hAnsi="Helvetica"/>
          <w:szCs w:val="20"/>
        </w:rPr>
        <w:t xml:space="preserve"> </w:t>
      </w:r>
      <w:r w:rsidR="00C70AA7">
        <w:rPr>
          <w:rFonts w:ascii="Helvetica" w:eastAsia="Times New Roman" w:hAnsi="Helvetica"/>
          <w:szCs w:val="20"/>
        </w:rPr>
        <w:t>Fellowship Hall</w:t>
      </w:r>
      <w:r w:rsidR="0071181D">
        <w:rPr>
          <w:rFonts w:ascii="Helvetica" w:eastAsia="Times New Roman" w:hAnsi="Helvetica"/>
          <w:szCs w:val="20"/>
        </w:rPr>
        <w:t>.</w:t>
      </w:r>
    </w:p>
    <w:p w14:paraId="73576C83" w14:textId="05017F1E" w:rsidR="00C20740" w:rsidRDefault="00CE30AE" w:rsidP="00C20740">
      <w:pPr>
        <w:rPr>
          <w:rFonts w:ascii="Helvetica" w:eastAsia="Times New Roman" w:hAnsi="Helvetica"/>
          <w:szCs w:val="20"/>
        </w:rPr>
      </w:pPr>
      <w:r>
        <w:rPr>
          <w:rFonts w:ascii="Helvetica" w:eastAsia="Times New Roman" w:hAnsi="Helvetica"/>
          <w:szCs w:val="20"/>
        </w:rPr>
        <w:t>M</w:t>
      </w:r>
      <w:r w:rsidR="00C20740">
        <w:rPr>
          <w:rFonts w:ascii="Helvetica" w:eastAsia="Times New Roman" w:hAnsi="Helvetica"/>
          <w:szCs w:val="20"/>
        </w:rPr>
        <w:t xml:space="preserve">any, many thanks to the dedicated </w:t>
      </w:r>
      <w:r w:rsidR="00735CF6">
        <w:rPr>
          <w:rFonts w:ascii="Helvetica" w:eastAsia="Times New Roman" w:hAnsi="Helvetica"/>
          <w:szCs w:val="20"/>
        </w:rPr>
        <w:t>D</w:t>
      </w:r>
      <w:r w:rsidR="00C20740">
        <w:rPr>
          <w:rFonts w:ascii="Helvetica" w:eastAsia="Times New Roman" w:hAnsi="Helvetica"/>
          <w:szCs w:val="20"/>
        </w:rPr>
        <w:t>eacons who continue to give their time so unselfishly:</w:t>
      </w:r>
    </w:p>
    <w:p w14:paraId="7B5171AA" w14:textId="1D6D2077" w:rsidR="00C20740" w:rsidRDefault="00C20740" w:rsidP="00C20740">
      <w:pPr>
        <w:rPr>
          <w:rFonts w:ascii="Helvetica" w:eastAsia="Times New Roman" w:hAnsi="Helvetica"/>
          <w:szCs w:val="20"/>
        </w:rPr>
      </w:pPr>
      <w:r>
        <w:rPr>
          <w:rFonts w:ascii="Helvetica" w:eastAsia="Times New Roman" w:hAnsi="Helvetica"/>
          <w:szCs w:val="20"/>
        </w:rPr>
        <w:t xml:space="preserve">Shirley Aikens, Joan Burns, </w:t>
      </w:r>
      <w:r>
        <w:rPr>
          <w:rFonts w:ascii="Helvetica" w:eastAsia="Times New Roman" w:hAnsi="Helvetica"/>
          <w:color w:val="000000"/>
          <w:szCs w:val="20"/>
        </w:rPr>
        <w:t>Gail Creager, </w:t>
      </w:r>
      <w:r>
        <w:rPr>
          <w:rFonts w:ascii="Helvetica" w:eastAsia="Times New Roman" w:hAnsi="Helvetica"/>
          <w:szCs w:val="20"/>
        </w:rPr>
        <w:t xml:space="preserve">Nancy Deffenbaugh, Sherry Halleran, Judy Palaia, Jane Ramseth and Linda Winn.  </w:t>
      </w:r>
      <w:r w:rsidR="008B1287">
        <w:rPr>
          <w:rFonts w:ascii="Helvetica" w:eastAsia="Times New Roman" w:hAnsi="Helvetica"/>
          <w:szCs w:val="20"/>
        </w:rPr>
        <w:t>Also,</w:t>
      </w:r>
      <w:r>
        <w:rPr>
          <w:rFonts w:ascii="Helvetica" w:eastAsia="Times New Roman" w:hAnsi="Helvetica"/>
          <w:szCs w:val="20"/>
        </w:rPr>
        <w:t xml:space="preserve"> a hearty thanks to the spouses who supported us, as well:  Joe Burns, Neal Halleran, Frank Palaia and Chuck Ramseth.</w:t>
      </w:r>
    </w:p>
    <w:p w14:paraId="726EC6DE" w14:textId="587F3FA0" w:rsidR="00C20740" w:rsidRDefault="00C20740" w:rsidP="00C20740">
      <w:pPr>
        <w:rPr>
          <w:rFonts w:ascii="Helvetica" w:eastAsia="Times New Roman" w:hAnsi="Helvetica"/>
          <w:szCs w:val="20"/>
        </w:rPr>
      </w:pPr>
      <w:r>
        <w:rPr>
          <w:rFonts w:ascii="Helvetica" w:eastAsia="Times New Roman" w:hAnsi="Helvetica"/>
          <w:szCs w:val="20"/>
        </w:rPr>
        <w:t>Jill Bugby</w:t>
      </w:r>
      <w:r w:rsidR="00F65366">
        <w:rPr>
          <w:rFonts w:ascii="Helvetica" w:eastAsia="Times New Roman" w:hAnsi="Helvetica"/>
          <w:szCs w:val="20"/>
        </w:rPr>
        <w:t xml:space="preserve"> keeps hanging </w:t>
      </w:r>
      <w:r>
        <w:rPr>
          <w:rFonts w:ascii="Helvetica" w:eastAsia="Times New Roman" w:hAnsi="Helvetica"/>
          <w:szCs w:val="20"/>
        </w:rPr>
        <w:t>in there with us, too!</w:t>
      </w:r>
    </w:p>
    <w:p w14:paraId="3C97C4F7" w14:textId="24B8C8F3" w:rsidR="00C20740" w:rsidRDefault="00C20740" w:rsidP="00C20740">
      <w:pPr>
        <w:rPr>
          <w:rFonts w:ascii="Helvetica" w:eastAsia="Times New Roman" w:hAnsi="Helvetica"/>
          <w:szCs w:val="20"/>
        </w:rPr>
      </w:pPr>
      <w:r>
        <w:rPr>
          <w:rFonts w:ascii="Helvetica" w:eastAsia="Times New Roman" w:hAnsi="Helvetica"/>
          <w:szCs w:val="20"/>
        </w:rPr>
        <w:t>Always in His service,</w:t>
      </w:r>
    </w:p>
    <w:p w14:paraId="3E4C9B50" w14:textId="77777777" w:rsidR="00C20740" w:rsidRDefault="00C20740" w:rsidP="00C20740">
      <w:pPr>
        <w:rPr>
          <w:rFonts w:ascii="Helvetica" w:eastAsia="Times New Roman" w:hAnsi="Helvetica"/>
          <w:szCs w:val="20"/>
        </w:rPr>
      </w:pPr>
      <w:r>
        <w:rPr>
          <w:rFonts w:ascii="Helvetica" w:eastAsia="Times New Roman" w:hAnsi="Helvetica"/>
          <w:szCs w:val="20"/>
        </w:rPr>
        <w:t>Kathy Y. Carter, Chair</w:t>
      </w:r>
    </w:p>
    <w:p w14:paraId="1BEF32CB" w14:textId="42568988" w:rsidR="00C20740" w:rsidRDefault="00C20740" w:rsidP="00C20740">
      <w:pPr>
        <w:rPr>
          <w:rFonts w:ascii="Helvetica" w:eastAsia="Times New Roman" w:hAnsi="Helvetica"/>
          <w:szCs w:val="20"/>
        </w:rPr>
      </w:pPr>
      <w:r>
        <w:rPr>
          <w:rFonts w:ascii="Helvetica" w:eastAsia="Times New Roman" w:hAnsi="Helvetica"/>
          <w:szCs w:val="20"/>
        </w:rPr>
        <w:t>Board</w:t>
      </w:r>
      <w:r w:rsidR="00F65366">
        <w:rPr>
          <w:rFonts w:ascii="Helvetica" w:eastAsia="Times New Roman" w:hAnsi="Helvetica"/>
          <w:szCs w:val="20"/>
        </w:rPr>
        <w:t xml:space="preserve"> of Deacons</w:t>
      </w:r>
    </w:p>
    <w:p w14:paraId="624ABEB2" w14:textId="77777777" w:rsidR="007D01CA" w:rsidRDefault="007D01CA" w:rsidP="00C20740">
      <w:pPr>
        <w:rPr>
          <w:rFonts w:ascii="Helvetica" w:eastAsia="Times New Roman" w:hAnsi="Helvetica"/>
          <w:szCs w:val="20"/>
        </w:rPr>
      </w:pPr>
    </w:p>
    <w:p w14:paraId="73F5FB4A" w14:textId="53ECC241" w:rsidR="007D01CA" w:rsidRPr="00AA034F" w:rsidRDefault="00C002F7" w:rsidP="00C20740">
      <w:pPr>
        <w:rPr>
          <w:rFonts w:ascii="Helvetica" w:eastAsia="Times New Roman" w:hAnsi="Helvetica"/>
          <w:b/>
          <w:bCs/>
          <w:color w:val="984806" w:themeColor="accent6" w:themeShade="80"/>
          <w:sz w:val="28"/>
          <w:szCs w:val="28"/>
        </w:rPr>
      </w:pPr>
      <w:r w:rsidRPr="00AA034F">
        <w:rPr>
          <w:rFonts w:ascii="Helvetica" w:eastAsia="Times New Roman" w:hAnsi="Helvetica"/>
          <w:b/>
          <w:bCs/>
          <w:color w:val="984806" w:themeColor="accent6" w:themeShade="80"/>
          <w:sz w:val="28"/>
          <w:szCs w:val="28"/>
        </w:rPr>
        <w:t xml:space="preserve">No Christmas Eve </w:t>
      </w:r>
      <w:r w:rsidR="00AA034F" w:rsidRPr="00AA034F">
        <w:rPr>
          <w:rFonts w:ascii="Helvetica" w:eastAsia="Times New Roman" w:hAnsi="Helvetica"/>
          <w:b/>
          <w:bCs/>
          <w:color w:val="984806" w:themeColor="accent6" w:themeShade="80"/>
          <w:sz w:val="28"/>
          <w:szCs w:val="28"/>
        </w:rPr>
        <w:t>on</w:t>
      </w:r>
      <w:r w:rsidRPr="00AA034F">
        <w:rPr>
          <w:rFonts w:ascii="Helvetica" w:eastAsia="Times New Roman" w:hAnsi="Helvetica"/>
          <w:b/>
          <w:bCs/>
          <w:color w:val="984806" w:themeColor="accent6" w:themeShade="80"/>
          <w:sz w:val="28"/>
          <w:szCs w:val="28"/>
        </w:rPr>
        <w:t xml:space="preserve"> The Beach In 2023</w:t>
      </w:r>
    </w:p>
    <w:p w14:paraId="1885FA0E" w14:textId="5BB5A4F4" w:rsidR="00C002F7" w:rsidRDefault="00AD0B4E" w:rsidP="00C20740">
      <w:pPr>
        <w:rPr>
          <w:rFonts w:ascii="Helvetica" w:eastAsia="Times New Roman" w:hAnsi="Helvetica"/>
          <w:sz w:val="24"/>
          <w:szCs w:val="24"/>
        </w:rPr>
      </w:pPr>
      <w:r>
        <w:rPr>
          <w:rFonts w:ascii="Helvetica" w:eastAsia="Times New Roman" w:hAnsi="Helvetica"/>
          <w:sz w:val="24"/>
          <w:szCs w:val="24"/>
        </w:rPr>
        <w:t>Please note that we have recently been informed by the</w:t>
      </w:r>
      <w:r w:rsidR="00160092">
        <w:rPr>
          <w:rFonts w:ascii="Helvetica" w:eastAsia="Times New Roman" w:hAnsi="Helvetica"/>
          <w:sz w:val="24"/>
          <w:szCs w:val="24"/>
        </w:rPr>
        <w:t xml:space="preserve"> city that</w:t>
      </w:r>
      <w:r w:rsidR="006C461F">
        <w:rPr>
          <w:rFonts w:ascii="Helvetica" w:eastAsia="Times New Roman" w:hAnsi="Helvetica"/>
          <w:sz w:val="24"/>
          <w:szCs w:val="24"/>
        </w:rPr>
        <w:t xml:space="preserve"> due to reconstruction and environmental concerns,</w:t>
      </w:r>
      <w:r w:rsidR="00160092">
        <w:rPr>
          <w:rFonts w:ascii="Helvetica" w:eastAsia="Times New Roman" w:hAnsi="Helvetica"/>
          <w:sz w:val="24"/>
          <w:szCs w:val="24"/>
        </w:rPr>
        <w:t xml:space="preserve"> the Christmas Eve Beach Service will not be allowed to take place this year. </w:t>
      </w:r>
      <w:r w:rsidR="006C461F">
        <w:rPr>
          <w:rFonts w:ascii="Helvetica" w:eastAsia="Times New Roman" w:hAnsi="Helvetica"/>
          <w:sz w:val="24"/>
          <w:szCs w:val="24"/>
        </w:rPr>
        <w:t>The hope is that it will resume in 2024.</w:t>
      </w:r>
    </w:p>
    <w:p w14:paraId="55AD844C" w14:textId="1B6C8B9D" w:rsidR="006C461F" w:rsidRPr="00AD0B4E" w:rsidRDefault="00CB2F73" w:rsidP="00C20740">
      <w:pPr>
        <w:rPr>
          <w:rFonts w:ascii="Helvetica" w:eastAsia="Times New Roman" w:hAnsi="Helvetica"/>
          <w:sz w:val="24"/>
          <w:szCs w:val="24"/>
        </w:rPr>
      </w:pPr>
      <w:r>
        <w:rPr>
          <w:rFonts w:ascii="Helvetica" w:eastAsia="Times New Roman" w:hAnsi="Helvetica"/>
          <w:sz w:val="24"/>
          <w:szCs w:val="24"/>
        </w:rPr>
        <w:t xml:space="preserve">As for Christmas Eve at SCUCC, in light of there being no Beach Service, Mark and the Deacons will </w:t>
      </w:r>
      <w:r w:rsidR="003924DB">
        <w:rPr>
          <w:rFonts w:ascii="Helvetica" w:eastAsia="Times New Roman" w:hAnsi="Helvetica"/>
          <w:sz w:val="24"/>
          <w:szCs w:val="24"/>
        </w:rPr>
        <w:t xml:space="preserve">be determining in the next week or two what time we will offer a Christmas Eve celebration </w:t>
      </w:r>
      <w:r w:rsidR="002621FE">
        <w:rPr>
          <w:rFonts w:ascii="Helvetica" w:eastAsia="Times New Roman" w:hAnsi="Helvetica"/>
          <w:sz w:val="24"/>
          <w:szCs w:val="24"/>
        </w:rPr>
        <w:t>here. Stay tuned for that info as soon as it is decided.</w:t>
      </w:r>
    </w:p>
    <w:p w14:paraId="427C4A59" w14:textId="77777777" w:rsidR="00C20740" w:rsidRDefault="00C20740" w:rsidP="00C20740">
      <w:pPr>
        <w:rPr>
          <w:rFonts w:ascii="Helvetica" w:eastAsia="Times New Roman" w:hAnsi="Helvetica"/>
          <w:szCs w:val="20"/>
        </w:rPr>
      </w:pPr>
    </w:p>
    <w:p w14:paraId="01FABDF8" w14:textId="77777777" w:rsidR="00C20740" w:rsidRDefault="00C20740" w:rsidP="00A32A3B">
      <w:pPr>
        <w:pStyle w:val="ObjectAnchor"/>
        <w:jc w:val="both"/>
        <w:rPr>
          <w:rFonts w:asciiTheme="minorHAnsi"/>
          <w:b/>
          <w:bCs/>
          <w:color w:val="595959" w:themeColor="text1" w:themeTint="A6"/>
          <w:sz w:val="28"/>
          <w:szCs w:val="28"/>
        </w:rPr>
      </w:pPr>
    </w:p>
    <w:p w14:paraId="0FD49378" w14:textId="77777777" w:rsidR="00C20740" w:rsidRDefault="00C20740" w:rsidP="00A32A3B">
      <w:pPr>
        <w:pStyle w:val="ObjectAnchor"/>
        <w:jc w:val="both"/>
        <w:rPr>
          <w:rFonts w:asciiTheme="minorHAnsi"/>
          <w:b/>
          <w:bCs/>
          <w:color w:val="595959" w:themeColor="text1" w:themeTint="A6"/>
          <w:sz w:val="28"/>
          <w:szCs w:val="28"/>
        </w:rPr>
      </w:pPr>
    </w:p>
    <w:p w14:paraId="0F8E9B60" w14:textId="77777777" w:rsidR="00C20740" w:rsidRDefault="00C20740" w:rsidP="00A32A3B">
      <w:pPr>
        <w:pStyle w:val="ObjectAnchor"/>
        <w:jc w:val="both"/>
        <w:rPr>
          <w:rFonts w:asciiTheme="minorHAnsi"/>
          <w:b/>
          <w:bCs/>
          <w:color w:val="595959" w:themeColor="text1" w:themeTint="A6"/>
          <w:sz w:val="28"/>
          <w:szCs w:val="28"/>
        </w:rPr>
      </w:pPr>
    </w:p>
    <w:p w14:paraId="207EBE22" w14:textId="77777777" w:rsidR="00C20740" w:rsidRDefault="00C20740" w:rsidP="00A32A3B">
      <w:pPr>
        <w:pStyle w:val="ObjectAnchor"/>
        <w:jc w:val="both"/>
        <w:rPr>
          <w:rFonts w:asciiTheme="minorHAnsi"/>
          <w:b/>
          <w:bCs/>
          <w:color w:val="595959" w:themeColor="text1" w:themeTint="A6"/>
          <w:sz w:val="28"/>
          <w:szCs w:val="28"/>
        </w:rPr>
      </w:pPr>
    </w:p>
    <w:p w14:paraId="6EC1EA56" w14:textId="77777777" w:rsidR="00C20740" w:rsidRDefault="00C20740" w:rsidP="00A32A3B">
      <w:pPr>
        <w:pStyle w:val="ObjectAnchor"/>
        <w:jc w:val="both"/>
        <w:rPr>
          <w:rFonts w:asciiTheme="minorHAnsi"/>
          <w:b/>
          <w:bCs/>
          <w:color w:val="595959" w:themeColor="text1" w:themeTint="A6"/>
          <w:sz w:val="28"/>
          <w:szCs w:val="28"/>
        </w:rPr>
      </w:pPr>
    </w:p>
    <w:p w14:paraId="00D85C90" w14:textId="77777777" w:rsidR="00C20740" w:rsidRDefault="00C20740" w:rsidP="00A32A3B">
      <w:pPr>
        <w:pStyle w:val="ObjectAnchor"/>
        <w:jc w:val="both"/>
        <w:rPr>
          <w:rFonts w:asciiTheme="minorHAnsi"/>
          <w:b/>
          <w:bCs/>
          <w:color w:val="595959" w:themeColor="text1" w:themeTint="A6"/>
          <w:sz w:val="28"/>
          <w:szCs w:val="28"/>
        </w:rPr>
      </w:pPr>
    </w:p>
    <w:p w14:paraId="15EF89D4" w14:textId="77777777" w:rsidR="00C20740" w:rsidRDefault="00C20740" w:rsidP="00A32A3B">
      <w:pPr>
        <w:pStyle w:val="ObjectAnchor"/>
        <w:jc w:val="both"/>
        <w:rPr>
          <w:rFonts w:asciiTheme="minorHAnsi"/>
          <w:b/>
          <w:bCs/>
          <w:color w:val="595959" w:themeColor="text1" w:themeTint="A6"/>
          <w:sz w:val="28"/>
          <w:szCs w:val="28"/>
        </w:rPr>
      </w:pPr>
    </w:p>
    <w:p w14:paraId="5CAC483E" w14:textId="77777777" w:rsidR="00C20740" w:rsidRDefault="00C20740" w:rsidP="00A32A3B">
      <w:pPr>
        <w:pStyle w:val="ObjectAnchor"/>
        <w:jc w:val="both"/>
        <w:rPr>
          <w:rFonts w:asciiTheme="minorHAnsi"/>
          <w:b/>
          <w:bCs/>
          <w:color w:val="595959" w:themeColor="text1" w:themeTint="A6"/>
          <w:sz w:val="28"/>
          <w:szCs w:val="28"/>
        </w:rPr>
      </w:pPr>
    </w:p>
    <w:p w14:paraId="67E60D9D" w14:textId="77777777" w:rsidR="00C20740" w:rsidRDefault="00C20740" w:rsidP="00A32A3B">
      <w:pPr>
        <w:pStyle w:val="ObjectAnchor"/>
        <w:jc w:val="both"/>
        <w:rPr>
          <w:rFonts w:asciiTheme="minorHAnsi"/>
          <w:b/>
          <w:bCs/>
          <w:color w:val="595959" w:themeColor="text1" w:themeTint="A6"/>
          <w:sz w:val="28"/>
          <w:szCs w:val="28"/>
        </w:rPr>
      </w:pPr>
    </w:p>
    <w:p w14:paraId="7C34B42A" w14:textId="77777777" w:rsidR="00C20740" w:rsidRDefault="00C20740" w:rsidP="00A32A3B">
      <w:pPr>
        <w:pStyle w:val="ObjectAnchor"/>
        <w:jc w:val="both"/>
        <w:rPr>
          <w:rFonts w:asciiTheme="minorHAnsi"/>
          <w:b/>
          <w:bCs/>
          <w:color w:val="595959" w:themeColor="text1" w:themeTint="A6"/>
          <w:sz w:val="28"/>
          <w:szCs w:val="28"/>
        </w:rPr>
      </w:pPr>
    </w:p>
    <w:p w14:paraId="072F2323" w14:textId="77777777" w:rsidR="00C20740" w:rsidRDefault="00C20740" w:rsidP="00A32A3B">
      <w:pPr>
        <w:pStyle w:val="ObjectAnchor"/>
        <w:jc w:val="both"/>
        <w:rPr>
          <w:rFonts w:asciiTheme="minorHAnsi"/>
          <w:b/>
          <w:bCs/>
          <w:color w:val="595959" w:themeColor="text1" w:themeTint="A6"/>
          <w:sz w:val="28"/>
          <w:szCs w:val="28"/>
        </w:rPr>
      </w:pPr>
    </w:p>
    <w:p w14:paraId="28B7AA77" w14:textId="77777777" w:rsidR="00C20740" w:rsidRDefault="00C20740" w:rsidP="00A32A3B">
      <w:pPr>
        <w:pStyle w:val="ObjectAnchor"/>
        <w:jc w:val="both"/>
        <w:rPr>
          <w:rFonts w:asciiTheme="minorHAnsi"/>
          <w:b/>
          <w:bCs/>
          <w:color w:val="595959" w:themeColor="text1" w:themeTint="A6"/>
          <w:sz w:val="28"/>
          <w:szCs w:val="28"/>
        </w:rPr>
      </w:pPr>
    </w:p>
    <w:p w14:paraId="3AB51118" w14:textId="2165D507" w:rsidR="00313980" w:rsidRDefault="00692C87"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 xml:space="preserve">A </w:t>
      </w:r>
      <w:r w:rsidR="00FA70A3">
        <w:rPr>
          <w:rFonts w:asciiTheme="minorHAnsi"/>
          <w:b/>
          <w:bCs/>
          <w:color w:val="595959" w:themeColor="text1" w:themeTint="A6"/>
          <w:sz w:val="28"/>
          <w:szCs w:val="28"/>
        </w:rPr>
        <w:t>W</w:t>
      </w:r>
      <w:r>
        <w:rPr>
          <w:rFonts w:asciiTheme="minorHAnsi"/>
          <w:b/>
          <w:bCs/>
          <w:color w:val="595959" w:themeColor="text1" w:themeTint="A6"/>
          <w:sz w:val="28"/>
          <w:szCs w:val="28"/>
        </w:rPr>
        <w:t>ord from our</w:t>
      </w:r>
      <w:r w:rsidR="002B14D2" w:rsidRPr="002B14D2">
        <w:rPr>
          <w:rFonts w:asciiTheme="minorHAnsi"/>
          <w:b/>
          <w:bCs/>
          <w:color w:val="595959" w:themeColor="text1" w:themeTint="A6"/>
          <w:sz w:val="28"/>
          <w:szCs w:val="28"/>
        </w:rPr>
        <w:t xml:space="preserve"> Moderator</w:t>
      </w:r>
    </w:p>
    <w:p w14:paraId="3083FDE7" w14:textId="77777777" w:rsidR="005B57E0" w:rsidRDefault="005B57E0">
      <w:pPr>
        <w:spacing w:before="0" w:after="160"/>
        <w:rPr>
          <w:b/>
          <w:bCs/>
          <w:color w:val="595959" w:themeColor="text1" w:themeTint="A6"/>
          <w:sz w:val="28"/>
          <w:szCs w:val="28"/>
        </w:rPr>
      </w:pPr>
    </w:p>
    <w:p w14:paraId="030C51EB" w14:textId="553F4852" w:rsidR="005B57E0" w:rsidRPr="003D0F15" w:rsidRDefault="005B57E0" w:rsidP="005B57E0">
      <w:pPr>
        <w:rPr>
          <w:rFonts w:eastAsia="Times New Roman"/>
          <w:b/>
          <w:bCs/>
        </w:rPr>
      </w:pPr>
      <w:r w:rsidRPr="003D0F15">
        <w:rPr>
          <w:rFonts w:eastAsia="Times New Roman"/>
          <w:b/>
          <w:bCs/>
        </w:rPr>
        <w:t>Dear SCUCC Community</w:t>
      </w:r>
    </w:p>
    <w:p w14:paraId="366E3084" w14:textId="22F346AB" w:rsidR="004D690A" w:rsidRDefault="004D690A" w:rsidP="004D690A">
      <w:pPr>
        <w:rPr>
          <w:rFonts w:eastAsia="Times New Roman"/>
          <w:sz w:val="24"/>
          <w:szCs w:val="24"/>
        </w:rPr>
      </w:pPr>
      <w:r>
        <w:rPr>
          <w:rFonts w:eastAsia="Times New Roman"/>
        </w:rPr>
        <w:t>I’m writing from Pennsylvania this week- surrounded by a glorious variety of brightly</w:t>
      </w:r>
      <w:r w:rsidR="005E5BE3">
        <w:rPr>
          <w:rFonts w:eastAsia="Times New Roman"/>
        </w:rPr>
        <w:t xml:space="preserve"> </w:t>
      </w:r>
      <w:r>
        <w:rPr>
          <w:rFonts w:eastAsia="Times New Roman"/>
        </w:rPr>
        <w:t>colored leaves, and an occasional sunbeam. The temperatures are trending down and reminding me why I spend most of the year in a subtropical paradise. I’m anxious to join as many of you as possible</w:t>
      </w:r>
      <w:r w:rsidR="005E5BE3">
        <w:rPr>
          <w:rFonts w:eastAsia="Times New Roman"/>
        </w:rPr>
        <w:t xml:space="preserve"> </w:t>
      </w:r>
      <w:r>
        <w:rPr>
          <w:rFonts w:eastAsia="Times New Roman"/>
        </w:rPr>
        <w:t>again</w:t>
      </w:r>
      <w:r w:rsidR="005E5BE3">
        <w:rPr>
          <w:rFonts w:eastAsia="Times New Roman"/>
        </w:rPr>
        <w:t xml:space="preserve"> </w:t>
      </w:r>
      <w:r>
        <w:rPr>
          <w:rFonts w:eastAsia="Times New Roman"/>
        </w:rPr>
        <w:t xml:space="preserve">soon, to enjoy our evolving church home. It is wonderful to see great progress made every week, and I am honored to work with the fabulous team of </w:t>
      </w:r>
      <w:r w:rsidR="009D72BF">
        <w:rPr>
          <w:rFonts w:eastAsia="Times New Roman"/>
        </w:rPr>
        <w:t>lay leaders and T</w:t>
      </w:r>
      <w:r>
        <w:rPr>
          <w:rFonts w:eastAsia="Times New Roman"/>
        </w:rPr>
        <w:t xml:space="preserve">rustees who </w:t>
      </w:r>
      <w:r w:rsidR="001204D5">
        <w:rPr>
          <w:rFonts w:eastAsia="Times New Roman"/>
        </w:rPr>
        <w:t xml:space="preserve">continue to </w:t>
      </w:r>
      <w:r>
        <w:rPr>
          <w:rFonts w:eastAsia="Times New Roman"/>
        </w:rPr>
        <w:t>work tirelessly to b</w:t>
      </w:r>
      <w:r w:rsidR="001204D5">
        <w:rPr>
          <w:rFonts w:eastAsia="Times New Roman"/>
        </w:rPr>
        <w:t>less</w:t>
      </w:r>
      <w:r>
        <w:rPr>
          <w:rFonts w:eastAsia="Times New Roman"/>
        </w:rPr>
        <w:t xml:space="preserve"> us </w:t>
      </w:r>
      <w:r w:rsidR="001204D5">
        <w:rPr>
          <w:rFonts w:eastAsia="Times New Roman"/>
        </w:rPr>
        <w:t xml:space="preserve">with </w:t>
      </w:r>
      <w:r>
        <w:rPr>
          <w:rFonts w:eastAsia="Times New Roman"/>
        </w:rPr>
        <w:t xml:space="preserve">a wonderful new space. Every week there are at least </w:t>
      </w:r>
      <w:r w:rsidR="0051592C">
        <w:rPr>
          <w:rFonts w:eastAsia="Times New Roman"/>
        </w:rPr>
        <w:t>two</w:t>
      </w:r>
      <w:r>
        <w:rPr>
          <w:rFonts w:eastAsia="Times New Roman"/>
        </w:rPr>
        <w:t xml:space="preserve"> long and fruitful meetings.</w:t>
      </w:r>
    </w:p>
    <w:p w14:paraId="3C48074E" w14:textId="479CB0E4" w:rsidR="004D690A" w:rsidRDefault="004D690A" w:rsidP="004D690A">
      <w:pPr>
        <w:rPr>
          <w:rFonts w:eastAsia="Times New Roman"/>
        </w:rPr>
      </w:pPr>
      <w:r>
        <w:rPr>
          <w:rFonts w:eastAsia="Times New Roman"/>
        </w:rPr>
        <w:t>The</w:t>
      </w:r>
      <w:r w:rsidR="0051592C">
        <w:rPr>
          <w:rFonts w:eastAsia="Times New Roman"/>
        </w:rPr>
        <w:t xml:space="preserve"> return to Worship in Fellowship Hall </w:t>
      </w:r>
      <w:r>
        <w:rPr>
          <w:rFonts w:eastAsia="Times New Roman"/>
        </w:rPr>
        <w:t xml:space="preserve">on October 8 was amazing. The people, music, the energy, the </w:t>
      </w:r>
      <w:r w:rsidR="001F0C39">
        <w:rPr>
          <w:rFonts w:eastAsia="Times New Roman"/>
        </w:rPr>
        <w:t>M</w:t>
      </w:r>
      <w:r>
        <w:rPr>
          <w:rFonts w:eastAsia="Times New Roman"/>
        </w:rPr>
        <w:t xml:space="preserve">essage, and the party for Fred afterward were so refreshing. </w:t>
      </w:r>
      <w:r w:rsidR="00AE7D29">
        <w:rPr>
          <w:rFonts w:eastAsia="Times New Roman"/>
        </w:rPr>
        <w:t>Despite</w:t>
      </w:r>
      <w:r>
        <w:rPr>
          <w:rFonts w:eastAsia="Times New Roman"/>
        </w:rPr>
        <w:t xml:space="preserve"> the poison ivy rash I suffered after picking up trash</w:t>
      </w:r>
      <w:r w:rsidR="001F0C39">
        <w:rPr>
          <w:rFonts w:eastAsia="Times New Roman"/>
        </w:rPr>
        <w:t xml:space="preserve"> that morning</w:t>
      </w:r>
      <w:r>
        <w:rPr>
          <w:rFonts w:eastAsia="Times New Roman"/>
        </w:rPr>
        <w:t>, it was the highlight of my month. Thank you to all who were there</w:t>
      </w:r>
      <w:r w:rsidR="003848A0">
        <w:rPr>
          <w:rFonts w:eastAsia="Times New Roman"/>
        </w:rPr>
        <w:t>,</w:t>
      </w:r>
      <w:r>
        <w:rPr>
          <w:rFonts w:eastAsia="Times New Roman"/>
        </w:rPr>
        <w:t xml:space="preserve"> viewed </w:t>
      </w:r>
      <w:r w:rsidR="003848A0">
        <w:rPr>
          <w:rFonts w:eastAsia="Times New Roman"/>
        </w:rPr>
        <w:t>live or</w:t>
      </w:r>
      <w:r>
        <w:rPr>
          <w:rFonts w:eastAsia="Times New Roman"/>
        </w:rPr>
        <w:t xml:space="preserve"> </w:t>
      </w:r>
      <w:r w:rsidR="003848A0">
        <w:rPr>
          <w:rFonts w:eastAsia="Times New Roman"/>
        </w:rPr>
        <w:t xml:space="preserve">watched the </w:t>
      </w:r>
      <w:r>
        <w:rPr>
          <w:rFonts w:eastAsia="Times New Roman"/>
        </w:rPr>
        <w:t>record</w:t>
      </w:r>
      <w:r w:rsidR="003848A0">
        <w:rPr>
          <w:rFonts w:eastAsia="Times New Roman"/>
        </w:rPr>
        <w:t>ing afterward</w:t>
      </w:r>
      <w:r>
        <w:rPr>
          <w:rFonts w:eastAsia="Times New Roman"/>
        </w:rPr>
        <w:t>.</w:t>
      </w:r>
    </w:p>
    <w:p w14:paraId="324CFC86" w14:textId="6252B91C" w:rsidR="004D690A" w:rsidRDefault="004D690A" w:rsidP="004D690A">
      <w:pPr>
        <w:rPr>
          <w:rFonts w:eastAsia="Times New Roman"/>
        </w:rPr>
      </w:pPr>
      <w:r>
        <w:rPr>
          <w:rFonts w:eastAsia="Times New Roman"/>
        </w:rPr>
        <w:t xml:space="preserve">You will </w:t>
      </w:r>
      <w:r w:rsidR="00FB6F1A">
        <w:rPr>
          <w:rFonts w:eastAsia="Times New Roman"/>
        </w:rPr>
        <w:t xml:space="preserve">soon </w:t>
      </w:r>
      <w:r>
        <w:rPr>
          <w:rFonts w:eastAsia="Times New Roman"/>
        </w:rPr>
        <w:t>be hearing, as you do every fall, about the upcoming needs of the congregation</w:t>
      </w:r>
      <w:r w:rsidR="00FB6F1A">
        <w:rPr>
          <w:rFonts w:eastAsia="Times New Roman"/>
        </w:rPr>
        <w:t xml:space="preserve"> in terms of </w:t>
      </w:r>
      <w:r>
        <w:rPr>
          <w:rFonts w:eastAsia="Times New Roman"/>
        </w:rPr>
        <w:t>time, talent, and treasu</w:t>
      </w:r>
      <w:r w:rsidR="00FB6F1A">
        <w:rPr>
          <w:rFonts w:eastAsia="Times New Roman"/>
        </w:rPr>
        <w:t xml:space="preserve">re, </w:t>
      </w:r>
      <w:r>
        <w:rPr>
          <w:rFonts w:eastAsia="Times New Roman"/>
        </w:rPr>
        <w:t xml:space="preserve">but </w:t>
      </w:r>
      <w:r w:rsidR="00FB6F1A">
        <w:rPr>
          <w:rFonts w:eastAsia="Times New Roman"/>
        </w:rPr>
        <w:t xml:space="preserve">right now </w:t>
      </w:r>
      <w:r>
        <w:rPr>
          <w:rFonts w:eastAsia="Times New Roman"/>
        </w:rPr>
        <w:t xml:space="preserve">I want to highlight the time and talent aspects. We have had to say good-bye to several key folks from our </w:t>
      </w:r>
      <w:r w:rsidR="00E216B6">
        <w:rPr>
          <w:rFonts w:eastAsia="Times New Roman"/>
        </w:rPr>
        <w:t>community</w:t>
      </w:r>
      <w:r>
        <w:rPr>
          <w:rFonts w:eastAsia="Times New Roman"/>
        </w:rPr>
        <w:t xml:space="preserve">, and allow others to step back because of - well, you know, lots of issues ongoing. I’m praying that many of you will be willing to put your hands up for </w:t>
      </w:r>
      <w:r w:rsidR="00E216B6">
        <w:rPr>
          <w:rFonts w:eastAsia="Times New Roman"/>
        </w:rPr>
        <w:t>three</w:t>
      </w:r>
      <w:r>
        <w:rPr>
          <w:rFonts w:eastAsia="Times New Roman"/>
        </w:rPr>
        <w:t xml:space="preserve">, </w:t>
      </w:r>
      <w:r w:rsidR="00E216B6">
        <w:rPr>
          <w:rFonts w:eastAsia="Times New Roman"/>
        </w:rPr>
        <w:t>two</w:t>
      </w:r>
      <w:r>
        <w:rPr>
          <w:rFonts w:eastAsia="Times New Roman"/>
        </w:rPr>
        <w:t xml:space="preserve">, or even </w:t>
      </w:r>
      <w:r w:rsidR="00E216B6">
        <w:rPr>
          <w:rFonts w:eastAsia="Times New Roman"/>
        </w:rPr>
        <w:t>o</w:t>
      </w:r>
      <w:r>
        <w:rPr>
          <w:rFonts w:eastAsia="Times New Roman"/>
        </w:rPr>
        <w:t>ne year to share your interests and skills in finance, grounds, environmental support, membership support, hospitality, mission, health, musi</w:t>
      </w:r>
      <w:r w:rsidR="00B20DFD">
        <w:rPr>
          <w:rFonts w:eastAsia="Times New Roman"/>
        </w:rPr>
        <w:t xml:space="preserve">c, </w:t>
      </w:r>
      <w:r>
        <w:rPr>
          <w:rFonts w:eastAsia="Times New Roman"/>
        </w:rPr>
        <w:t xml:space="preserve">or anywhere else you see a space. Being involved is such a gift. Please contact me, Vice Moderator Neal Halleran, Rev. Dr. Mark, Jenny Chacon in the </w:t>
      </w:r>
      <w:r w:rsidR="00B20DFD">
        <w:rPr>
          <w:rFonts w:eastAsia="Times New Roman"/>
        </w:rPr>
        <w:t>O</w:t>
      </w:r>
      <w:r>
        <w:rPr>
          <w:rFonts w:eastAsia="Times New Roman"/>
        </w:rPr>
        <w:t xml:space="preserve">ffice, or any other </w:t>
      </w:r>
      <w:r w:rsidR="00B20DFD">
        <w:rPr>
          <w:rFonts w:eastAsia="Times New Roman"/>
        </w:rPr>
        <w:t>lay leader</w:t>
      </w:r>
      <w:r>
        <w:rPr>
          <w:rFonts w:eastAsia="Times New Roman"/>
        </w:rPr>
        <w:t xml:space="preserve"> to join in. Please. </w:t>
      </w:r>
    </w:p>
    <w:p w14:paraId="4E807B91" w14:textId="51D01560" w:rsidR="004D690A" w:rsidRDefault="004D690A" w:rsidP="004D690A">
      <w:pPr>
        <w:rPr>
          <w:rFonts w:eastAsia="Times New Roman"/>
        </w:rPr>
      </w:pPr>
      <w:r>
        <w:rPr>
          <w:rFonts w:eastAsia="Times New Roman"/>
        </w:rPr>
        <w:t xml:space="preserve">There are a lot of folks who have been instrumental in keeping our flock engaged. I keep thinking about how lessons from Covid have helped us deal with Ian better. And the Refuge Church team shared so generously with us. </w:t>
      </w:r>
      <w:r w:rsidR="00520D6C">
        <w:rPr>
          <w:rFonts w:eastAsia="Times New Roman"/>
        </w:rPr>
        <w:t>So many p</w:t>
      </w:r>
      <w:r>
        <w:rPr>
          <w:rFonts w:eastAsia="Times New Roman"/>
        </w:rPr>
        <w:t>eople have stepped up</w:t>
      </w:r>
      <w:r w:rsidR="00520D6C">
        <w:rPr>
          <w:rFonts w:eastAsia="Times New Roman"/>
        </w:rPr>
        <w:t xml:space="preserve"> </w:t>
      </w:r>
      <w:r>
        <w:rPr>
          <w:rFonts w:eastAsia="Times New Roman"/>
        </w:rPr>
        <w:t>- sometimes to distract themselves from sorrow.</w:t>
      </w:r>
    </w:p>
    <w:p w14:paraId="3211502E" w14:textId="0AA1232E" w:rsidR="004D690A" w:rsidRDefault="004D690A" w:rsidP="004D690A">
      <w:pPr>
        <w:rPr>
          <w:rFonts w:eastAsia="Times New Roman"/>
        </w:rPr>
      </w:pPr>
      <w:r>
        <w:rPr>
          <w:rFonts w:eastAsia="Times New Roman"/>
        </w:rPr>
        <w:t>And Rev</w:t>
      </w:r>
      <w:r w:rsidR="00BB230F">
        <w:rPr>
          <w:rFonts w:eastAsia="Times New Roman"/>
        </w:rPr>
        <w:t>.</w:t>
      </w:r>
      <w:r>
        <w:rPr>
          <w:rFonts w:eastAsia="Times New Roman"/>
        </w:rPr>
        <w:t xml:space="preserve"> Dr</w:t>
      </w:r>
      <w:r w:rsidR="00BB230F">
        <w:rPr>
          <w:rFonts w:eastAsia="Times New Roman"/>
        </w:rPr>
        <w:t>.</w:t>
      </w:r>
      <w:r>
        <w:rPr>
          <w:rFonts w:eastAsia="Times New Roman"/>
        </w:rPr>
        <w:t xml:space="preserve"> Mark Boyea- what a gift he has been to us. The classes, </w:t>
      </w:r>
      <w:r w:rsidR="00BB230F">
        <w:rPr>
          <w:rFonts w:eastAsia="Times New Roman"/>
        </w:rPr>
        <w:t>M</w:t>
      </w:r>
      <w:r>
        <w:rPr>
          <w:rFonts w:eastAsia="Times New Roman"/>
        </w:rPr>
        <w:t>essages, and leadership he has provided are deeply appreciated. (What do you think of that Ask</w:t>
      </w:r>
      <w:r w:rsidR="00BB230F">
        <w:rPr>
          <w:rFonts w:eastAsia="Times New Roman"/>
        </w:rPr>
        <w:t xml:space="preserve"> </w:t>
      </w:r>
      <w:r>
        <w:rPr>
          <w:rFonts w:eastAsia="Times New Roman"/>
        </w:rPr>
        <w:t>the</w:t>
      </w:r>
      <w:r w:rsidR="00BB230F">
        <w:rPr>
          <w:rFonts w:eastAsia="Times New Roman"/>
        </w:rPr>
        <w:t xml:space="preserve"> </w:t>
      </w:r>
      <w:r>
        <w:rPr>
          <w:rFonts w:eastAsia="Times New Roman"/>
        </w:rPr>
        <w:t>Minister</w:t>
      </w:r>
      <w:r w:rsidR="00BB230F">
        <w:rPr>
          <w:rFonts w:eastAsia="Times New Roman"/>
        </w:rPr>
        <w:t xml:space="preserve"> </w:t>
      </w:r>
      <w:r>
        <w:rPr>
          <w:rFonts w:eastAsia="Times New Roman"/>
        </w:rPr>
        <w:t>Sunday?? I love it!)</w:t>
      </w:r>
    </w:p>
    <w:p w14:paraId="5D3DBAC4" w14:textId="75F694B9" w:rsidR="004D690A" w:rsidRDefault="004D690A" w:rsidP="004D690A">
      <w:pPr>
        <w:rPr>
          <w:rFonts w:eastAsia="Times New Roman"/>
        </w:rPr>
      </w:pPr>
      <w:r>
        <w:rPr>
          <w:rFonts w:eastAsia="Times New Roman"/>
        </w:rPr>
        <w:t xml:space="preserve">Finally, I’d like to send a huge thank you to the </w:t>
      </w:r>
      <w:r w:rsidR="00BB230F">
        <w:rPr>
          <w:rFonts w:eastAsia="Times New Roman"/>
        </w:rPr>
        <w:t>D</w:t>
      </w:r>
      <w:r>
        <w:rPr>
          <w:rFonts w:eastAsia="Times New Roman"/>
        </w:rPr>
        <w:t>eacons and helpers who have made every Sunday a celebration, and, together with Mark and the musicians, give</w:t>
      </w:r>
      <w:r w:rsidR="00024B17">
        <w:rPr>
          <w:rFonts w:eastAsia="Times New Roman"/>
        </w:rPr>
        <w:t>n</w:t>
      </w:r>
      <w:r>
        <w:rPr>
          <w:rFonts w:eastAsia="Times New Roman"/>
        </w:rPr>
        <w:t xml:space="preserve"> us morning</w:t>
      </w:r>
      <w:r w:rsidR="00024B17">
        <w:rPr>
          <w:rFonts w:eastAsia="Times New Roman"/>
        </w:rPr>
        <w:t>s</w:t>
      </w:r>
      <w:r>
        <w:rPr>
          <w:rFonts w:eastAsia="Times New Roman"/>
        </w:rPr>
        <w:t xml:space="preserve"> to remember each Sunday.</w:t>
      </w:r>
    </w:p>
    <w:p w14:paraId="00C0C5F6" w14:textId="107E391E" w:rsidR="005B57E0" w:rsidRDefault="008F7CE6" w:rsidP="005B57E0">
      <w:pPr>
        <w:spacing w:after="240"/>
        <w:rPr>
          <w:rFonts w:eastAsia="Times New Roman"/>
          <w:b/>
          <w:bCs/>
        </w:rPr>
      </w:pPr>
      <w:r w:rsidRPr="003D0F15">
        <w:rPr>
          <w:rFonts w:eastAsia="Times New Roman"/>
          <w:b/>
          <w:bCs/>
        </w:rPr>
        <w:t>Dian</w:t>
      </w:r>
      <w:r w:rsidR="006E02C6">
        <w:rPr>
          <w:rFonts w:eastAsia="Times New Roman"/>
          <w:b/>
          <w:bCs/>
        </w:rPr>
        <w:t>a</w:t>
      </w:r>
      <w:r w:rsidRPr="003D0F15">
        <w:rPr>
          <w:rFonts w:eastAsia="Times New Roman"/>
          <w:b/>
          <w:bCs/>
        </w:rPr>
        <w:t xml:space="preserve"> Day</w:t>
      </w:r>
      <w:r w:rsidR="00EE4F67">
        <w:rPr>
          <w:rFonts w:eastAsia="Times New Roman"/>
          <w:b/>
          <w:bCs/>
        </w:rPr>
        <w:t>, Moderator</w:t>
      </w:r>
    </w:p>
    <w:p w14:paraId="1673ACBA" w14:textId="50E73A33" w:rsidR="00786C80" w:rsidRPr="003D0F15" w:rsidRDefault="00BF4EB1" w:rsidP="00B14AE3">
      <w:pPr>
        <w:spacing w:before="0" w:after="160"/>
        <w:jc w:val="center"/>
        <w:rPr>
          <w:b/>
          <w:bCs/>
          <w:noProof/>
          <w:color w:val="595959" w:themeColor="text1" w:themeTint="A6"/>
          <w:sz w:val="28"/>
          <w:szCs w:val="28"/>
        </w:rPr>
      </w:pPr>
      <w:r>
        <w:rPr>
          <w:rFonts w:eastAsia="Times New Roman"/>
          <w:noProof/>
        </w:rPr>
        <w:drawing>
          <wp:inline distT="0" distB="0" distL="0" distR="0" wp14:anchorId="1CED600F" wp14:editId="2BF28C29">
            <wp:extent cx="3604260" cy="2093779"/>
            <wp:effectExtent l="0" t="0" r="0" b="1905"/>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645497" cy="2117734"/>
                    </a:xfrm>
                    <a:prstGeom prst="rect">
                      <a:avLst/>
                    </a:prstGeom>
                    <a:noFill/>
                    <a:ln>
                      <a:noFill/>
                    </a:ln>
                  </pic:spPr>
                </pic:pic>
              </a:graphicData>
            </a:graphic>
          </wp:inline>
        </w:drawing>
      </w:r>
      <w:r w:rsidR="00786C80" w:rsidRPr="003D0F15">
        <w:rPr>
          <w:b/>
          <w:bCs/>
          <w:color w:val="595959" w:themeColor="text1" w:themeTint="A6"/>
          <w:sz w:val="28"/>
          <w:szCs w:val="28"/>
        </w:rPr>
        <w:br w:type="page"/>
      </w:r>
    </w:p>
    <w:p w14:paraId="07204957" w14:textId="5845AE31" w:rsidR="00786C80" w:rsidRDefault="00B40383"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Healthy Happenings</w:t>
      </w:r>
    </w:p>
    <w:p w14:paraId="1441845A" w14:textId="77777777" w:rsidR="008B39DE" w:rsidRDefault="008B39DE" w:rsidP="00A32A3B">
      <w:pPr>
        <w:pStyle w:val="ObjectAnchor"/>
        <w:jc w:val="both"/>
        <w:rPr>
          <w:rFonts w:asciiTheme="minorHAnsi"/>
          <w:b/>
          <w:bCs/>
          <w:color w:val="595959" w:themeColor="text1" w:themeTint="A6"/>
          <w:sz w:val="28"/>
          <w:szCs w:val="28"/>
        </w:rPr>
      </w:pPr>
    </w:p>
    <w:p w14:paraId="6C0D0446" w14:textId="77777777" w:rsidR="008B39DE" w:rsidRDefault="008B39DE" w:rsidP="008B39DE">
      <w:pPr>
        <w:pStyle w:val="Default"/>
        <w:jc w:val="center"/>
        <w:rPr>
          <w:rFonts w:ascii="Times New Roman" w:eastAsia="Times New Roman" w:hAnsi="Times New Roman" w:cs="Times New Roman"/>
          <w:color w:val="221F1F"/>
          <w:sz w:val="28"/>
          <w:szCs w:val="28"/>
        </w:rPr>
      </w:pPr>
      <w:r>
        <w:rPr>
          <w:rFonts w:ascii="Times New Roman" w:hAnsi="Times New Roman"/>
          <w:color w:val="221F1F"/>
          <w:sz w:val="28"/>
          <w:szCs w:val="28"/>
        </w:rPr>
        <w:t>What Is the MIND D</w:t>
      </w:r>
      <w:r>
        <w:rPr>
          <w:rFonts w:ascii="Times New Roman" w:hAnsi="Times New Roman"/>
          <w:color w:val="221F1F"/>
          <w:sz w:val="28"/>
          <w:szCs w:val="28"/>
          <w:lang w:val="zh-TW" w:eastAsia="zh-TW"/>
        </w:rPr>
        <w:t>iet?</w:t>
      </w:r>
    </w:p>
    <w:p w14:paraId="4A69DCE0" w14:textId="77777777" w:rsidR="008B39DE" w:rsidRDefault="008B39DE" w:rsidP="008B39DE">
      <w:pPr>
        <w:pStyle w:val="Default"/>
        <w:jc w:val="center"/>
        <w:rPr>
          <w:rFonts w:ascii="Times New Roman" w:eastAsia="Times New Roman" w:hAnsi="Times New Roman" w:cs="Times New Roman"/>
          <w:color w:val="221F1F"/>
          <w:sz w:val="28"/>
          <w:szCs w:val="28"/>
        </w:rPr>
      </w:pPr>
    </w:p>
    <w:p w14:paraId="5A4B697F" w14:textId="1C8136EC"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hint="eastAsia"/>
          <w:color w:val="221F1F"/>
          <w:sz w:val="28"/>
          <w:szCs w:val="28"/>
          <w:rtl/>
          <w:lang w:val="ar-SA"/>
        </w:rPr>
        <w:t>“</w:t>
      </w:r>
      <w:r>
        <w:rPr>
          <w:rFonts w:ascii="Times New Roman" w:hAnsi="Times New Roman"/>
          <w:color w:val="221F1F"/>
          <w:sz w:val="28"/>
          <w:szCs w:val="28"/>
        </w:rPr>
        <w:t xml:space="preserve">MIND” stands for </w:t>
      </w:r>
      <w:r>
        <w:rPr>
          <w:rFonts w:ascii="Times New Roman" w:hAnsi="Times New Roman" w:hint="eastAsia"/>
          <w:color w:val="221F1F"/>
          <w:sz w:val="28"/>
          <w:szCs w:val="28"/>
          <w:rtl/>
          <w:lang w:val="ar-SA"/>
        </w:rPr>
        <w:t>“</w:t>
      </w:r>
      <w:r>
        <w:rPr>
          <w:rFonts w:ascii="Times New Roman" w:hAnsi="Times New Roman"/>
          <w:color w:val="221F1F"/>
          <w:sz w:val="28"/>
          <w:szCs w:val="28"/>
        </w:rPr>
        <w:t>Mediterranean-</w:t>
      </w:r>
      <w:r w:rsidR="00031C4F">
        <w:rPr>
          <w:rFonts w:ascii="Times New Roman" w:hAnsi="Times New Roman"/>
          <w:color w:val="221F1F"/>
          <w:sz w:val="28"/>
          <w:szCs w:val="28"/>
        </w:rPr>
        <w:t xml:space="preserve">DASH </w:t>
      </w:r>
      <w:r>
        <w:rPr>
          <w:rFonts w:ascii="Times New Roman" w:hAnsi="Times New Roman"/>
          <w:color w:val="221F1F"/>
          <w:sz w:val="28"/>
          <w:szCs w:val="28"/>
        </w:rPr>
        <w:t xml:space="preserve">Intervention for Neurodegenerative Delay.” The MIND diet aims to reduce dementia and the decline in brain health that often occurs as people get older. It combines aspects of two very popular diets, the Mediterranean diet and the Dietary Approaches to Stop Hypertension (DASH) diet. Researchers wanted to create a diet specifically to help improve brain function and prevent </w:t>
      </w:r>
      <w:r w:rsidR="00730D44">
        <w:rPr>
          <w:rFonts w:ascii="Times New Roman" w:hAnsi="Times New Roman"/>
          <w:color w:val="221F1F"/>
          <w:sz w:val="28"/>
          <w:szCs w:val="28"/>
        </w:rPr>
        <w:t>dementia. To</w:t>
      </w:r>
      <w:r>
        <w:rPr>
          <w:rFonts w:ascii="Times New Roman" w:hAnsi="Times New Roman"/>
          <w:color w:val="221F1F"/>
          <w:sz w:val="28"/>
          <w:szCs w:val="28"/>
        </w:rPr>
        <w:t xml:space="preserve"> do this, they combined foods from the Mediterranean and DASH diets that had been shown to benefit brain health. For example, the Mediterranean and DASH diets both recommend eating a lot of fruit. Fruit intake has been linked with improved brain function, but berries in particular are supported by the strongest evidence of improvement in cognitive </w:t>
      </w:r>
      <w:r w:rsidR="00730D44">
        <w:rPr>
          <w:rFonts w:ascii="Times New Roman" w:hAnsi="Times New Roman"/>
          <w:color w:val="221F1F"/>
          <w:sz w:val="28"/>
          <w:szCs w:val="28"/>
        </w:rPr>
        <w:t>function. Thus</w:t>
      </w:r>
      <w:r>
        <w:rPr>
          <w:rFonts w:ascii="Times New Roman" w:hAnsi="Times New Roman"/>
          <w:color w:val="221F1F"/>
          <w:sz w:val="28"/>
          <w:szCs w:val="28"/>
        </w:rPr>
        <w:t>, the MIND diet encourages eating berries but does not emphasize consuming fruit in general.</w:t>
      </w:r>
    </w:p>
    <w:p w14:paraId="1A1B0B19" w14:textId="0FEFBCA4"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The MIND diet was created by Dr. Frank Sacks and researchers from Harvard School of Public Health</w:t>
      </w:r>
      <w:r w:rsidR="00A75D66">
        <w:rPr>
          <w:rFonts w:ascii="Times New Roman" w:hAnsi="Times New Roman"/>
          <w:color w:val="221F1F"/>
          <w:sz w:val="28"/>
          <w:szCs w:val="28"/>
        </w:rPr>
        <w:t>,</w:t>
      </w:r>
      <w:r>
        <w:rPr>
          <w:rFonts w:ascii="Times New Roman" w:hAnsi="Times New Roman"/>
          <w:color w:val="221F1F"/>
          <w:sz w:val="28"/>
          <w:szCs w:val="28"/>
        </w:rPr>
        <w:t xml:space="preserve"> whose findings were published in 2015. The</w:t>
      </w:r>
      <w:r w:rsidR="00BE7FAC">
        <w:rPr>
          <w:rFonts w:ascii="Times New Roman" w:hAnsi="Times New Roman"/>
          <w:color w:val="221F1F"/>
          <w:sz w:val="28"/>
          <w:szCs w:val="28"/>
        </w:rPr>
        <w:t>ir</w:t>
      </w:r>
      <w:r>
        <w:rPr>
          <w:rFonts w:ascii="Times New Roman" w:hAnsi="Times New Roman"/>
          <w:color w:val="221F1F"/>
          <w:sz w:val="28"/>
          <w:szCs w:val="28"/>
        </w:rPr>
        <w:t xml:space="preserve"> findings were based on dietary assessments from a research project begun in 1997 called the Memory and Aging Project. The</w:t>
      </w:r>
      <w:r w:rsidR="00BE7FAC">
        <w:rPr>
          <w:rFonts w:ascii="Times New Roman" w:hAnsi="Times New Roman"/>
          <w:color w:val="221F1F"/>
          <w:sz w:val="28"/>
          <w:szCs w:val="28"/>
        </w:rPr>
        <w:t xml:space="preserve"> researchers</w:t>
      </w:r>
      <w:r>
        <w:rPr>
          <w:rFonts w:ascii="Times New Roman" w:hAnsi="Times New Roman"/>
          <w:color w:val="221F1F"/>
          <w:sz w:val="28"/>
          <w:szCs w:val="28"/>
        </w:rPr>
        <w:t xml:space="preserve"> went through and gave scores to participants’ diets based on how closely they followed the proposed MIND diet </w:t>
      </w:r>
      <w:r w:rsidR="00D21E9F">
        <w:rPr>
          <w:rFonts w:ascii="Times New Roman" w:hAnsi="Times New Roman"/>
          <w:color w:val="221F1F"/>
          <w:sz w:val="28"/>
          <w:szCs w:val="28"/>
        </w:rPr>
        <w:t>recommendations</w:t>
      </w:r>
      <w:r>
        <w:rPr>
          <w:rFonts w:ascii="Times New Roman" w:hAnsi="Times New Roman"/>
          <w:color w:val="221F1F"/>
          <w:sz w:val="28"/>
          <w:szCs w:val="28"/>
        </w:rPr>
        <w:t>. They then evaluated the risk of Alzheimer’s and cognitive decline after 5 years.</w:t>
      </w:r>
    </w:p>
    <w:p w14:paraId="1A858F62" w14:textId="42BC3E68"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What they found was that those participants who ate more of the MIND diet foods had a</w:t>
      </w:r>
      <w:r w:rsidR="00D21E9F">
        <w:rPr>
          <w:rFonts w:ascii="Times New Roman" w:hAnsi="Times New Roman"/>
          <w:color w:val="221F1F"/>
          <w:sz w:val="28"/>
          <w:szCs w:val="28"/>
        </w:rPr>
        <w:t xml:space="preserve"> </w:t>
      </w:r>
      <w:r>
        <w:rPr>
          <w:rFonts w:ascii="Times New Roman" w:hAnsi="Times New Roman"/>
          <w:color w:val="221F1F"/>
          <w:sz w:val="28"/>
          <w:szCs w:val="28"/>
        </w:rPr>
        <w:t xml:space="preserve">53% lower risk of developing Alzheimer’s compared to people who ignored the MIND diet. They also found that participants who only followed the diet in a moderate way still had a 35% lower risk. Conclusions, post additional </w:t>
      </w:r>
      <w:r w:rsidR="00730D44">
        <w:rPr>
          <w:rFonts w:ascii="Times New Roman" w:hAnsi="Times New Roman"/>
          <w:color w:val="221F1F"/>
          <w:sz w:val="28"/>
          <w:szCs w:val="28"/>
        </w:rPr>
        <w:t>study groups</w:t>
      </w:r>
      <w:r>
        <w:rPr>
          <w:rFonts w:ascii="Times New Roman" w:hAnsi="Times New Roman"/>
          <w:color w:val="221F1F"/>
          <w:sz w:val="28"/>
          <w:szCs w:val="28"/>
        </w:rPr>
        <w:t xml:space="preserve"> in the following years and continued assessment of the original 1997 study group</w:t>
      </w:r>
      <w:r w:rsidR="005355A8">
        <w:rPr>
          <w:rFonts w:ascii="Times New Roman" w:hAnsi="Times New Roman"/>
          <w:color w:val="221F1F"/>
          <w:sz w:val="28"/>
          <w:szCs w:val="28"/>
        </w:rPr>
        <w:t xml:space="preserve"> </w:t>
      </w:r>
      <w:r>
        <w:rPr>
          <w:rFonts w:ascii="Times New Roman" w:hAnsi="Times New Roman"/>
          <w:color w:val="221F1F"/>
          <w:sz w:val="28"/>
          <w:szCs w:val="28"/>
        </w:rPr>
        <w:t>revealed that better adherence to the diet resulted in improved cognitive function irrespective of whether the participants had Alzheimer’s disease.</w:t>
      </w:r>
    </w:p>
    <w:p w14:paraId="3689C7E7" w14:textId="77777777" w:rsidR="0019228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 xml:space="preserve">The brain is especially sensitive to oxidative stress and inflammation, so its need for antioxidant and anti-inflammatory foods is high. Brain matter is 60% fat, so essential fatty acids, particularly omega-3 fatty acids are critical to brain health. Another component of the MIND diet is the concept that eating too many brain-harming foods may damage the blood brain barrier and may promote the formation of beta amyloid plaques, which have been linked to Alzheimer’s and may result in neuron damage. Therefore, the MIND diet encourages eating more of the 10 foods that they have determined enhance brain health and eating less of the 5 foods that it recommends you limit. </w:t>
      </w:r>
    </w:p>
    <w:p w14:paraId="239AE9A3" w14:textId="4C460DBC"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Here are the 10 foods the MIND diet encourages:</w:t>
      </w:r>
    </w:p>
    <w:p w14:paraId="0901DC19"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Green, leafy vegetables: Aim for six or more servings per week. This includes kale, spinach, cooked greens, and salads.</w:t>
      </w:r>
    </w:p>
    <w:p w14:paraId="2765624E"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All other vegetables: Try to eat another vegetable in addition to the green leafy vegetables at least once per day. It</w:t>
      </w:r>
      <w:r>
        <w:rPr>
          <w:rFonts w:ascii="Times New Roman" w:hAnsi="Times New Roman" w:hint="eastAsia"/>
          <w:color w:val="221F1F"/>
          <w:sz w:val="28"/>
          <w:szCs w:val="28"/>
          <w:rtl/>
        </w:rPr>
        <w:t>’</w:t>
      </w:r>
      <w:r>
        <w:rPr>
          <w:rFonts w:ascii="Times New Roman" w:hAnsi="Times New Roman"/>
          <w:color w:val="221F1F"/>
          <w:sz w:val="28"/>
          <w:szCs w:val="28"/>
        </w:rPr>
        <w:t>s best to choose non-starchy vegetables because they provide a lot of nutrients for a low number of calories.</w:t>
      </w:r>
    </w:p>
    <w:p w14:paraId="77791F27" w14:textId="353CAC72"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 xml:space="preserve">Berries: Eat berries at least twice per week. Berries such as strawberries, blueberries, raspberries, and blackberries all have antioxidant </w:t>
      </w:r>
      <w:r w:rsidR="00E3183E">
        <w:rPr>
          <w:rFonts w:ascii="Times New Roman" w:hAnsi="Times New Roman"/>
          <w:color w:val="221F1F"/>
          <w:sz w:val="28"/>
          <w:szCs w:val="28"/>
        </w:rPr>
        <w:t>benefits.</w:t>
      </w:r>
      <w:r>
        <w:rPr>
          <w:rFonts w:ascii="Times New Roman" w:hAnsi="Times New Roman"/>
          <w:color w:val="221F1F"/>
          <w:sz w:val="28"/>
          <w:szCs w:val="28"/>
        </w:rPr>
        <w:tab/>
      </w:r>
    </w:p>
    <w:p w14:paraId="7CAD0CAE"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r>
      <w:r>
        <w:rPr>
          <w:rFonts w:ascii="Times New Roman" w:hAnsi="Times New Roman"/>
          <w:color w:val="221F1F"/>
          <w:sz w:val="28"/>
          <w:szCs w:val="28"/>
        </w:rPr>
        <w:t>•</w:t>
      </w:r>
      <w:r>
        <w:rPr>
          <w:rFonts w:ascii="Times New Roman" w:hAnsi="Times New Roman"/>
          <w:color w:val="221F1F"/>
          <w:sz w:val="28"/>
          <w:szCs w:val="28"/>
        </w:rPr>
        <w:tab/>
        <w:t>Nuts: Try to get five or more servings of nuts each week. The creators of the MIND diet don</w:t>
      </w:r>
      <w:r>
        <w:rPr>
          <w:rFonts w:ascii="Times New Roman" w:hAnsi="Times New Roman" w:hint="eastAsia"/>
          <w:color w:val="221F1F"/>
          <w:sz w:val="28"/>
          <w:szCs w:val="28"/>
          <w:rtl/>
        </w:rPr>
        <w:t>’</w:t>
      </w:r>
      <w:r>
        <w:rPr>
          <w:rFonts w:ascii="Times New Roman" w:hAnsi="Times New Roman"/>
          <w:color w:val="221F1F"/>
          <w:sz w:val="28"/>
          <w:szCs w:val="28"/>
        </w:rPr>
        <w:t>t specify what kind of nuts to consume, but it is probably best to vary the type of nuts you eat to obtain a variety of nutrients.</w:t>
      </w:r>
    </w:p>
    <w:p w14:paraId="15CC769C"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Olive oil: Use olive oil as your main cooking oil.</w:t>
      </w:r>
    </w:p>
    <w:p w14:paraId="5FEEFAD6"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Whole grains: Aim for at least three servings daily. Choose whole grains like oatmeal, quinoa, brown rice, whole wheat pasta, and 100% whole wheat bread.</w:t>
      </w:r>
    </w:p>
    <w:p w14:paraId="6E19DE79"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Fish: Eat fish at least once per week. It is best to choose fatty fish such as salmon, sardines, trout, tuna, and mackerel for their high amounts of omega-3 fatty acids.</w:t>
      </w:r>
    </w:p>
    <w:p w14:paraId="7178B606"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Beans: Include beans in at least four meals per week. This category includes all beans, lentils, and soybeans.</w:t>
      </w:r>
    </w:p>
    <w:p w14:paraId="3EEBFDF0"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Poultry: Try to eat chicken or turkey at least twice per week. Fried chicken is not encouraged on the MIND diet.</w:t>
      </w:r>
    </w:p>
    <w:p w14:paraId="1FD9A518" w14:textId="33EAF702" w:rsidR="008B39DE" w:rsidRPr="0019228E" w:rsidRDefault="008B39DE" w:rsidP="0019228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 xml:space="preserve">Wine: Aim for no more than one glass daily. Both red and white wine may benefit your brain. </w:t>
      </w:r>
      <w:r w:rsidR="009A174A">
        <w:rPr>
          <w:rFonts w:ascii="Times New Roman" w:hAnsi="Times New Roman"/>
          <w:color w:val="221F1F"/>
          <w:sz w:val="28"/>
          <w:szCs w:val="28"/>
        </w:rPr>
        <w:t xml:space="preserve">      </w:t>
      </w:r>
    </w:p>
    <w:p w14:paraId="7B9F59F7"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hAnsi="Times New Roman"/>
          <w:color w:val="221F1F"/>
          <w:sz w:val="28"/>
          <w:szCs w:val="28"/>
        </w:rPr>
        <w:t xml:space="preserve">Here are the 5 foods to avoid on the MIND diet: </w:t>
      </w:r>
    </w:p>
    <w:p w14:paraId="2B4B472D"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color w:val="221F1F"/>
          <w:sz w:val="36"/>
          <w:szCs w:val="36"/>
        </w:rPr>
        <w:tab/>
      </w:r>
      <w:r>
        <w:rPr>
          <w:rFonts w:ascii="Times New Roman" w:hAnsi="Times New Roman"/>
          <w:color w:val="221F1F"/>
          <w:sz w:val="28"/>
          <w:szCs w:val="28"/>
        </w:rPr>
        <w:t>•</w:t>
      </w:r>
      <w:r>
        <w:rPr>
          <w:rFonts w:ascii="Times New Roman" w:hAnsi="Times New Roman"/>
          <w:color w:val="221F1F"/>
          <w:sz w:val="28"/>
          <w:szCs w:val="28"/>
        </w:rPr>
        <w:tab/>
        <w:t>Butter and margarine: Try to eat less than 1 tablespoon (about 14 grams) daily. Instead, try using olive oil as your primary cooking fat and dipping your bread in olive oil with herbs.</w:t>
      </w:r>
    </w:p>
    <w:p w14:paraId="01F6594D"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Cheese: The MIND diet recommends eating cheese less than once per week.</w:t>
      </w:r>
    </w:p>
    <w:p w14:paraId="62CC8B2E"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Red meat: Aim for no more than three servings per week. This category includes all beef, pork, lamb, and products made from these meats.</w:t>
      </w:r>
    </w:p>
    <w:p w14:paraId="5C0443FF"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Fried food: The MIND diet highly discourages fried food, especially the kind from fast-food restaurants. Limit your consumption to less than once per week.</w:t>
      </w:r>
    </w:p>
    <w:p w14:paraId="2AB167C7" w14:textId="77777777" w:rsidR="008B39DE" w:rsidRDefault="008B39DE" w:rsidP="008B39DE">
      <w:pPr>
        <w:pStyle w:val="Default"/>
        <w:tabs>
          <w:tab w:val="left" w:pos="220"/>
          <w:tab w:val="left" w:pos="720"/>
        </w:tabs>
        <w:spacing w:after="160"/>
        <w:ind w:left="720" w:hanging="720"/>
        <w:rPr>
          <w:rFonts w:ascii="Times New Roman" w:eastAsia="Times New Roman" w:hAnsi="Times New Roman" w:cs="Times New Roman"/>
          <w:color w:val="221F1F"/>
          <w:sz w:val="28"/>
          <w:szCs w:val="28"/>
        </w:rPr>
      </w:pPr>
      <w:r>
        <w:rPr>
          <w:rFonts w:ascii="Times New Roman" w:eastAsia="Times New Roman" w:hAnsi="Times New Roman" w:cs="Times New Roman"/>
          <w:color w:val="221F1F"/>
          <w:sz w:val="28"/>
          <w:szCs w:val="28"/>
        </w:rPr>
        <w:tab/>
        <w:t>•</w:t>
      </w:r>
      <w:r>
        <w:rPr>
          <w:rFonts w:ascii="Times New Roman" w:eastAsia="Times New Roman" w:hAnsi="Times New Roman" w:cs="Times New Roman"/>
          <w:color w:val="221F1F"/>
          <w:sz w:val="28"/>
          <w:szCs w:val="28"/>
        </w:rPr>
        <w:tab/>
      </w:r>
      <w:r>
        <w:rPr>
          <w:rFonts w:ascii="Times New Roman" w:hAnsi="Times New Roman"/>
          <w:color w:val="221F1F"/>
          <w:sz w:val="28"/>
          <w:szCs w:val="28"/>
        </w:rPr>
        <w:t>Pastries and sweets: This includes most of the processed snack foods and desserts you may think of — ice cream, cookies, brownies, snack cakes, doughnuts, candy, and more. Try to limit these to no more than four times per week.</w:t>
      </w:r>
    </w:p>
    <w:p w14:paraId="691556FE" w14:textId="77777777" w:rsidR="00771ACC"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 xml:space="preserve">Researchers encourage limiting your consumption of these foods because they contain saturated </w:t>
      </w:r>
      <w:r w:rsidR="00730D44">
        <w:rPr>
          <w:rFonts w:ascii="Times New Roman" w:hAnsi="Times New Roman"/>
          <w:color w:val="221F1F"/>
          <w:sz w:val="28"/>
          <w:szCs w:val="28"/>
        </w:rPr>
        <w:t>fats. Studies</w:t>
      </w:r>
      <w:r>
        <w:rPr>
          <w:rFonts w:ascii="Times New Roman" w:hAnsi="Times New Roman"/>
          <w:color w:val="221F1F"/>
          <w:sz w:val="28"/>
          <w:szCs w:val="28"/>
        </w:rPr>
        <w:t xml:space="preserve"> have found that trans fats are clearly associated with all sorts of diseases, including heart disease and even Alzheimer</w:t>
      </w:r>
      <w:r>
        <w:rPr>
          <w:rFonts w:ascii="Times New Roman" w:hAnsi="Times New Roman" w:hint="eastAsia"/>
          <w:color w:val="221F1F"/>
          <w:sz w:val="28"/>
          <w:szCs w:val="28"/>
          <w:rtl/>
        </w:rPr>
        <w:t>’</w:t>
      </w:r>
      <w:r>
        <w:rPr>
          <w:rFonts w:ascii="Times New Roman" w:hAnsi="Times New Roman"/>
          <w:color w:val="221F1F"/>
          <w:sz w:val="28"/>
          <w:szCs w:val="28"/>
        </w:rPr>
        <w:t>s disease.</w:t>
      </w:r>
    </w:p>
    <w:p w14:paraId="23A3853A" w14:textId="0FC08E07"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Having a healthy and active mind, as we age, is something we all want and hope for. The MIND diet is fairly simple to follow and seems quite healthy. You might like to try it or moderate it if you have dietary restrictions. Checking with your physician is always a good bet.</w:t>
      </w:r>
    </w:p>
    <w:p w14:paraId="533AD1DE" w14:textId="77777777"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Caring for you and your health,</w:t>
      </w:r>
    </w:p>
    <w:p w14:paraId="12921CA6" w14:textId="77777777" w:rsidR="008B39DE" w:rsidRDefault="008B39DE" w:rsidP="008B39DE">
      <w:pPr>
        <w:pStyle w:val="Default"/>
        <w:spacing w:after="500"/>
        <w:rPr>
          <w:rFonts w:ascii="Times New Roman" w:eastAsia="Times New Roman" w:hAnsi="Times New Roman" w:cs="Times New Roman"/>
          <w:color w:val="221F1F"/>
          <w:sz w:val="28"/>
          <w:szCs w:val="28"/>
        </w:rPr>
      </w:pPr>
      <w:r>
        <w:rPr>
          <w:rFonts w:ascii="Times New Roman" w:hAnsi="Times New Roman"/>
          <w:color w:val="221F1F"/>
          <w:sz w:val="28"/>
          <w:szCs w:val="28"/>
        </w:rPr>
        <w:t>Linda Convertine, Parish Nurse</w:t>
      </w:r>
    </w:p>
    <w:p w14:paraId="0A61CE78" w14:textId="77777777" w:rsidR="008B39DE" w:rsidRPr="009B4110" w:rsidRDefault="008B39DE" w:rsidP="009B4110">
      <w:pPr>
        <w:rPr>
          <w:b/>
          <w:sz w:val="22"/>
        </w:rPr>
      </w:pPr>
      <w:r w:rsidRPr="009B4110">
        <w:rPr>
          <w:b/>
          <w:sz w:val="22"/>
        </w:rPr>
        <w:t>Philippians 4:8-9</w:t>
      </w:r>
    </w:p>
    <w:p w14:paraId="653A93FA" w14:textId="77777777" w:rsidR="008B39DE" w:rsidRPr="009B4110" w:rsidRDefault="008B39DE" w:rsidP="009B4110">
      <w:pPr>
        <w:rPr>
          <w:b/>
          <w:sz w:val="22"/>
        </w:rPr>
      </w:pPr>
      <w:r w:rsidRPr="009B4110">
        <w:rPr>
          <w:rFonts w:hint="eastAsia"/>
          <w:b/>
          <w:sz w:val="22"/>
          <w:rtl/>
        </w:rPr>
        <w:t>“</w:t>
      </w:r>
      <w:r w:rsidRPr="009B4110">
        <w:rPr>
          <w:b/>
          <w:sz w:val="22"/>
        </w:rPr>
        <w:t>Finally, whatever is true, whatever is honorable, whatever is just, whatever is pure, whatever is lovely, whatever is commendable, if there is any excellence, if there is anything worthy of praise, think about these things… and the God of peace will be with you.</w:t>
      </w:r>
      <w:r w:rsidRPr="009B4110">
        <w:rPr>
          <w:b/>
          <w:sz w:val="22"/>
        </w:rPr>
        <w:br/>
      </w:r>
    </w:p>
    <w:p w14:paraId="29F4E3A2" w14:textId="77777777" w:rsidR="003D0F15" w:rsidRDefault="003D0F15" w:rsidP="00FC79BE">
      <w:pPr>
        <w:spacing w:before="0" w:after="160"/>
        <w:rPr>
          <w:b/>
          <w:bCs/>
          <w:color w:val="595959" w:themeColor="text1" w:themeTint="A6"/>
          <w:sz w:val="28"/>
          <w:szCs w:val="28"/>
        </w:rPr>
      </w:pPr>
    </w:p>
    <w:p w14:paraId="1A2800B0" w14:textId="77777777" w:rsidR="00D03F2B" w:rsidRDefault="00D03F2B" w:rsidP="00D03F2B">
      <w:pPr>
        <w:rPr>
          <w:sz w:val="24"/>
          <w:szCs w:val="24"/>
        </w:rPr>
      </w:pPr>
    </w:p>
    <w:p w14:paraId="7D38C40F" w14:textId="3DC99F0F" w:rsidR="001A32DE" w:rsidRDefault="00AA034F" w:rsidP="00D03F2B">
      <w:pPr>
        <w:rPr>
          <w:sz w:val="24"/>
          <w:szCs w:val="24"/>
        </w:rPr>
      </w:pPr>
      <w:r>
        <w:rPr>
          <w:noProof/>
          <w:sz w:val="24"/>
          <w:szCs w:val="24"/>
        </w:rPr>
        <w:drawing>
          <wp:inline distT="0" distB="0" distL="0" distR="0" wp14:anchorId="7AE7DA69" wp14:editId="175B63DA">
            <wp:extent cx="6309360" cy="3943350"/>
            <wp:effectExtent l="0" t="0" r="0" b="0"/>
            <wp:docPr id="44454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0753" name="Picture 444540753"/>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6309360" cy="3943350"/>
                    </a:xfrm>
                    <a:prstGeom prst="rect">
                      <a:avLst/>
                    </a:prstGeom>
                  </pic:spPr>
                </pic:pic>
              </a:graphicData>
            </a:graphic>
          </wp:inline>
        </w:drawing>
      </w:r>
    </w:p>
    <w:p w14:paraId="00CFDBE7" w14:textId="7AC5ED1E" w:rsidR="006C3DEB" w:rsidRPr="00433759" w:rsidRDefault="00771ACC" w:rsidP="00B92A6E">
      <w:pPr>
        <w:rPr>
          <w:b/>
          <w:color w:val="595959" w:themeColor="text1" w:themeTint="A6"/>
          <w:sz w:val="28"/>
          <w:szCs w:val="28"/>
        </w:rPr>
      </w:pPr>
      <w:r>
        <w:rPr>
          <w:b/>
          <w:color w:val="595959" w:themeColor="text1" w:themeTint="A6"/>
          <w:sz w:val="28"/>
          <w:szCs w:val="28"/>
        </w:rPr>
        <w:t xml:space="preserve">From the </w:t>
      </w:r>
      <w:r w:rsidR="006C3DEB" w:rsidRPr="00433759">
        <w:rPr>
          <w:b/>
          <w:color w:val="595959" w:themeColor="text1" w:themeTint="A6"/>
          <w:sz w:val="28"/>
          <w:szCs w:val="28"/>
        </w:rPr>
        <w:t>Stewardship</w:t>
      </w:r>
      <w:r>
        <w:rPr>
          <w:b/>
          <w:color w:val="595959" w:themeColor="text1" w:themeTint="A6"/>
          <w:sz w:val="28"/>
          <w:szCs w:val="28"/>
        </w:rPr>
        <w:t xml:space="preserve"> Committee</w:t>
      </w:r>
    </w:p>
    <w:p w14:paraId="34369E59" w14:textId="77777777" w:rsidR="00B92A6E" w:rsidRPr="00AA034F" w:rsidRDefault="00B92A6E" w:rsidP="00B92A6E">
      <w:pPr>
        <w:rPr>
          <w:sz w:val="22"/>
        </w:rPr>
      </w:pPr>
      <w:r w:rsidRPr="00AA034F">
        <w:rPr>
          <w:b/>
          <w:bCs/>
          <w:color w:val="984806" w:themeColor="accent6" w:themeShade="80"/>
          <w:sz w:val="22"/>
        </w:rPr>
        <w:t xml:space="preserve">“Rising Up, Returning Home” </w:t>
      </w:r>
      <w:r w:rsidRPr="00AA034F">
        <w:rPr>
          <w:sz w:val="22"/>
        </w:rPr>
        <w:br/>
      </w:r>
    </w:p>
    <w:p w14:paraId="2E65968C" w14:textId="77777777" w:rsidR="00B92A6E" w:rsidRPr="000D4F75" w:rsidRDefault="00B92A6E" w:rsidP="00B92A6E">
      <w:pPr>
        <w:rPr>
          <w:sz w:val="22"/>
        </w:rPr>
      </w:pPr>
      <w:r w:rsidRPr="000D4F75">
        <w:rPr>
          <w:sz w:val="22"/>
        </w:rPr>
        <w:t xml:space="preserve">In the aftermath of the crisis and chaos that was wreaked by Hurricane Ian, our church has been rising up and moving forward, and now it is returning home.  </w:t>
      </w:r>
    </w:p>
    <w:p w14:paraId="0A4D4703" w14:textId="77777777" w:rsidR="00B92A6E" w:rsidRPr="000D4F75" w:rsidRDefault="00B92A6E" w:rsidP="00B92A6E">
      <w:pPr>
        <w:rPr>
          <w:sz w:val="22"/>
        </w:rPr>
      </w:pPr>
      <w:r w:rsidRPr="000D4F75">
        <w:rPr>
          <w:sz w:val="22"/>
        </w:rPr>
        <w:t>After a crisis, a community can sometimes be a harsh place, but our spiritual community remained, and remains, a place that stands for and offers others God’s mercy, justice, love, and understanding.  We remained, and remain, a people and place dedicated to giving of our time, talents, and treasure to these purposes.</w:t>
      </w:r>
    </w:p>
    <w:p w14:paraId="51AA02E0" w14:textId="12883B05" w:rsidR="00B92A6E" w:rsidRPr="000D4F75" w:rsidRDefault="00B92A6E" w:rsidP="00B92A6E">
      <w:pPr>
        <w:rPr>
          <w:sz w:val="22"/>
        </w:rPr>
      </w:pPr>
      <w:r w:rsidRPr="000D4F75">
        <w:rPr>
          <w:sz w:val="22"/>
        </w:rPr>
        <w:t xml:space="preserve">To borrow the words God spoke through the prophet Isaiah, though our church home was heavily damaged by the storm, we are, thanks to the efforts of many, “about to do a new thing” at SCUCC. Just as our church building is becoming renewed through our efforts to rebuild it, we are and will continue to be renewed as we come together to put our faith into action in this new chapter of SCUCC’s life.  The past year has only reinforced the life and spiritual truth that we can do so much more together than we can as individuals.  We have, and will continue to, turn crisis into triumph with God and each other’s care, </w:t>
      </w:r>
      <w:r w:rsidR="00433759" w:rsidRPr="000D4F75">
        <w:rPr>
          <w:sz w:val="22"/>
        </w:rPr>
        <w:t>commitment,</w:t>
      </w:r>
      <w:r w:rsidRPr="000D4F75">
        <w:rPr>
          <w:sz w:val="22"/>
        </w:rPr>
        <w:t xml:space="preserve"> and support.</w:t>
      </w:r>
    </w:p>
    <w:p w14:paraId="023D1B7A" w14:textId="77777777" w:rsidR="00B92A6E" w:rsidRPr="000D4F75" w:rsidRDefault="00B92A6E" w:rsidP="00B92A6E">
      <w:pPr>
        <w:rPr>
          <w:sz w:val="22"/>
        </w:rPr>
      </w:pPr>
      <w:r w:rsidRPr="000D4F75">
        <w:rPr>
          <w:sz w:val="22"/>
        </w:rPr>
        <w:t>As we enter this Stewardship season in this time of renewal, your giving will make it possible for us to continue to move forward, discovering who and what God is now calling us to be.  Please give as generously as you can when donating or making a pledge to SCUCC this season.</w:t>
      </w:r>
    </w:p>
    <w:p w14:paraId="3E774C44" w14:textId="77777777" w:rsidR="000D4F75" w:rsidRPr="000D4F75" w:rsidRDefault="00B92A6E" w:rsidP="000D4F75">
      <w:pPr>
        <w:rPr>
          <w:sz w:val="22"/>
        </w:rPr>
      </w:pPr>
      <w:r w:rsidRPr="000D4F75">
        <w:rPr>
          <w:sz w:val="22"/>
        </w:rPr>
        <w:t>Peace.</w:t>
      </w:r>
    </w:p>
    <w:p w14:paraId="27351DD7" w14:textId="09C750E6" w:rsidR="000D4F75" w:rsidRPr="000D4F75" w:rsidRDefault="000D4F75" w:rsidP="000D4F75">
      <w:pPr>
        <w:rPr>
          <w:rFonts w:ascii="Helvetica" w:eastAsia="Times New Roman" w:hAnsi="Helvetica"/>
          <w:color w:val="333333"/>
          <w:sz w:val="22"/>
        </w:rPr>
      </w:pPr>
      <w:r w:rsidRPr="000D4F75">
        <w:rPr>
          <w:rFonts w:ascii="Helvetica" w:eastAsia="Times New Roman" w:hAnsi="Helvetica"/>
          <w:color w:val="333333"/>
          <w:sz w:val="22"/>
        </w:rPr>
        <w:t xml:space="preserve"> Barbara Joy Cooley </w:t>
      </w:r>
    </w:p>
    <w:p w14:paraId="3BC67BA0" w14:textId="77777777" w:rsidR="000D4F75" w:rsidRPr="000D4F75" w:rsidRDefault="000D4F75" w:rsidP="000D4F75">
      <w:pPr>
        <w:rPr>
          <w:rFonts w:ascii="Helvetica" w:eastAsia="Times New Roman" w:hAnsi="Helvetica"/>
          <w:color w:val="333333"/>
          <w:sz w:val="22"/>
        </w:rPr>
      </w:pPr>
      <w:r w:rsidRPr="000D4F75">
        <w:rPr>
          <w:rFonts w:ascii="Helvetica" w:eastAsia="Times New Roman" w:hAnsi="Helvetica"/>
          <w:color w:val="333333"/>
          <w:sz w:val="22"/>
        </w:rPr>
        <w:t xml:space="preserve">Member, SCUCC Stewardship Committee </w:t>
      </w:r>
    </w:p>
    <w:p w14:paraId="7D53D176" w14:textId="48817DA5" w:rsidR="00B92A6E" w:rsidRPr="000D4F75" w:rsidRDefault="00B92A6E" w:rsidP="00B92A6E">
      <w:pPr>
        <w:rPr>
          <w:sz w:val="22"/>
        </w:rPr>
      </w:pPr>
    </w:p>
    <w:p w14:paraId="1E0CBAF1" w14:textId="77777777" w:rsidR="000D4F75" w:rsidRPr="000D4F75" w:rsidRDefault="000D4F75" w:rsidP="00B92A6E">
      <w:pPr>
        <w:rPr>
          <w:sz w:val="22"/>
        </w:rPr>
      </w:pPr>
    </w:p>
    <w:p w14:paraId="0DE57F33" w14:textId="77777777" w:rsidR="003D0F15" w:rsidRPr="000D4F75" w:rsidRDefault="003D0F15" w:rsidP="003D0F15">
      <w:pPr>
        <w:rPr>
          <w:b/>
          <w:bCs/>
          <w:sz w:val="22"/>
        </w:rPr>
      </w:pPr>
    </w:p>
    <w:p w14:paraId="7AF2819F" w14:textId="77777777" w:rsidR="00CB280C" w:rsidRPr="000D4F75" w:rsidRDefault="00CB280C" w:rsidP="00D03F2B">
      <w:pPr>
        <w:rPr>
          <w:sz w:val="22"/>
        </w:rPr>
      </w:pPr>
    </w:p>
    <w:p w14:paraId="682209A9" w14:textId="04E50ABE" w:rsidR="008C5F9B" w:rsidRDefault="00CB280C" w:rsidP="00EE4F67">
      <w:pPr>
        <w:spacing w:before="0" w:after="160"/>
        <w:rPr>
          <w:b/>
          <w:bCs/>
          <w:noProof/>
          <w:color w:val="595959" w:themeColor="text1" w:themeTint="A6"/>
          <w:sz w:val="28"/>
          <w:szCs w:val="28"/>
        </w:rPr>
      </w:pPr>
      <w:r>
        <w:rPr>
          <w:b/>
          <w:bCs/>
          <w:color w:val="595959" w:themeColor="text1" w:themeTint="A6"/>
          <w:sz w:val="28"/>
          <w:szCs w:val="28"/>
        </w:rPr>
        <w:t xml:space="preserve">                           </w:t>
      </w:r>
      <w:r>
        <w:rPr>
          <w:b/>
          <w:bCs/>
          <w:noProof/>
          <w:color w:val="595959" w:themeColor="text1" w:themeTint="A6"/>
          <w:sz w:val="28"/>
          <w:szCs w:val="28"/>
        </w:rPr>
        <mc:AlternateContent>
          <mc:Choice Requires="wpg">
            <w:drawing>
              <wp:inline distT="0" distB="0" distL="0" distR="0" wp14:anchorId="4F79EE86" wp14:editId="4CF567EC">
                <wp:extent cx="2886075" cy="1571625"/>
                <wp:effectExtent l="0" t="0" r="9525" b="9525"/>
                <wp:docPr id="679769448" name="Group 679769448"/>
                <wp:cNvGraphicFramePr/>
                <a:graphic xmlns:a="http://schemas.openxmlformats.org/drawingml/2006/main">
                  <a:graphicData uri="http://schemas.microsoft.com/office/word/2010/wordprocessingGroup">
                    <wpg:wgp>
                      <wpg:cNvGrpSpPr/>
                      <wpg:grpSpPr>
                        <a:xfrm>
                          <a:off x="0" y="0"/>
                          <a:ext cx="2886075" cy="1571625"/>
                          <a:chOff x="0" y="0"/>
                          <a:chExt cx="4762500" cy="4019027"/>
                        </a:xfrm>
                      </wpg:grpSpPr>
                      <pic:pic xmlns:pic="http://schemas.openxmlformats.org/drawingml/2006/picture">
                        <pic:nvPicPr>
                          <pic:cNvPr id="737192505" name="Picture 2"/>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762500" cy="3624057"/>
                          </a:xfrm>
                          <a:prstGeom prst="rect">
                            <a:avLst/>
                          </a:prstGeom>
                        </pic:spPr>
                      </pic:pic>
                      <wps:wsp>
                        <wps:cNvPr id="192603179" name="Text Box 3"/>
                        <wps:cNvSpPr txBox="1"/>
                        <wps:spPr>
                          <a:xfrm>
                            <a:off x="2" y="3897238"/>
                            <a:ext cx="4652475" cy="121789"/>
                          </a:xfrm>
                          <a:prstGeom prst="rect">
                            <a:avLst/>
                          </a:prstGeom>
                          <a:solidFill>
                            <a:prstClr val="white"/>
                          </a:solidFill>
                          <a:ln>
                            <a:noFill/>
                          </a:ln>
                        </wps:spPr>
                        <wps:txbx>
                          <w:txbxContent>
                            <w:p w14:paraId="7E8C9BA2" w14:textId="566776E7" w:rsidR="00CB280C" w:rsidRPr="00F043CA" w:rsidRDefault="00F13341" w:rsidP="00CB280C">
                              <w:pPr>
                                <w:rPr>
                                  <w:sz w:val="18"/>
                                  <w:szCs w:val="18"/>
                                </w:rPr>
                              </w:pPr>
                              <w:hyperlink r:id="rId35" w:history="1">
                                <w:r w:rsidR="00CB280C" w:rsidRPr="00F043CA">
                                  <w:rPr>
                                    <w:rStyle w:val="Hyperlink"/>
                                    <w:sz w:val="18"/>
                                    <w:szCs w:val="18"/>
                                  </w:rPr>
                                  <w:t>This Photo</w:t>
                                </w:r>
                              </w:hyperlink>
                              <w:r w:rsidR="00CB280C" w:rsidRPr="00F043CA">
                                <w:rPr>
                                  <w:sz w:val="18"/>
                                  <w:szCs w:val="18"/>
                                </w:rPr>
                                <w:t xml:space="preserve"> by Unknown Author is licensed und</w:t>
                              </w:r>
                              <w:hyperlink r:id="rId36" w:history="1">
                                <w:r w:rsidR="00CB280C" w:rsidRPr="00F043C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79EE86" id="Group 679769448" o:spid="_x0000_s1030" style="width:227.25pt;height:123.75pt;mso-position-horizontal-relative:char;mso-position-vertical-relative:line" coordsize="47625,40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47625;height:3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">
                  <v:imagedata r:id="rId37" o:title=""/>
                </v:shape>
                <v:shapetype id="_x0000_t202" coordsize="21600,21600" o:spt="202" path="m,l,21600r21600,l21600,xe">
                  <v:stroke joinstyle="miter"/>
                  <v:path gradientshapeok="t" o:connecttype="rect"/>
                </v:shapetype>
                <v:shape id="Text Box 3" o:spid="_x0000_s1032" type="#_x0000_t202" style="position:absolute;top:38972;width:4652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" stroked="f">
                  <v:textbox>
                    <w:txbxContent>
                      <w:p w14:paraId="7E8C9BA2" w14:textId="566776E7" w:rsidR="00CB280C" w:rsidRPr="00F043CA" w:rsidRDefault="00FD4A4F" w:rsidP="00CB280C">
                        <w:pPr>
                          <w:rPr>
                            <w:sz w:val="18"/>
                            <w:szCs w:val="18"/>
                          </w:rPr>
                        </w:pPr>
                        <w:hyperlink r:id="rId38" w:history="1">
                          <w:r w:rsidR="00CB280C" w:rsidRPr="00F043CA">
                            <w:rPr>
                              <w:rStyle w:val="Hyperlink"/>
                              <w:sz w:val="18"/>
                              <w:szCs w:val="18"/>
                            </w:rPr>
                            <w:t>This Photo</w:t>
                          </w:r>
                        </w:hyperlink>
                        <w:r w:rsidR="00CB280C" w:rsidRPr="00F043CA">
                          <w:rPr>
                            <w:sz w:val="18"/>
                            <w:szCs w:val="18"/>
                          </w:rPr>
                          <w:t xml:space="preserve"> by Unknown Author is licensed und</w:t>
                        </w:r>
                        <w:hyperlink r:id="rId39" w:history="1">
                          <w:r w:rsidR="00CB280C" w:rsidRPr="00F043CA">
                            <w:rPr>
                              <w:rStyle w:val="Hyperlink"/>
                              <w:sz w:val="18"/>
                              <w:szCs w:val="18"/>
                            </w:rPr>
                            <w:t>CC BY</w:t>
                          </w:r>
                        </w:hyperlink>
                      </w:p>
                    </w:txbxContent>
                  </v:textbox>
                </v:shape>
                <w10:anchorlock/>
              </v:group>
            </w:pict>
          </mc:Fallback>
        </mc:AlternateContent>
      </w:r>
    </w:p>
    <w:p w14:paraId="052586FF" w14:textId="77777777" w:rsidR="003D0F15" w:rsidRDefault="003D0F15" w:rsidP="005C7E07">
      <w:pPr>
        <w:spacing w:before="0" w:after="160"/>
        <w:rPr>
          <w:b/>
          <w:bCs/>
          <w:color w:val="595959" w:themeColor="text1" w:themeTint="A6"/>
          <w:sz w:val="28"/>
          <w:szCs w:val="28"/>
        </w:rPr>
      </w:pPr>
    </w:p>
    <w:p w14:paraId="6916903F" w14:textId="380BBB23" w:rsidR="00185D96" w:rsidRDefault="00185D96" w:rsidP="003D0F15">
      <w:pPr>
        <w:widowControl w:val="0"/>
        <w:rPr>
          <w:b/>
          <w:bCs/>
          <w:color w:val="595959" w:themeColor="text1" w:themeTint="A6"/>
          <w:sz w:val="24"/>
          <w:szCs w:val="24"/>
        </w:rPr>
      </w:pPr>
      <w:r>
        <w:rPr>
          <w:b/>
          <w:bCs/>
          <w:color w:val="595959" w:themeColor="text1" w:themeTint="A6"/>
          <w:sz w:val="24"/>
          <w:szCs w:val="24"/>
        </w:rPr>
        <w:t>The Green Team</w:t>
      </w:r>
    </w:p>
    <w:p w14:paraId="697A7AD0" w14:textId="77777777" w:rsidR="000B1F5B" w:rsidRPr="001C5D7E" w:rsidRDefault="000B1F5B" w:rsidP="00376F79">
      <w:pPr>
        <w:rPr>
          <w:b/>
          <w:bCs/>
          <w:i/>
          <w:iCs/>
          <w:sz w:val="22"/>
        </w:rPr>
      </w:pPr>
      <w:r w:rsidRPr="001C5D7E">
        <w:rPr>
          <w:b/>
          <w:bCs/>
          <w:i/>
          <w:iCs/>
          <w:sz w:val="22"/>
        </w:rPr>
        <w:t xml:space="preserve">Which is better for the environment: pods or liquid detergent? </w:t>
      </w:r>
    </w:p>
    <w:p w14:paraId="4C07578C" w14:textId="77777777" w:rsidR="000B1F5B" w:rsidRPr="00FF10E3" w:rsidRDefault="000B1F5B" w:rsidP="00376F79">
      <w:pPr>
        <w:rPr>
          <w:sz w:val="22"/>
        </w:rPr>
      </w:pPr>
      <w:r w:rsidRPr="00FF10E3">
        <w:rPr>
          <w:sz w:val="22"/>
        </w:rPr>
        <w:t>“Unit dose laundry detergents have gained popularity over traditional powder and liquid laundry detergent for several reasons.  First off, unit-dose detergents are very convenient. Just grab a pod or sheet, throw it into the washer, and push start – you’re done. Second, marketers behind unit-dose detergents have been promoting the sustainability advantages of pods and sheets. Some of these claims make sense. For example, the weights of the detergents in unit dose forms are only a fraction of a typical powder or liquid detergent. The reduced dosages mean less transportation and storage requirements, which saves substantial amounts of energy required for the laundry detergent industry. However, pods and sheets pose other consumer safety and environmental concerns that they often do not mention.</w:t>
      </w:r>
    </w:p>
    <w:p w14:paraId="02387415" w14:textId="3A1A599E" w:rsidR="000B1F5B" w:rsidRPr="00FF10E3" w:rsidRDefault="00731290" w:rsidP="00376F79">
      <w:pPr>
        <w:rPr>
          <w:sz w:val="22"/>
        </w:rPr>
      </w:pPr>
      <w:r>
        <w:rPr>
          <w:sz w:val="22"/>
        </w:rPr>
        <w:t>One</w:t>
      </w:r>
      <w:r w:rsidR="000B1F5B" w:rsidRPr="00FF10E3">
        <w:rPr>
          <w:sz w:val="22"/>
        </w:rPr>
        <w:t xml:space="preserve"> primary concern is that the film in pods and substrate used in sheets is made of plastic. The chemical that allows laundry pods and sheets to “dissolve” is called polyvinyl alcohol - also known as PVA or PVOH. PVOH is a </w:t>
      </w:r>
      <w:r w:rsidR="00B23A1A" w:rsidRPr="00FF10E3">
        <w:rPr>
          <w:sz w:val="22"/>
        </w:rPr>
        <w:t>synthetic</w:t>
      </w:r>
      <w:r w:rsidR="000B1F5B" w:rsidRPr="00FF10E3">
        <w:rPr>
          <w:sz w:val="22"/>
        </w:rPr>
        <w:t>, petroleum-based polymeric plastic that "dissolves" in water – breaking down into smaller plastic particles called microplastics.</w:t>
      </w:r>
    </w:p>
    <w:p w14:paraId="41E307C7" w14:textId="50E6D009" w:rsidR="000B1F5B" w:rsidRPr="00FF10E3" w:rsidRDefault="000B1F5B" w:rsidP="00376F79">
      <w:pPr>
        <w:rPr>
          <w:sz w:val="22"/>
        </w:rPr>
      </w:pPr>
      <w:r w:rsidRPr="00FF10E3">
        <w:rPr>
          <w:sz w:val="22"/>
        </w:rPr>
        <w:t xml:space="preserve">Once the detergent pods or sheets meet the water in the washing machine, they break down into microplastics and are discharged as part of the wastewater. In previous studies, PVA and its derivatives have been viewed as being harmless and readily biodegradable in wastewater, especially after being treated by water treatment plants. </w:t>
      </w:r>
    </w:p>
    <w:p w14:paraId="741AAC2F" w14:textId="472E037E" w:rsidR="000B1F5B" w:rsidRPr="00FF10E3" w:rsidRDefault="000B1F5B" w:rsidP="00376F79">
      <w:pPr>
        <w:rPr>
          <w:sz w:val="22"/>
        </w:rPr>
      </w:pPr>
      <w:r w:rsidRPr="00FF10E3">
        <w:rPr>
          <w:sz w:val="22"/>
        </w:rPr>
        <w:t xml:space="preserve">However, recent studies have seriously challenged the readily biodegradable status of PVA films. Two scientists from Arizona State University reported that the majority of dissolved PVA film in wastewater </w:t>
      </w:r>
      <w:r w:rsidR="00FB6276">
        <w:rPr>
          <w:sz w:val="22"/>
        </w:rPr>
        <w:t>is</w:t>
      </w:r>
      <w:r w:rsidRPr="00FF10E3">
        <w:rPr>
          <w:sz w:val="22"/>
        </w:rPr>
        <w:t xml:space="preserve"> not fully biodegraded through the setup of current water treatment plants. In order for PVA to biodegrade, special PVA-adapted microbes need to be added at high levels and for long durations. Currently, most water treatment facilities do not sufficiently treat PVA in water, and therefore poses a series of environmental and safety concerns. </w:t>
      </w:r>
    </w:p>
    <w:p w14:paraId="1622C0D2" w14:textId="77777777" w:rsidR="000B1F5B" w:rsidRPr="00FF10E3" w:rsidRDefault="000B1F5B" w:rsidP="00376F79">
      <w:pPr>
        <w:rPr>
          <w:sz w:val="22"/>
        </w:rPr>
      </w:pPr>
      <w:r w:rsidRPr="00FF10E3">
        <w:rPr>
          <w:sz w:val="22"/>
        </w:rPr>
        <w:t xml:space="preserve">In recent years, several credited research papers have also challenged PVA’s safety profile and environmental friendliness due to its manufacturing process. Scientists from Ryerson University in Toronto reported their independent product packaging Life Cycle Assessment (LCA) on PVA liquid detergent pods sold in PET containers or flexible pouches, vs. traditional liquid detergents in HDPE plastic jugs. Quite surprisingly, in their load-to-load comparisons, they found that almost all the key human safety and environment indicators of traditional liquid detergents in plastic jugs are much better than the unit-dose liquid detergent pods.  This research indicates that the production of PVA film is quite a polluting process, which involves heavy environmental and safety burdens in carcinogenic toxins, ozone depletion, acidification, eutrophication, and fossil fuel depletion. </w:t>
      </w:r>
    </w:p>
    <w:p w14:paraId="4E4BEF96" w14:textId="77777777" w:rsidR="000B1F5B" w:rsidRPr="00FF10E3" w:rsidRDefault="000B1F5B" w:rsidP="00376F79">
      <w:pPr>
        <w:rPr>
          <w:sz w:val="22"/>
        </w:rPr>
      </w:pPr>
      <w:r w:rsidRPr="00FF10E3">
        <w:rPr>
          <w:sz w:val="22"/>
        </w:rPr>
        <w:t xml:space="preserve">Ultimately, the negative impacts from the production of PVA film have greatly compromised the benefit brought in by the less dosage of the PVA liquid pods.” </w:t>
      </w:r>
    </w:p>
    <w:p w14:paraId="267B89B5" w14:textId="77777777" w:rsidR="008D3640" w:rsidRDefault="00F13341" w:rsidP="00FF10E3">
      <w:pPr>
        <w:rPr>
          <w:rFonts w:ascii="Roboto" w:eastAsia="Times New Roman" w:hAnsi="Roboto" w:cs="Times New Roman"/>
          <w:color w:val="1A0DAB"/>
          <w:sz w:val="22"/>
          <w:u w:val="single"/>
        </w:rPr>
      </w:pPr>
      <w:hyperlink r:id="rId40" w:anchor=":~:text=Quite%20surprisingly%2C%20in%20their%20load,unit%2Ddose%20liquid%20detergent%20pods." w:history="1">
        <w:r w:rsidR="000B1F5B" w:rsidRPr="00FF10E3">
          <w:rPr>
            <w:rFonts w:ascii="Roboto" w:eastAsia="Times New Roman" w:hAnsi="Roboto" w:cs="Times New Roman"/>
            <w:color w:val="1A0DAB"/>
            <w:sz w:val="22"/>
            <w:u w:val="single"/>
          </w:rPr>
          <w:br/>
        </w:r>
      </w:hyperlink>
    </w:p>
    <w:p w14:paraId="052DD3A9" w14:textId="77777777" w:rsidR="008D3640" w:rsidRDefault="008D3640" w:rsidP="00FF10E3">
      <w:pPr>
        <w:rPr>
          <w:rFonts w:ascii="Roboto" w:eastAsia="Times New Roman" w:hAnsi="Roboto" w:cs="Times New Roman"/>
          <w:color w:val="1A0DAB"/>
          <w:sz w:val="22"/>
          <w:u w:val="single"/>
        </w:rPr>
      </w:pPr>
    </w:p>
    <w:p w14:paraId="2A769FC0" w14:textId="6C5EA005" w:rsidR="00185D96" w:rsidRPr="001C5D7E" w:rsidRDefault="00185D96" w:rsidP="00FF10E3">
      <w:pPr>
        <w:rPr>
          <w:b/>
          <w:bCs/>
          <w:i/>
          <w:iCs/>
          <w:sz w:val="22"/>
        </w:rPr>
      </w:pPr>
      <w:r w:rsidRPr="001C5D7E">
        <w:rPr>
          <w:b/>
          <w:bCs/>
          <w:i/>
          <w:iCs/>
          <w:sz w:val="22"/>
        </w:rPr>
        <w:t>Why are trees so important to our ecosystem and how could we protect them? </w:t>
      </w:r>
    </w:p>
    <w:p w14:paraId="23DB53C1" w14:textId="27801BFB" w:rsidR="00185D96" w:rsidRPr="005B6483" w:rsidRDefault="00185D96" w:rsidP="00FF10E3">
      <w:pPr>
        <w:rPr>
          <w:i/>
          <w:iCs/>
          <w:sz w:val="22"/>
        </w:rPr>
      </w:pPr>
      <w:r w:rsidRPr="005B6483">
        <w:rPr>
          <w:i/>
          <w:iCs/>
          <w:sz w:val="22"/>
        </w:rPr>
        <w:t>First, trees keep wildlife healthy</w:t>
      </w:r>
      <w:r w:rsidR="00613573" w:rsidRPr="005B6483">
        <w:rPr>
          <w:i/>
          <w:iCs/>
          <w:sz w:val="22"/>
        </w:rPr>
        <w:t>.</w:t>
      </w:r>
    </w:p>
    <w:p w14:paraId="3028E623" w14:textId="77777777" w:rsidR="00185D96" w:rsidRPr="00FF10E3" w:rsidRDefault="00185D96" w:rsidP="00FF10E3">
      <w:pPr>
        <w:rPr>
          <w:sz w:val="22"/>
        </w:rPr>
      </w:pPr>
      <w:r w:rsidRPr="00FF10E3">
        <w:rPr>
          <w:sz w:val="22"/>
        </w:rPr>
        <w:t>As you know, trees help wildlife by </w:t>
      </w:r>
      <w:hyperlink r:id="rId41" w:tgtFrame="_blank" w:history="1">
        <w:r w:rsidRPr="00613573">
          <w:rPr>
            <w:rStyle w:val="Hyperlink"/>
            <w:color w:val="auto"/>
            <w:sz w:val="22"/>
          </w:rPr>
          <w:t>providing materials for them to eat and build a home</w:t>
        </w:r>
      </w:hyperlink>
      <w:r w:rsidRPr="00FF10E3">
        <w:rPr>
          <w:sz w:val="22"/>
        </w:rPr>
        <w:t xml:space="preserve">. Some animals, such as birds and deer, eat foliage or nuts and berries produced by trees.  Trees provide a home for many animals, such as birds and squirrels. Beavers are well known for cutting down trees to build dams and other important structures. These structures create a safe environment for animals to reproduce and hide from predators. </w:t>
      </w:r>
    </w:p>
    <w:p w14:paraId="2C118A15" w14:textId="35A15CB5" w:rsidR="00185D96" w:rsidRPr="005B6483" w:rsidRDefault="00185D96" w:rsidP="00FF10E3">
      <w:pPr>
        <w:rPr>
          <w:i/>
          <w:iCs/>
          <w:sz w:val="22"/>
        </w:rPr>
      </w:pPr>
      <w:r w:rsidRPr="005B6483">
        <w:rPr>
          <w:i/>
          <w:iCs/>
          <w:sz w:val="22"/>
        </w:rPr>
        <w:t>Second, trees clean up air pollution</w:t>
      </w:r>
      <w:r w:rsidR="00613573" w:rsidRPr="005B6483">
        <w:rPr>
          <w:i/>
          <w:iCs/>
          <w:sz w:val="22"/>
        </w:rPr>
        <w:t>.</w:t>
      </w:r>
    </w:p>
    <w:p w14:paraId="37EB1867" w14:textId="77777777" w:rsidR="00185D96" w:rsidRPr="00FF10E3" w:rsidRDefault="00185D96" w:rsidP="00FF10E3">
      <w:pPr>
        <w:rPr>
          <w:sz w:val="22"/>
        </w:rPr>
      </w:pPr>
      <w:r w:rsidRPr="00FF10E3">
        <w:rPr>
          <w:sz w:val="22"/>
        </w:rPr>
        <w:t>As you know, c</w:t>
      </w:r>
      <w:hyperlink r:id="rId42" w:tgtFrame="_blank" w:history="1">
        <w:r w:rsidRPr="00613573">
          <w:rPr>
            <w:rStyle w:val="Hyperlink"/>
            <w:color w:val="auto"/>
            <w:sz w:val="22"/>
          </w:rPr>
          <w:t>limate change is the trapping of greenhouses gases in the atmosphere</w:t>
        </w:r>
      </w:hyperlink>
      <w:r w:rsidRPr="00FF10E3">
        <w:rPr>
          <w:sz w:val="22"/>
        </w:rPr>
        <w:t>, causing lots of negative effects on the health of the planet and all living things on it.  Fortunately, trees and healthy forests help reduce air pollution caused by climate change. When dirty atmospheric particles land on the surface of a tree or leaf, </w:t>
      </w:r>
      <w:hyperlink r:id="rId43" w:tgtFrame="_blank" w:history="1">
        <w:r w:rsidRPr="00613573">
          <w:rPr>
            <w:rStyle w:val="Hyperlink"/>
            <w:color w:val="auto"/>
            <w:sz w:val="22"/>
          </w:rPr>
          <w:t>they are removed from the atmosphere and absorbed by the plant</w:t>
        </w:r>
      </w:hyperlink>
      <w:r w:rsidRPr="00FF10E3">
        <w:rPr>
          <w:sz w:val="22"/>
        </w:rPr>
        <w:t>. This is also the case for the removal of greenhouse gases from the atmosphere. </w:t>
      </w:r>
      <w:hyperlink r:id="rId44" w:tgtFrame="_blank" w:history="1">
        <w:r w:rsidRPr="00613573">
          <w:rPr>
            <w:rStyle w:val="Hyperlink"/>
            <w:color w:val="auto"/>
            <w:sz w:val="22"/>
          </w:rPr>
          <w:t>Through photosynthesis</w:t>
        </w:r>
      </w:hyperlink>
      <w:r w:rsidRPr="00FF10E3">
        <w:rPr>
          <w:sz w:val="22"/>
        </w:rPr>
        <w:t xml:space="preserve">, leaves absorb carbon dioxide to feed cells, in turn producing oxygen. Each year, American forests pull the equivalent of 12% of America’s carbon pollution out of the air. </w:t>
      </w:r>
    </w:p>
    <w:p w14:paraId="5113F9EA" w14:textId="3E656A1C" w:rsidR="00185D96" w:rsidRPr="00E5610A" w:rsidRDefault="00185D96" w:rsidP="00FF10E3">
      <w:pPr>
        <w:rPr>
          <w:i/>
          <w:iCs/>
          <w:sz w:val="22"/>
        </w:rPr>
      </w:pPr>
      <w:r w:rsidRPr="00E5610A">
        <w:rPr>
          <w:i/>
          <w:iCs/>
          <w:sz w:val="22"/>
        </w:rPr>
        <w:t>Third, trees reduce heat</w:t>
      </w:r>
      <w:r w:rsidR="00613573" w:rsidRPr="00E5610A">
        <w:rPr>
          <w:i/>
          <w:iCs/>
          <w:sz w:val="22"/>
        </w:rPr>
        <w:t>.</w:t>
      </w:r>
    </w:p>
    <w:p w14:paraId="06675F54" w14:textId="77777777" w:rsidR="00185D96" w:rsidRPr="00FF10E3" w:rsidRDefault="00185D96" w:rsidP="00FF10E3">
      <w:pPr>
        <w:rPr>
          <w:sz w:val="22"/>
        </w:rPr>
      </w:pPr>
      <w:r w:rsidRPr="00FF10E3">
        <w:rPr>
          <w:sz w:val="22"/>
        </w:rPr>
        <w:t>Climate change has caused excessive heat to get trapped in our atmosphere, severely elevating temperatures. In some American cities, trees are often sparse in neighborhoods with more low-income families and people of color. On a hot day, these neighborhoods can experience temperatures more than 15°F hotter than wealthier neighborhoods in the same city. Planting trees is </w:t>
      </w:r>
      <w:hyperlink r:id="rId45" w:tgtFrame="_blank" w:history="1">
        <w:r w:rsidRPr="00613573">
          <w:rPr>
            <w:rStyle w:val="Hyperlink"/>
            <w:color w:val="auto"/>
            <w:sz w:val="22"/>
          </w:rPr>
          <w:t>the cheapest, fastest, and most effective way</w:t>
        </w:r>
      </w:hyperlink>
      <w:r w:rsidRPr="00FF10E3">
        <w:rPr>
          <w:sz w:val="22"/>
        </w:rPr>
        <w:t> to directly lower temperatures and save lives in cities. Adequate tree coverage can </w:t>
      </w:r>
      <w:hyperlink r:id="rId46" w:tgtFrame="_blank" w:history="1">
        <w:r w:rsidRPr="00613573">
          <w:rPr>
            <w:rStyle w:val="Hyperlink"/>
            <w:color w:val="auto"/>
            <w:sz w:val="22"/>
          </w:rPr>
          <w:t>reduce temperatures as much as 10°F</w:t>
        </w:r>
      </w:hyperlink>
      <w:r w:rsidRPr="00FF10E3">
        <w:rPr>
          <w:sz w:val="22"/>
        </w:rPr>
        <w:t>. </w:t>
      </w:r>
    </w:p>
    <w:p w14:paraId="46C0BA69" w14:textId="77777777" w:rsidR="00185D96" w:rsidRPr="00FF10E3" w:rsidRDefault="00185D96" w:rsidP="00FF10E3">
      <w:pPr>
        <w:rPr>
          <w:sz w:val="22"/>
        </w:rPr>
      </w:pPr>
      <w:r w:rsidRPr="00FF10E3">
        <w:rPr>
          <w:sz w:val="22"/>
        </w:rPr>
        <w:t>For this same reason, trees help lower the strain on electrical grids. A heat-triggered power outage in a major city could leave millions at risk of heat stroke and heat exhaustion. Because trees help keep things cooler, they reduce air conditioning usage and the risk of a major power failure. </w:t>
      </w:r>
    </w:p>
    <w:p w14:paraId="4DD8716B" w14:textId="1B32B488" w:rsidR="00185D96" w:rsidRPr="00FF10E3" w:rsidRDefault="00185D96" w:rsidP="00FF10E3">
      <w:pPr>
        <w:rPr>
          <w:sz w:val="22"/>
        </w:rPr>
      </w:pPr>
      <w:r w:rsidRPr="00FF10E3">
        <w:rPr>
          <w:sz w:val="22"/>
        </w:rPr>
        <w:t> How c</w:t>
      </w:r>
      <w:r w:rsidR="00DC1EF8">
        <w:rPr>
          <w:sz w:val="22"/>
        </w:rPr>
        <w:t>an</w:t>
      </w:r>
      <w:r w:rsidRPr="00FF10E3">
        <w:rPr>
          <w:sz w:val="22"/>
        </w:rPr>
        <w:t xml:space="preserve"> we support trees and their </w:t>
      </w:r>
      <w:r w:rsidR="00EE7872">
        <w:rPr>
          <w:sz w:val="22"/>
        </w:rPr>
        <w:t xml:space="preserve">positive </w:t>
      </w:r>
      <w:r w:rsidRPr="00FF10E3">
        <w:rPr>
          <w:sz w:val="22"/>
        </w:rPr>
        <w:t>impact?</w:t>
      </w:r>
    </w:p>
    <w:p w14:paraId="0383FA47" w14:textId="77777777" w:rsidR="00185D96" w:rsidRPr="00FF10E3" w:rsidRDefault="00185D96" w:rsidP="00FF10E3">
      <w:pPr>
        <w:rPr>
          <w:sz w:val="22"/>
        </w:rPr>
      </w:pPr>
      <w:r w:rsidRPr="00FF10E3">
        <w:rPr>
          <w:sz w:val="22"/>
        </w:rPr>
        <w:t>We could support the following policies currently in Congress:</w:t>
      </w:r>
    </w:p>
    <w:p w14:paraId="7925388D" w14:textId="77777777" w:rsidR="00185D96" w:rsidRPr="00FF10E3" w:rsidRDefault="00F13341" w:rsidP="00FF10E3">
      <w:pPr>
        <w:rPr>
          <w:sz w:val="22"/>
        </w:rPr>
      </w:pPr>
      <w:hyperlink r:id="rId47" w:tgtFrame="_blank" w:history="1">
        <w:r w:rsidR="00185D96" w:rsidRPr="00613573">
          <w:rPr>
            <w:rStyle w:val="Hyperlink"/>
            <w:color w:val="auto"/>
            <w:sz w:val="22"/>
          </w:rPr>
          <w:t>The FOREST Act</w:t>
        </w:r>
      </w:hyperlink>
      <w:r w:rsidR="00185D96" w:rsidRPr="00FF10E3">
        <w:rPr>
          <w:sz w:val="22"/>
        </w:rPr>
        <w:t> which fights deforestation worldwide by restricting the importation of products made of commodities produced on land undergoing illegal deforestation.</w:t>
      </w:r>
    </w:p>
    <w:p w14:paraId="23F7735C" w14:textId="77777777" w:rsidR="00185D96" w:rsidRPr="00FF10E3" w:rsidRDefault="00185D96" w:rsidP="00FF10E3">
      <w:pPr>
        <w:rPr>
          <w:sz w:val="22"/>
        </w:rPr>
      </w:pPr>
      <w:r w:rsidRPr="00EE7872">
        <w:rPr>
          <w:sz w:val="22"/>
          <w:u w:val="single"/>
        </w:rPr>
        <w:t>The Growing Climate Solutions Act</w:t>
      </w:r>
      <w:r w:rsidRPr="00FF10E3">
        <w:rPr>
          <w:sz w:val="22"/>
        </w:rPr>
        <w:t>, which facilitates the participation of farmers, ranchers, and private forest landowners in voluntary environmental credit markets.</w:t>
      </w:r>
    </w:p>
    <w:p w14:paraId="15C48DDF" w14:textId="77777777" w:rsidR="00271342" w:rsidRDefault="00271342" w:rsidP="00FF10E3">
      <w:pPr>
        <w:rPr>
          <w:sz w:val="22"/>
        </w:rPr>
      </w:pPr>
    </w:p>
    <w:p w14:paraId="3ABD1CB4" w14:textId="77777777" w:rsidR="00271342" w:rsidRDefault="00271342" w:rsidP="00FF10E3">
      <w:pPr>
        <w:rPr>
          <w:sz w:val="22"/>
        </w:rPr>
      </w:pPr>
    </w:p>
    <w:p w14:paraId="7F5A2AE2" w14:textId="77777777" w:rsidR="00271342" w:rsidRDefault="00271342" w:rsidP="00FF10E3">
      <w:pPr>
        <w:rPr>
          <w:sz w:val="22"/>
        </w:rPr>
      </w:pPr>
    </w:p>
    <w:p w14:paraId="671146E5" w14:textId="0402ED67" w:rsidR="00185D96" w:rsidRPr="00FF10E3" w:rsidRDefault="00185D96" w:rsidP="00FF10E3">
      <w:pPr>
        <w:rPr>
          <w:sz w:val="22"/>
        </w:rPr>
      </w:pPr>
      <w:r w:rsidRPr="00FF10E3">
        <w:rPr>
          <w:sz w:val="22"/>
        </w:rPr>
        <w:t xml:space="preserve">Other </w:t>
      </w:r>
      <w:r w:rsidR="00271342">
        <w:rPr>
          <w:sz w:val="22"/>
        </w:rPr>
        <w:t xml:space="preserve">possible </w:t>
      </w:r>
      <w:r w:rsidRPr="00FF10E3">
        <w:rPr>
          <w:sz w:val="22"/>
        </w:rPr>
        <w:t>individual actions</w:t>
      </w:r>
      <w:r w:rsidR="00271342">
        <w:rPr>
          <w:sz w:val="22"/>
        </w:rPr>
        <w:t>:</w:t>
      </w:r>
    </w:p>
    <w:p w14:paraId="1CD99B0E" w14:textId="77777777" w:rsidR="00185D96" w:rsidRPr="00FF10E3" w:rsidRDefault="00185D96" w:rsidP="00FF10E3">
      <w:pPr>
        <w:rPr>
          <w:sz w:val="22"/>
        </w:rPr>
      </w:pPr>
      <w:r w:rsidRPr="00FF10E3">
        <w:rPr>
          <w:sz w:val="22"/>
        </w:rPr>
        <w:t>“Every year, Americans flush the equivalent of millions of trees down the toilet. Much of it comes from trees</w:t>
      </w:r>
      <w:hyperlink r:id="rId48" w:tgtFrame="_blank" w:history="1">
        <w:r w:rsidRPr="00613573">
          <w:rPr>
            <w:rStyle w:val="Hyperlink"/>
            <w:color w:val="auto"/>
            <w:sz w:val="22"/>
          </w:rPr>
          <w:t> logged in Canada’s species-rich boreal forests</w:t>
        </w:r>
      </w:hyperlink>
      <w:r w:rsidRPr="00FF10E3">
        <w:rPr>
          <w:sz w:val="22"/>
        </w:rPr>
        <w:t>, which store about the same amount of carbon as three decades’ worth of</w:t>
      </w:r>
      <w:hyperlink r:id="rId49" w:tgtFrame="_blank" w:history="1">
        <w:r w:rsidRPr="00613573">
          <w:rPr>
            <w:rStyle w:val="Hyperlink"/>
            <w:color w:val="auto"/>
            <w:sz w:val="22"/>
          </w:rPr>
          <w:t> fossil fuel emissions</w:t>
        </w:r>
      </w:hyperlink>
      <w:r w:rsidRPr="00FF10E3">
        <w:rPr>
          <w:sz w:val="22"/>
        </w:rPr>
        <w:t>.”  Since most toilet paper is made from virgin trees (what a bummer!), it is worthwhile seeking out toilet paper from recycled paper.</w:t>
      </w:r>
    </w:p>
    <w:p w14:paraId="631E3616" w14:textId="77777777" w:rsidR="00185D96" w:rsidRPr="00FF10E3" w:rsidRDefault="00185D96" w:rsidP="00FF10E3">
      <w:pPr>
        <w:rPr>
          <w:sz w:val="22"/>
        </w:rPr>
      </w:pPr>
      <w:r w:rsidRPr="00FF10E3">
        <w:rPr>
          <w:sz w:val="22"/>
        </w:rPr>
        <w:t>Additionally, we could install inexpensive bidets under our toilet seats. “Bidets require about</w:t>
      </w:r>
      <w:hyperlink r:id="rId50" w:tgtFrame="_blank" w:history="1">
        <w:r w:rsidRPr="00613573">
          <w:rPr>
            <w:rStyle w:val="Hyperlink"/>
            <w:color w:val="auto"/>
            <w:sz w:val="22"/>
          </w:rPr>
          <w:t> one-eighth of a gallon</w:t>
        </w:r>
      </w:hyperlink>
      <w:r w:rsidRPr="00FF10E3">
        <w:rPr>
          <w:sz w:val="22"/>
        </w:rPr>
        <w:t> of water per use. That’s a fraction of what’s required to make the amount of toilet paper needed for the same purpose.</w:t>
      </w:r>
    </w:p>
    <w:p w14:paraId="190DC735" w14:textId="77777777" w:rsidR="00185D96" w:rsidRPr="00FF10E3" w:rsidRDefault="00185D96" w:rsidP="00FF10E3">
      <w:pPr>
        <w:rPr>
          <w:sz w:val="22"/>
        </w:rPr>
      </w:pPr>
      <w:r w:rsidRPr="00FF10E3">
        <w:rPr>
          <w:sz w:val="22"/>
        </w:rPr>
        <w:t>Climate Coach, The Washington Post, April 4. 2023 </w:t>
      </w:r>
    </w:p>
    <w:p w14:paraId="52832D31" w14:textId="77777777" w:rsidR="00185D96" w:rsidRPr="00FF10E3" w:rsidRDefault="00185D96" w:rsidP="00185D96">
      <w:pPr>
        <w:rPr>
          <w:sz w:val="22"/>
        </w:rPr>
      </w:pPr>
    </w:p>
    <w:p w14:paraId="0ABB3909" w14:textId="77777777" w:rsidR="00185D96" w:rsidRPr="00FF10E3" w:rsidRDefault="00185D96" w:rsidP="00FF10E3">
      <w:pPr>
        <w:rPr>
          <w:sz w:val="22"/>
        </w:rPr>
      </w:pPr>
    </w:p>
    <w:p w14:paraId="3176F5B1" w14:textId="77777777" w:rsidR="00185D96" w:rsidRPr="00613573" w:rsidRDefault="00185D96" w:rsidP="003D0F15">
      <w:pPr>
        <w:widowControl w:val="0"/>
        <w:rPr>
          <w:b/>
          <w:sz w:val="22"/>
        </w:rPr>
      </w:pPr>
    </w:p>
    <w:p w14:paraId="4107C05E" w14:textId="77777777" w:rsidR="00185D96" w:rsidRPr="00613573" w:rsidRDefault="00185D96" w:rsidP="003D0F15">
      <w:pPr>
        <w:widowControl w:val="0"/>
        <w:rPr>
          <w:b/>
          <w:sz w:val="22"/>
        </w:rPr>
      </w:pPr>
    </w:p>
    <w:p w14:paraId="0EA88187" w14:textId="77777777" w:rsidR="00FA5BBD" w:rsidRPr="00613573" w:rsidRDefault="00FA5BBD" w:rsidP="003D0F15">
      <w:pPr>
        <w:widowControl w:val="0"/>
        <w:rPr>
          <w:b/>
          <w:sz w:val="22"/>
        </w:rPr>
      </w:pPr>
    </w:p>
    <w:p w14:paraId="00A80DFF" w14:textId="77777777" w:rsidR="00FA5BBD" w:rsidRPr="00613573" w:rsidRDefault="00FA5BBD" w:rsidP="003D0F15">
      <w:pPr>
        <w:widowControl w:val="0"/>
        <w:rPr>
          <w:b/>
          <w:sz w:val="22"/>
        </w:rPr>
      </w:pPr>
    </w:p>
    <w:p w14:paraId="50B2856B" w14:textId="77777777" w:rsidR="00FA5BBD" w:rsidRPr="00FF10E3" w:rsidRDefault="00FA5BBD" w:rsidP="003D0F15">
      <w:pPr>
        <w:widowControl w:val="0"/>
        <w:rPr>
          <w:b/>
          <w:color w:val="595959" w:themeColor="text1" w:themeTint="A6"/>
          <w:sz w:val="22"/>
        </w:rPr>
      </w:pPr>
    </w:p>
    <w:p w14:paraId="23A7269B" w14:textId="77777777" w:rsidR="00FA5BBD" w:rsidRPr="00FF10E3" w:rsidRDefault="00FA5BBD" w:rsidP="003D0F15">
      <w:pPr>
        <w:widowControl w:val="0"/>
        <w:rPr>
          <w:b/>
          <w:color w:val="595959" w:themeColor="text1" w:themeTint="A6"/>
          <w:sz w:val="22"/>
        </w:rPr>
      </w:pPr>
    </w:p>
    <w:p w14:paraId="10E0E3F2" w14:textId="77777777" w:rsidR="00FA5BBD" w:rsidRPr="00FF10E3" w:rsidRDefault="00FA5BBD" w:rsidP="003D0F15">
      <w:pPr>
        <w:widowControl w:val="0"/>
        <w:rPr>
          <w:b/>
          <w:color w:val="595959" w:themeColor="text1" w:themeTint="A6"/>
          <w:sz w:val="22"/>
        </w:rPr>
      </w:pPr>
    </w:p>
    <w:p w14:paraId="7B932B58" w14:textId="77777777" w:rsidR="00185D96" w:rsidRPr="00FF10E3" w:rsidRDefault="00185D96" w:rsidP="003D0F15">
      <w:pPr>
        <w:widowControl w:val="0"/>
        <w:rPr>
          <w:b/>
          <w:color w:val="595959" w:themeColor="text1" w:themeTint="A6"/>
          <w:sz w:val="22"/>
        </w:rPr>
      </w:pPr>
    </w:p>
    <w:p w14:paraId="1AC028C3" w14:textId="77777777" w:rsidR="00185D96" w:rsidRPr="00FF10E3" w:rsidRDefault="00185D96" w:rsidP="003D0F15">
      <w:pPr>
        <w:widowControl w:val="0"/>
        <w:rPr>
          <w:b/>
          <w:color w:val="595959" w:themeColor="text1" w:themeTint="A6"/>
          <w:sz w:val="22"/>
        </w:rPr>
      </w:pPr>
    </w:p>
    <w:p w14:paraId="6CCB0AAB" w14:textId="77777777" w:rsidR="00185D96" w:rsidRPr="00FF10E3" w:rsidRDefault="00185D96" w:rsidP="003D0F15">
      <w:pPr>
        <w:widowControl w:val="0"/>
        <w:rPr>
          <w:b/>
          <w:color w:val="595959" w:themeColor="text1" w:themeTint="A6"/>
          <w:sz w:val="22"/>
        </w:rPr>
      </w:pPr>
    </w:p>
    <w:p w14:paraId="67C9AC34" w14:textId="77777777" w:rsidR="00FA5BBD" w:rsidRPr="00FF10E3" w:rsidRDefault="00FA5BBD" w:rsidP="003D0F15">
      <w:pPr>
        <w:widowControl w:val="0"/>
        <w:rPr>
          <w:b/>
          <w:color w:val="595959" w:themeColor="text1" w:themeTint="A6"/>
          <w:sz w:val="22"/>
        </w:rPr>
      </w:pPr>
    </w:p>
    <w:p w14:paraId="389C28DD" w14:textId="77777777" w:rsidR="00FA5BBD" w:rsidRPr="00FF10E3" w:rsidRDefault="00FA5BBD" w:rsidP="003D0F15">
      <w:pPr>
        <w:widowControl w:val="0"/>
        <w:rPr>
          <w:b/>
          <w:color w:val="595959" w:themeColor="text1" w:themeTint="A6"/>
          <w:sz w:val="22"/>
        </w:rPr>
      </w:pPr>
    </w:p>
    <w:p w14:paraId="603CAE5E" w14:textId="77777777" w:rsidR="00FA5BBD" w:rsidRPr="00FF10E3" w:rsidRDefault="00FA5BBD" w:rsidP="003D0F15">
      <w:pPr>
        <w:widowControl w:val="0"/>
        <w:rPr>
          <w:b/>
          <w:color w:val="595959" w:themeColor="text1" w:themeTint="A6"/>
          <w:sz w:val="22"/>
        </w:rPr>
      </w:pPr>
    </w:p>
    <w:p w14:paraId="69E792FA" w14:textId="77777777" w:rsidR="00FA5BBD" w:rsidRPr="00FF10E3" w:rsidRDefault="00FA5BBD" w:rsidP="003D0F15">
      <w:pPr>
        <w:widowControl w:val="0"/>
        <w:rPr>
          <w:b/>
          <w:color w:val="595959" w:themeColor="text1" w:themeTint="A6"/>
          <w:sz w:val="22"/>
        </w:rPr>
      </w:pPr>
    </w:p>
    <w:p w14:paraId="0427662F" w14:textId="77777777" w:rsidR="00FA5BBD" w:rsidRPr="00FF10E3" w:rsidRDefault="00FA5BBD" w:rsidP="003D0F15">
      <w:pPr>
        <w:widowControl w:val="0"/>
        <w:rPr>
          <w:b/>
          <w:color w:val="595959" w:themeColor="text1" w:themeTint="A6"/>
          <w:sz w:val="22"/>
        </w:rPr>
      </w:pPr>
    </w:p>
    <w:p w14:paraId="0A83DCA2" w14:textId="77777777" w:rsidR="00760989" w:rsidRDefault="00760989" w:rsidP="00B07764">
      <w:pPr>
        <w:pStyle w:val="ObjectAnchor"/>
        <w:rPr>
          <w:rFonts w:ascii="Century Gothic" w:hAnsi="Century Gothic"/>
          <w:b/>
          <w:bCs/>
          <w:color w:val="595959" w:themeColor="text1" w:themeTint="A6"/>
          <w:sz w:val="28"/>
          <w:szCs w:val="28"/>
        </w:rPr>
      </w:pPr>
    </w:p>
    <w:p w14:paraId="06552C42" w14:textId="77777777" w:rsidR="00057A05" w:rsidRDefault="00057A05" w:rsidP="00B07764">
      <w:pPr>
        <w:pStyle w:val="ObjectAnchor"/>
        <w:rPr>
          <w:rFonts w:ascii="Century Gothic" w:hAnsi="Century Gothic"/>
          <w:b/>
          <w:bCs/>
          <w:color w:val="595959" w:themeColor="text1" w:themeTint="A6"/>
          <w:sz w:val="28"/>
          <w:szCs w:val="28"/>
        </w:rPr>
      </w:pPr>
    </w:p>
    <w:p w14:paraId="7A5243BC" w14:textId="77777777" w:rsidR="00057A05" w:rsidRDefault="00057A05" w:rsidP="00B07764">
      <w:pPr>
        <w:pStyle w:val="ObjectAnchor"/>
        <w:rPr>
          <w:rFonts w:ascii="Century Gothic" w:hAnsi="Century Gothic"/>
          <w:b/>
          <w:bCs/>
          <w:color w:val="595959" w:themeColor="text1" w:themeTint="A6"/>
          <w:sz w:val="28"/>
          <w:szCs w:val="28"/>
        </w:rPr>
      </w:pPr>
    </w:p>
    <w:p w14:paraId="55381EE0" w14:textId="77777777" w:rsidR="00057A05" w:rsidRDefault="00057A05" w:rsidP="00B07764">
      <w:pPr>
        <w:pStyle w:val="ObjectAnchor"/>
        <w:rPr>
          <w:rFonts w:ascii="Century Gothic" w:hAnsi="Century Gothic"/>
          <w:b/>
          <w:bCs/>
          <w:color w:val="595959" w:themeColor="text1" w:themeTint="A6"/>
          <w:sz w:val="28"/>
          <w:szCs w:val="28"/>
        </w:rPr>
      </w:pPr>
    </w:p>
    <w:p w14:paraId="0AA0E0EE" w14:textId="40FD6C7F" w:rsidR="003A1D75" w:rsidRPr="003A1D75" w:rsidRDefault="003A1D75" w:rsidP="00B07764">
      <w:pPr>
        <w:pStyle w:val="ObjectAnchor"/>
        <w:rPr>
          <w:rFonts w:ascii="Century Gothic" w:hAnsi="Century Gothic"/>
          <w:b/>
          <w:bCs/>
          <w:color w:val="595959" w:themeColor="text1" w:themeTint="A6"/>
          <w:sz w:val="28"/>
          <w:szCs w:val="28"/>
        </w:rPr>
      </w:pPr>
      <w:r w:rsidRPr="003A1D75">
        <w:rPr>
          <w:rFonts w:ascii="Century Gothic" w:hAnsi="Century Gothic"/>
          <w:b/>
          <w:bCs/>
          <w:color w:val="595959" w:themeColor="text1" w:themeTint="A6"/>
          <w:sz w:val="28"/>
          <w:szCs w:val="28"/>
        </w:rPr>
        <w:t>Announcements</w:t>
      </w:r>
    </w:p>
    <w:p w14:paraId="65DC01E5" w14:textId="77777777" w:rsidR="003A1D75" w:rsidRDefault="003A1D75" w:rsidP="00B07764">
      <w:pPr>
        <w:pStyle w:val="ObjectAnchor"/>
        <w:rPr>
          <w:rFonts w:ascii="Century Gothic" w:hAnsi="Century Gothic"/>
          <w:b/>
          <w:bCs/>
          <w:color w:val="000000" w:themeColor="text1"/>
          <w:sz w:val="22"/>
        </w:rPr>
      </w:pPr>
    </w:p>
    <w:p w14:paraId="22D29826" w14:textId="77777777" w:rsidR="003A1D75" w:rsidRDefault="003A1D75" w:rsidP="00B07764">
      <w:pPr>
        <w:pStyle w:val="ObjectAnchor"/>
        <w:rPr>
          <w:rFonts w:ascii="Century Gothic" w:hAnsi="Century Gothic"/>
          <w:b/>
          <w:bCs/>
          <w:color w:val="000000" w:themeColor="text1"/>
          <w:sz w:val="22"/>
        </w:rPr>
      </w:pPr>
    </w:p>
    <w:p w14:paraId="1D291694" w14:textId="77777777" w:rsidR="00057A05" w:rsidRDefault="00057A05" w:rsidP="00B07764">
      <w:pPr>
        <w:pStyle w:val="ObjectAnchor"/>
        <w:rPr>
          <w:rFonts w:ascii="Century Gothic" w:hAnsi="Century Gothic"/>
          <w:b/>
          <w:bCs/>
          <w:color w:val="000000" w:themeColor="text1"/>
          <w:sz w:val="22"/>
        </w:rPr>
      </w:pPr>
    </w:p>
    <w:p w14:paraId="3E05A2E6" w14:textId="5F355C76" w:rsidR="0036265A" w:rsidRPr="00EE0657" w:rsidRDefault="0036265A" w:rsidP="00B07764">
      <w:pPr>
        <w:pStyle w:val="ObjectAnchor"/>
        <w:rPr>
          <w:rFonts w:ascii="Century Gothic" w:hAnsi="Century Gothic"/>
          <w:b/>
          <w:bCs/>
          <w:color w:val="000000" w:themeColor="text1"/>
          <w:sz w:val="22"/>
        </w:rPr>
      </w:pPr>
      <w:r w:rsidRPr="00EE0657">
        <w:rPr>
          <w:rFonts w:ascii="Century Gothic" w:hAnsi="Century Gothic"/>
          <w:b/>
          <w:bCs/>
          <w:color w:val="000000" w:themeColor="text1"/>
          <w:sz w:val="22"/>
        </w:rPr>
        <w:t>INTERESTED IN JOINING SCUCC???</w:t>
      </w:r>
    </w:p>
    <w:p w14:paraId="79472FD0" w14:textId="77777777" w:rsidR="0036265A" w:rsidRDefault="0036265A" w:rsidP="0036265A">
      <w:pPr>
        <w:pStyle w:val="Body"/>
        <w:rPr>
          <w:rFonts w:ascii="Century Gothic" w:hAnsi="Century Gothic"/>
          <w:b/>
          <w:bCs/>
          <w:color w:val="000000" w:themeColor="text1"/>
        </w:rPr>
      </w:pPr>
    </w:p>
    <w:p w14:paraId="3B022BBC" w14:textId="46BF6702" w:rsidR="0036265A" w:rsidRDefault="0036265A" w:rsidP="0036265A">
      <w:pPr>
        <w:pStyle w:val="Body"/>
        <w:rPr>
          <w:rFonts w:ascii="Century Gothic" w:hAnsi="Century Gothic"/>
          <w:color w:val="000000" w:themeColor="text1"/>
        </w:rPr>
      </w:pPr>
      <w:r>
        <w:rPr>
          <w:rFonts w:ascii="Century Gothic" w:hAnsi="Century Gothic"/>
          <w:color w:val="000000" w:themeColor="text1"/>
        </w:rPr>
        <w:t xml:space="preserve">Despite our ongoing displacement, energy, </w:t>
      </w:r>
      <w:r w:rsidR="00E667D0">
        <w:rPr>
          <w:rFonts w:ascii="Century Gothic" w:hAnsi="Century Gothic"/>
          <w:color w:val="000000" w:themeColor="text1"/>
        </w:rPr>
        <w:t>enthusiasm,</w:t>
      </w:r>
      <w:r>
        <w:rPr>
          <w:rFonts w:ascii="Century Gothic" w:hAnsi="Century Gothic"/>
          <w:color w:val="000000" w:themeColor="text1"/>
        </w:rPr>
        <w:t xml:space="preserve"> and participation on Sundays remains high, including the regular presence of visitors. In that regard, if you are considering becoming a member of SCUCC, please let Rev. Mark know. After you and he discuss the expectations and, as the old commercial says, “the benefits of membership”, you and he can schedule a Sunday that works best for you to become an official part of the SCUCC community.</w:t>
      </w:r>
    </w:p>
    <w:p w14:paraId="2BAA640E" w14:textId="77777777" w:rsidR="00F8196F" w:rsidRDefault="00F8196F" w:rsidP="0036265A">
      <w:pPr>
        <w:pStyle w:val="Body"/>
        <w:rPr>
          <w:rFonts w:ascii="Century Gothic" w:hAnsi="Century Gothic"/>
          <w:color w:val="000000" w:themeColor="text1"/>
        </w:rPr>
      </w:pPr>
    </w:p>
    <w:p w14:paraId="07FBD3B8" w14:textId="77777777" w:rsidR="00B06500" w:rsidRPr="00B06500" w:rsidRDefault="00B06500" w:rsidP="00B06500">
      <w:pPr>
        <w:widowControl w:val="0"/>
        <w:rPr>
          <w:b/>
          <w:bCs/>
          <w:sz w:val="22"/>
          <w:u w:val="single"/>
        </w:rPr>
      </w:pPr>
      <w:r w:rsidRPr="00B06500">
        <w:rPr>
          <w:b/>
          <w:bCs/>
          <w:sz w:val="22"/>
          <w:u w:val="single"/>
        </w:rPr>
        <w:t>Shell Point Women’s Group November Luncheon</w:t>
      </w:r>
    </w:p>
    <w:p w14:paraId="0D930C00" w14:textId="77777777" w:rsidR="00B06500" w:rsidRPr="00B06500" w:rsidRDefault="00B06500" w:rsidP="00B06500">
      <w:pPr>
        <w:widowControl w:val="0"/>
        <w:rPr>
          <w:sz w:val="22"/>
        </w:rPr>
      </w:pPr>
      <w:r w:rsidRPr="00B06500">
        <w:rPr>
          <w:sz w:val="22"/>
        </w:rPr>
        <w:t xml:space="preserve">The Sanibel Congregational UCC, Shell Point Women’s Group will have its next monthly luncheon meeting </w:t>
      </w:r>
      <w:r w:rsidRPr="00B06500">
        <w:rPr>
          <w:b/>
          <w:bCs/>
          <w:sz w:val="22"/>
        </w:rPr>
        <w:t>Friday, November 10 at 11:30am at the Palm Grill in the Woodlands Common</w:t>
      </w:r>
      <w:r w:rsidRPr="00B06500">
        <w:rPr>
          <w:sz w:val="22"/>
        </w:rPr>
        <w:t xml:space="preserve">. Please make reservations with Emily Kletzien at </w:t>
      </w:r>
      <w:hyperlink r:id="rId51" w:history="1">
        <w:r w:rsidRPr="00B06500">
          <w:rPr>
            <w:rStyle w:val="Hyperlink"/>
            <w:color w:val="auto"/>
            <w:sz w:val="22"/>
          </w:rPr>
          <w:t>emily.kletzien@gmail.com</w:t>
        </w:r>
      </w:hyperlink>
      <w:r w:rsidRPr="00B06500">
        <w:rPr>
          <w:sz w:val="22"/>
        </w:rPr>
        <w:t>.</w:t>
      </w:r>
    </w:p>
    <w:p w14:paraId="5D402428" w14:textId="77777777" w:rsidR="00B06500" w:rsidRPr="00B06500" w:rsidRDefault="00B06500" w:rsidP="00B06500">
      <w:pPr>
        <w:widowControl w:val="0"/>
        <w:rPr>
          <w:sz w:val="22"/>
        </w:rPr>
      </w:pPr>
    </w:p>
    <w:p w14:paraId="00B7E94D" w14:textId="77777777" w:rsidR="00B06500" w:rsidRPr="00B06500" w:rsidRDefault="00B06500" w:rsidP="00B06500">
      <w:pPr>
        <w:widowControl w:val="0"/>
        <w:rPr>
          <w:b/>
          <w:bCs/>
          <w:sz w:val="22"/>
          <w:u w:val="single"/>
        </w:rPr>
      </w:pPr>
      <w:r w:rsidRPr="00B06500">
        <w:rPr>
          <w:b/>
          <w:bCs/>
          <w:sz w:val="22"/>
          <w:u w:val="single"/>
        </w:rPr>
        <w:t>Shell Point Men’s Group November Luncheon</w:t>
      </w:r>
    </w:p>
    <w:p w14:paraId="3C5950F3" w14:textId="77777777" w:rsidR="00B06500" w:rsidRPr="00B06500" w:rsidRDefault="00B06500" w:rsidP="00B06500">
      <w:pPr>
        <w:widowControl w:val="0"/>
        <w:rPr>
          <w:b/>
          <w:bCs/>
          <w:sz w:val="22"/>
          <w:u w:val="single"/>
        </w:rPr>
      </w:pPr>
      <w:r w:rsidRPr="00B06500">
        <w:rPr>
          <w:sz w:val="22"/>
        </w:rPr>
        <w:t xml:space="preserve">The Sanibel Congregational UCC Shell Point Men’s Group will have its next monthly luncheon meeting </w:t>
      </w:r>
      <w:r w:rsidRPr="00B06500">
        <w:rPr>
          <w:b/>
          <w:bCs/>
          <w:sz w:val="22"/>
        </w:rPr>
        <w:t>Tuesday, November 14 at noon at the Palm Grill in the Woodlands Common</w:t>
      </w:r>
      <w:r w:rsidRPr="00B06500">
        <w:rPr>
          <w:sz w:val="22"/>
        </w:rPr>
        <w:t>. Please make reservations with Candy Atchison at JimAtch@aol.com or 561-714-4655.</w:t>
      </w:r>
    </w:p>
    <w:p w14:paraId="5D5497CC" w14:textId="77777777" w:rsidR="0036265A" w:rsidRDefault="0036265A" w:rsidP="0036265A">
      <w:pPr>
        <w:pStyle w:val="Body"/>
        <w:rPr>
          <w:rFonts w:ascii="Century Gothic" w:hAnsi="Century Gothic"/>
          <w:color w:val="000000" w:themeColor="text1"/>
        </w:rPr>
      </w:pPr>
    </w:p>
    <w:p w14:paraId="6CECE3B7" w14:textId="4C53DAF8" w:rsidR="009B7C72" w:rsidRDefault="00F92346" w:rsidP="0036265A">
      <w:pPr>
        <w:pStyle w:val="Body"/>
        <w:rPr>
          <w:rFonts w:ascii="Century Gothic" w:hAnsi="Century Gothic"/>
          <w:b/>
          <w:color w:val="595959" w:themeColor="text1" w:themeTint="A6"/>
          <w:sz w:val="32"/>
          <w:szCs w:val="32"/>
        </w:rPr>
      </w:pPr>
      <w:r w:rsidRPr="005A1787">
        <w:rPr>
          <w:rFonts w:ascii="Century Gothic" w:hAnsi="Century Gothic"/>
          <w:b/>
          <w:color w:val="595959" w:themeColor="text1" w:themeTint="A6"/>
          <w:sz w:val="32"/>
          <w:szCs w:val="32"/>
        </w:rPr>
        <w:t>A</w:t>
      </w:r>
      <w:r w:rsidR="00F54111" w:rsidRPr="005A1787">
        <w:rPr>
          <w:rFonts w:ascii="Century Gothic" w:hAnsi="Century Gothic"/>
          <w:b/>
          <w:color w:val="595959" w:themeColor="text1" w:themeTint="A6"/>
          <w:sz w:val="32"/>
          <w:szCs w:val="32"/>
        </w:rPr>
        <w:t>lcoholics An</w:t>
      </w:r>
      <w:r w:rsidR="001D65B0" w:rsidRPr="005A1787">
        <w:rPr>
          <w:rFonts w:ascii="Century Gothic" w:hAnsi="Century Gothic"/>
          <w:b/>
          <w:color w:val="595959" w:themeColor="text1" w:themeTint="A6"/>
          <w:sz w:val="32"/>
          <w:szCs w:val="32"/>
        </w:rPr>
        <w:t>ony</w:t>
      </w:r>
      <w:r w:rsidR="00615530" w:rsidRPr="005A1787">
        <w:rPr>
          <w:rFonts w:ascii="Century Gothic" w:hAnsi="Century Gothic"/>
          <w:b/>
          <w:color w:val="595959" w:themeColor="text1" w:themeTint="A6"/>
          <w:sz w:val="32"/>
          <w:szCs w:val="32"/>
        </w:rPr>
        <w:t xml:space="preserve">mous </w:t>
      </w:r>
    </w:p>
    <w:p w14:paraId="3CFE15AD" w14:textId="77777777" w:rsidR="009B7C72" w:rsidRDefault="009B7C72" w:rsidP="0036265A">
      <w:pPr>
        <w:pStyle w:val="Body"/>
        <w:rPr>
          <w:rFonts w:ascii="Century Gothic" w:hAnsi="Century Gothic"/>
          <w:color w:val="000000" w:themeColor="text1"/>
        </w:rPr>
      </w:pPr>
    </w:p>
    <w:p w14:paraId="445CAC8B" w14:textId="485E2B98" w:rsidR="006A6231" w:rsidRPr="005044EF" w:rsidRDefault="00FC3F62" w:rsidP="00FC3F62">
      <w:pPr>
        <w:pStyle w:val="PlainText"/>
        <w:rPr>
          <w:b w:val="0"/>
          <w:sz w:val="24"/>
          <w:szCs w:val="24"/>
        </w:rPr>
      </w:pPr>
      <w:r w:rsidRPr="005044EF">
        <w:rPr>
          <w:b w:val="0"/>
          <w:sz w:val="24"/>
          <w:szCs w:val="24"/>
        </w:rPr>
        <w:t>The men’s Big Book meeting of Alcoholics Anonymou</w:t>
      </w:r>
      <w:r w:rsidR="004C205B" w:rsidRPr="005044EF">
        <w:rPr>
          <w:b w:val="0"/>
          <w:sz w:val="24"/>
          <w:szCs w:val="24"/>
        </w:rPr>
        <w:t xml:space="preserve">s </w:t>
      </w:r>
      <w:r w:rsidR="006A6231" w:rsidRPr="005044EF">
        <w:rPr>
          <w:b w:val="0"/>
          <w:sz w:val="24"/>
          <w:szCs w:val="24"/>
        </w:rPr>
        <w:t>has resumed.</w:t>
      </w:r>
    </w:p>
    <w:p w14:paraId="21D2146D" w14:textId="68875D0E" w:rsidR="00702A78" w:rsidRPr="005044EF" w:rsidRDefault="00DB0D58" w:rsidP="00FC3F62">
      <w:pPr>
        <w:pStyle w:val="PlainText"/>
        <w:rPr>
          <w:b w:val="0"/>
          <w:sz w:val="24"/>
          <w:szCs w:val="24"/>
        </w:rPr>
      </w:pPr>
      <w:r>
        <w:rPr>
          <w:b w:val="0"/>
          <w:sz w:val="24"/>
          <w:szCs w:val="24"/>
        </w:rPr>
        <w:t>It takes place e</w:t>
      </w:r>
      <w:r w:rsidR="006F5266" w:rsidRPr="005044EF">
        <w:rPr>
          <w:b w:val="0"/>
          <w:sz w:val="24"/>
          <w:szCs w:val="24"/>
        </w:rPr>
        <w:t xml:space="preserve">very </w:t>
      </w:r>
      <w:r w:rsidR="00FC3F62" w:rsidRPr="005044EF">
        <w:rPr>
          <w:b w:val="0"/>
          <w:sz w:val="24"/>
          <w:szCs w:val="24"/>
        </w:rPr>
        <w:t>Thursday</w:t>
      </w:r>
      <w:r w:rsidR="00DE16D6" w:rsidRPr="005044EF">
        <w:rPr>
          <w:b w:val="0"/>
          <w:sz w:val="24"/>
          <w:szCs w:val="24"/>
        </w:rPr>
        <w:t xml:space="preserve"> </w:t>
      </w:r>
      <w:r w:rsidR="00DD2ADA" w:rsidRPr="005044EF">
        <w:rPr>
          <w:b w:val="0"/>
          <w:sz w:val="24"/>
          <w:szCs w:val="24"/>
        </w:rPr>
        <w:t xml:space="preserve">at </w:t>
      </w:r>
      <w:r w:rsidR="00DE16D6" w:rsidRPr="005044EF">
        <w:rPr>
          <w:b w:val="0"/>
          <w:sz w:val="24"/>
          <w:szCs w:val="24"/>
        </w:rPr>
        <w:t>12:00 noon</w:t>
      </w:r>
      <w:r w:rsidR="001A10CC" w:rsidRPr="005044EF">
        <w:rPr>
          <w:b w:val="0"/>
          <w:sz w:val="24"/>
          <w:szCs w:val="24"/>
        </w:rPr>
        <w:t xml:space="preserve"> in Fellowship Hall</w:t>
      </w:r>
      <w:r w:rsidR="00DE16D6" w:rsidRPr="005044EF">
        <w:rPr>
          <w:b w:val="0"/>
          <w:sz w:val="24"/>
          <w:szCs w:val="24"/>
        </w:rPr>
        <w:t>.</w:t>
      </w:r>
    </w:p>
    <w:p w14:paraId="116763BC" w14:textId="77777777" w:rsidR="00DD2ADA" w:rsidRPr="005044EF" w:rsidRDefault="00DD2ADA" w:rsidP="00FC3F62">
      <w:pPr>
        <w:pStyle w:val="PlainText"/>
        <w:rPr>
          <w:b w:val="0"/>
          <w:sz w:val="24"/>
          <w:szCs w:val="24"/>
        </w:rPr>
      </w:pPr>
    </w:p>
    <w:p w14:paraId="1F51DED8" w14:textId="6C794E9B" w:rsidR="00FC3F62" w:rsidRPr="005044EF" w:rsidRDefault="00FC3F62" w:rsidP="00FC3F62">
      <w:pPr>
        <w:pStyle w:val="PlainText"/>
        <w:rPr>
          <w:b w:val="0"/>
          <w:sz w:val="24"/>
          <w:szCs w:val="24"/>
        </w:rPr>
      </w:pPr>
      <w:r w:rsidRPr="005044EF">
        <w:rPr>
          <w:b w:val="0"/>
          <w:sz w:val="24"/>
          <w:szCs w:val="24"/>
        </w:rPr>
        <w:t xml:space="preserve"> Anyone who thinks they </w:t>
      </w:r>
      <w:r w:rsidR="00BA79DA">
        <w:rPr>
          <w:b w:val="0"/>
          <w:sz w:val="24"/>
          <w:szCs w:val="24"/>
        </w:rPr>
        <w:t>may</w:t>
      </w:r>
      <w:r w:rsidRPr="005044EF">
        <w:rPr>
          <w:b w:val="0"/>
          <w:sz w:val="24"/>
          <w:szCs w:val="24"/>
        </w:rPr>
        <w:t xml:space="preserve"> have a problem with alcohol is welcome. </w:t>
      </w:r>
    </w:p>
    <w:p w14:paraId="466FF535" w14:textId="77777777" w:rsidR="00FC3F62" w:rsidRPr="005044EF" w:rsidRDefault="00FC3F62" w:rsidP="0036265A">
      <w:pPr>
        <w:pStyle w:val="Body"/>
        <w:rPr>
          <w:rFonts w:ascii="Century Gothic" w:hAnsi="Century Gothic"/>
          <w:color w:val="000000" w:themeColor="text1"/>
          <w:sz w:val="24"/>
          <w:szCs w:val="24"/>
        </w:rPr>
      </w:pPr>
    </w:p>
    <w:p w14:paraId="58ADBA48" w14:textId="1F012ED4" w:rsidR="003A1D75" w:rsidRPr="003A1D75" w:rsidRDefault="009946B5" w:rsidP="003A1D75">
      <w:pPr>
        <w:widowControl w:val="0"/>
        <w:rPr>
          <w:b/>
          <w:bCs/>
          <w:sz w:val="24"/>
          <w:szCs w:val="24"/>
          <w:u w:val="single"/>
        </w:rPr>
      </w:pPr>
      <w:r>
        <w:rPr>
          <w:b/>
          <w:bCs/>
          <w:sz w:val="24"/>
          <w:szCs w:val="24"/>
          <w:u w:val="single"/>
        </w:rPr>
        <w:t>Current</w:t>
      </w:r>
      <w:r w:rsidR="003A1D75" w:rsidRPr="003A1D75">
        <w:rPr>
          <w:b/>
          <w:bCs/>
          <w:sz w:val="24"/>
          <w:szCs w:val="24"/>
          <w:u w:val="single"/>
        </w:rPr>
        <w:t xml:space="preserve"> Office Schedule</w:t>
      </w:r>
    </w:p>
    <w:p w14:paraId="1CC2D42D" w14:textId="77777777" w:rsidR="003A1D75" w:rsidRPr="003A1D75" w:rsidRDefault="003A1D75" w:rsidP="003A1D75">
      <w:pPr>
        <w:widowControl w:val="0"/>
        <w:rPr>
          <w:sz w:val="24"/>
          <w:szCs w:val="24"/>
        </w:rPr>
      </w:pPr>
      <w:r w:rsidRPr="003A1D75">
        <w:rPr>
          <w:sz w:val="24"/>
          <w:szCs w:val="24"/>
        </w:rPr>
        <w:t xml:space="preserve">As we move closer to a full return to the church campus, things have moved far enough along that </w:t>
      </w:r>
      <w:r w:rsidRPr="003A1D75">
        <w:rPr>
          <w:b/>
          <w:bCs/>
          <w:sz w:val="24"/>
          <w:szCs w:val="24"/>
        </w:rPr>
        <w:t>the Church Office is now open Monday-Thursday, from 9am-3pm</w:t>
      </w:r>
      <w:r w:rsidRPr="003A1D75">
        <w:rPr>
          <w:sz w:val="24"/>
          <w:szCs w:val="24"/>
        </w:rPr>
        <w:t>. Then later this fall, we expect the office to return to being open Monday-Friday during those same hours.</w:t>
      </w:r>
    </w:p>
    <w:p w14:paraId="4D2F5C19" w14:textId="2D2E6527" w:rsidR="0036265A" w:rsidRPr="003A1D75" w:rsidRDefault="00482BB4" w:rsidP="0036265A">
      <w:pPr>
        <w:pStyle w:val="Body"/>
        <w:rPr>
          <w:rFonts w:ascii="Century Gothic" w:hAnsi="Century Gothic"/>
          <w:b/>
          <w:bCs/>
          <w:color w:val="943634" w:themeColor="accent2" w:themeShade="BF"/>
          <w:u w:val="single"/>
        </w:rPr>
      </w:pPr>
      <w:r>
        <w:rPr>
          <w:rFonts w:ascii="Century Gothic" w:hAnsi="Century Gothic"/>
          <w:b/>
          <w:bCs/>
          <w:color w:val="943634" w:themeColor="accent2" w:themeShade="BF"/>
          <w:u w:val="single"/>
        </w:rPr>
        <w:t>D</w:t>
      </w:r>
      <w:r w:rsidR="000C7618">
        <w:rPr>
          <w:rFonts w:ascii="Century Gothic" w:hAnsi="Century Gothic"/>
          <w:b/>
          <w:bCs/>
          <w:color w:val="943634" w:themeColor="accent2" w:themeShade="BF"/>
          <w:u w:val="single"/>
        </w:rPr>
        <w:t>ECEMBER</w:t>
      </w:r>
      <w:r w:rsidR="00D06AA8" w:rsidRPr="003A1D75">
        <w:rPr>
          <w:rFonts w:ascii="Century Gothic" w:hAnsi="Century Gothic"/>
          <w:b/>
          <w:bCs/>
          <w:color w:val="943634" w:themeColor="accent2" w:themeShade="BF"/>
          <w:u w:val="single"/>
        </w:rPr>
        <w:t xml:space="preserve"> </w:t>
      </w:r>
      <w:r w:rsidR="0036265A" w:rsidRPr="003A1D75">
        <w:rPr>
          <w:rFonts w:ascii="Century Gothic" w:hAnsi="Century Gothic"/>
          <w:b/>
          <w:bCs/>
          <w:color w:val="943634" w:themeColor="accent2" w:themeShade="BF"/>
          <w:u w:val="single"/>
        </w:rPr>
        <w:t>SANIBEL LIGHT DEADLINE</w:t>
      </w:r>
    </w:p>
    <w:p w14:paraId="2CED0FF0" w14:textId="77777777" w:rsidR="0036265A" w:rsidRDefault="0036265A" w:rsidP="0036265A">
      <w:pPr>
        <w:pStyle w:val="Body"/>
        <w:rPr>
          <w:rFonts w:ascii="Century Gothic" w:hAnsi="Century Gothic"/>
          <w:b/>
          <w:bCs/>
          <w:color w:val="000000" w:themeColor="text1"/>
          <w:u w:val="single"/>
        </w:rPr>
      </w:pPr>
    </w:p>
    <w:p w14:paraId="7CB3F3A4" w14:textId="4C6B575B" w:rsidR="003A1D75" w:rsidRDefault="003A1D75" w:rsidP="003A1D75">
      <w:pPr>
        <w:pStyle w:val="Body"/>
        <w:rPr>
          <w:rFonts w:ascii="Century Gothic" w:hAnsi="Century Gothic"/>
          <w:b/>
          <w:bCs/>
          <w:color w:val="000000" w:themeColor="text1"/>
        </w:rPr>
      </w:pPr>
      <w:r>
        <w:rPr>
          <w:rFonts w:ascii="Century Gothic" w:hAnsi="Century Gothic"/>
          <w:color w:val="000000" w:themeColor="text1"/>
        </w:rPr>
        <w:t xml:space="preserve">Please note that the deadline for submissions to the </w:t>
      </w:r>
      <w:r w:rsidR="00D16015">
        <w:rPr>
          <w:rFonts w:ascii="Century Gothic" w:hAnsi="Century Gothic"/>
          <w:color w:val="000000" w:themeColor="text1"/>
        </w:rPr>
        <w:t>December</w:t>
      </w:r>
      <w:r>
        <w:rPr>
          <w:rFonts w:ascii="Century Gothic" w:hAnsi="Century Gothic"/>
          <w:color w:val="000000" w:themeColor="text1"/>
        </w:rPr>
        <w:t xml:space="preserve"> 2023 edition of the </w:t>
      </w:r>
      <w:r>
        <w:rPr>
          <w:rFonts w:ascii="Century Gothic" w:hAnsi="Century Gothic"/>
          <w:i/>
          <w:iCs/>
          <w:color w:val="000000" w:themeColor="text1"/>
        </w:rPr>
        <w:t>Sanibel Light</w:t>
      </w:r>
      <w:r>
        <w:rPr>
          <w:rFonts w:ascii="Century Gothic" w:hAnsi="Century Gothic"/>
          <w:color w:val="000000" w:themeColor="text1"/>
        </w:rPr>
        <w:t xml:space="preserve"> is </w:t>
      </w:r>
      <w:r w:rsidR="00637A8C">
        <w:rPr>
          <w:rFonts w:ascii="Century Gothic" w:hAnsi="Century Gothic"/>
          <w:b/>
          <w:bCs/>
          <w:color w:val="000000" w:themeColor="text1"/>
        </w:rPr>
        <w:t xml:space="preserve">Friday, </w:t>
      </w:r>
      <w:r w:rsidR="00D16015" w:rsidRPr="00D16015">
        <w:rPr>
          <w:rFonts w:ascii="Century Gothic" w:hAnsi="Century Gothic"/>
          <w:b/>
          <w:bCs/>
          <w:color w:val="000000" w:themeColor="text1"/>
        </w:rPr>
        <w:t>November 24</w:t>
      </w:r>
      <w:r w:rsidR="00637A8C">
        <w:rPr>
          <w:rFonts w:ascii="Century Gothic" w:hAnsi="Century Gothic"/>
          <w:b/>
          <w:bCs/>
          <w:color w:val="000000" w:themeColor="text1"/>
        </w:rPr>
        <w:t>.</w:t>
      </w:r>
    </w:p>
    <w:p w14:paraId="1BF72C83" w14:textId="77777777" w:rsidR="003A1D75" w:rsidRDefault="003A1D75" w:rsidP="003A1D75">
      <w:pPr>
        <w:pStyle w:val="Body"/>
        <w:rPr>
          <w:rFonts w:ascii="Century Gothic" w:hAnsi="Century Gothic"/>
          <w:color w:val="000000" w:themeColor="text1"/>
        </w:rPr>
      </w:pPr>
    </w:p>
    <w:p w14:paraId="5B873EBC" w14:textId="4AE5C075" w:rsidR="0036265A" w:rsidRDefault="0036265A" w:rsidP="0036265A">
      <w:pPr>
        <w:pStyle w:val="Body"/>
        <w:rPr>
          <w:rFonts w:ascii="Century Gothic" w:hAnsi="Century Gothic"/>
          <w:color w:val="000000" w:themeColor="text1"/>
        </w:rPr>
      </w:pPr>
      <w:r>
        <w:rPr>
          <w:rFonts w:ascii="Century Gothic" w:hAnsi="Century Gothic"/>
          <w:color w:val="000000" w:themeColor="text1"/>
        </w:rPr>
        <w:t>Please send all submissions</w:t>
      </w:r>
      <w:r w:rsidR="00D06AA8">
        <w:rPr>
          <w:rFonts w:ascii="Century Gothic" w:hAnsi="Century Gothic"/>
          <w:color w:val="000000" w:themeColor="text1"/>
        </w:rPr>
        <w:t xml:space="preserve"> in </w:t>
      </w:r>
      <w:r w:rsidR="00D06AA8" w:rsidRPr="00D06AA8">
        <w:rPr>
          <w:rFonts w:ascii="Century Gothic" w:hAnsi="Century Gothic"/>
          <w:b/>
          <w:bCs/>
          <w:color w:val="000000" w:themeColor="text1"/>
        </w:rPr>
        <w:t>Microsoft</w:t>
      </w:r>
      <w:r w:rsidR="00D06AA8">
        <w:rPr>
          <w:rFonts w:ascii="Century Gothic" w:hAnsi="Century Gothic"/>
          <w:color w:val="000000" w:themeColor="text1"/>
        </w:rPr>
        <w:t xml:space="preserve"> </w:t>
      </w:r>
      <w:r w:rsidR="00D06AA8" w:rsidRPr="00D06AA8">
        <w:rPr>
          <w:rFonts w:ascii="Century Gothic" w:hAnsi="Century Gothic"/>
          <w:b/>
          <w:bCs/>
          <w:color w:val="000000" w:themeColor="text1"/>
        </w:rPr>
        <w:t>Word Format</w:t>
      </w:r>
      <w:r>
        <w:rPr>
          <w:rFonts w:ascii="Century Gothic" w:hAnsi="Century Gothic"/>
          <w:color w:val="000000" w:themeColor="text1"/>
        </w:rPr>
        <w:t xml:space="preserve"> to Jenny Chacon, Church Administrator at </w:t>
      </w:r>
      <w:hyperlink r:id="rId52" w:history="1">
        <w:r>
          <w:rPr>
            <w:rStyle w:val="Hyperlink"/>
            <w:rFonts w:ascii="Century Gothic" w:hAnsi="Century Gothic"/>
          </w:rPr>
          <w:t>jenny@sanibelucc.org</w:t>
        </w:r>
      </w:hyperlink>
    </w:p>
    <w:p w14:paraId="17720EFA" w14:textId="77777777" w:rsidR="0036265A" w:rsidRDefault="0036265A" w:rsidP="00A32A3B">
      <w:pPr>
        <w:pStyle w:val="ObjectAnchor"/>
        <w:jc w:val="both"/>
        <w:rPr>
          <w:rFonts w:asciiTheme="minorHAnsi"/>
          <w:b/>
          <w:bCs/>
          <w:color w:val="595959" w:themeColor="text1" w:themeTint="A6"/>
          <w:sz w:val="28"/>
          <w:szCs w:val="28"/>
        </w:rPr>
      </w:pPr>
    </w:p>
    <w:p w14:paraId="6B93542F" w14:textId="3E013AD4" w:rsidR="00F07F50" w:rsidRDefault="00F07F5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You’ve Got Plans</w:t>
      </w:r>
    </w:p>
    <w:p w14:paraId="3F300AE6" w14:textId="77CB5ACD" w:rsidR="00F07F50" w:rsidRDefault="00F07F50"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Sanibel &amp; Captiva</w:t>
      </w:r>
      <w:r w:rsidR="002A2DB9">
        <w:rPr>
          <w:rFonts w:asciiTheme="minorHAnsi"/>
          <w:b/>
          <w:bCs/>
          <w:color w:val="595959" w:themeColor="text1" w:themeTint="A6"/>
          <w:sz w:val="28"/>
          <w:szCs w:val="28"/>
        </w:rPr>
        <w:t xml:space="preserve"> Events</w:t>
      </w:r>
      <w:r>
        <w:rPr>
          <w:rFonts w:asciiTheme="minorHAnsi"/>
          <w:b/>
          <w:bCs/>
          <w:color w:val="595959" w:themeColor="text1" w:themeTint="A6"/>
          <w:sz w:val="28"/>
          <w:szCs w:val="28"/>
        </w:rPr>
        <w:t xml:space="preserve"> </w:t>
      </w:r>
    </w:p>
    <w:p w14:paraId="4CF97841" w14:textId="77777777" w:rsidR="00503491" w:rsidRDefault="00503491" w:rsidP="00A32A3B">
      <w:pPr>
        <w:pStyle w:val="ObjectAnchor"/>
        <w:jc w:val="both"/>
        <w:rPr>
          <w:rFonts w:asciiTheme="minorHAnsi"/>
          <w:b/>
          <w:bCs/>
          <w:color w:val="595959" w:themeColor="text1" w:themeTint="A6"/>
          <w:sz w:val="28"/>
          <w:szCs w:val="28"/>
        </w:rPr>
      </w:pPr>
    </w:p>
    <w:p w14:paraId="5FE0EB33" w14:textId="47FD7863" w:rsidR="00ED402F" w:rsidRPr="005D22D7" w:rsidRDefault="00A9432F" w:rsidP="00A32A3B">
      <w:pPr>
        <w:pStyle w:val="ObjectAnchor"/>
        <w:jc w:val="both"/>
        <w:rPr>
          <w:rFonts w:asciiTheme="minorHAnsi"/>
          <w:b/>
          <w:bCs/>
          <w:color w:val="595959" w:themeColor="text1" w:themeTint="A6"/>
          <w:sz w:val="24"/>
          <w:szCs w:val="24"/>
        </w:rPr>
      </w:pPr>
      <w:r w:rsidRPr="005D22D7">
        <w:rPr>
          <w:rFonts w:asciiTheme="minorHAnsi"/>
          <w:b/>
          <w:bCs/>
          <w:color w:val="595959" w:themeColor="text1" w:themeTint="A6"/>
          <w:sz w:val="24"/>
          <w:szCs w:val="24"/>
        </w:rPr>
        <w:t>November 7</w:t>
      </w:r>
    </w:p>
    <w:p w14:paraId="42D5A062" w14:textId="5E15DB10" w:rsidR="00A9432F" w:rsidRPr="008176B3" w:rsidRDefault="00A9432F" w:rsidP="00A32A3B">
      <w:pPr>
        <w:pStyle w:val="ObjectAnchor"/>
        <w:jc w:val="both"/>
        <w:rPr>
          <w:rFonts w:asciiTheme="minorHAnsi"/>
          <w:sz w:val="22"/>
        </w:rPr>
      </w:pPr>
      <w:r w:rsidRPr="008176B3">
        <w:rPr>
          <w:rFonts w:asciiTheme="minorHAnsi"/>
          <w:sz w:val="22"/>
        </w:rPr>
        <w:t xml:space="preserve">PINK </w:t>
      </w:r>
      <w:r w:rsidR="00546F0B" w:rsidRPr="008176B3">
        <w:rPr>
          <w:rFonts w:asciiTheme="minorHAnsi"/>
          <w:sz w:val="22"/>
        </w:rPr>
        <w:t>TEA PARTY 11:30AM-1:30PM</w:t>
      </w:r>
    </w:p>
    <w:p w14:paraId="1E459BC7" w14:textId="13A6933A" w:rsidR="00546F0B" w:rsidRPr="008176B3" w:rsidRDefault="00546F0B" w:rsidP="00A32A3B">
      <w:pPr>
        <w:pStyle w:val="ObjectAnchor"/>
        <w:jc w:val="both"/>
        <w:rPr>
          <w:rFonts w:asciiTheme="minorHAnsi"/>
          <w:sz w:val="22"/>
        </w:rPr>
      </w:pPr>
      <w:r w:rsidRPr="008176B3">
        <w:rPr>
          <w:rFonts w:asciiTheme="minorHAnsi"/>
          <w:sz w:val="22"/>
        </w:rPr>
        <w:t>Cielo Rest</w:t>
      </w:r>
      <w:r w:rsidR="008B4433">
        <w:rPr>
          <w:rFonts w:asciiTheme="minorHAnsi"/>
          <w:sz w:val="22"/>
        </w:rPr>
        <w:t>a</w:t>
      </w:r>
      <w:r w:rsidR="00FC7D91">
        <w:rPr>
          <w:rFonts w:asciiTheme="minorHAnsi"/>
          <w:sz w:val="22"/>
        </w:rPr>
        <w:t>urant</w:t>
      </w:r>
      <w:r w:rsidRPr="008176B3">
        <w:rPr>
          <w:rFonts w:asciiTheme="minorHAnsi"/>
          <w:sz w:val="22"/>
        </w:rPr>
        <w:t xml:space="preserve"> 1244 Periwinkle Way Sanibel</w:t>
      </w:r>
    </w:p>
    <w:p w14:paraId="56C1F9A4" w14:textId="0FB7BD54" w:rsidR="00A539E4" w:rsidRPr="008176B3" w:rsidRDefault="00A539E4" w:rsidP="00A32A3B">
      <w:pPr>
        <w:pStyle w:val="ObjectAnchor"/>
        <w:jc w:val="both"/>
        <w:rPr>
          <w:rFonts w:asciiTheme="minorHAnsi"/>
          <w:sz w:val="22"/>
        </w:rPr>
      </w:pPr>
      <w:r w:rsidRPr="008176B3">
        <w:rPr>
          <w:rFonts w:asciiTheme="minorHAnsi"/>
          <w:sz w:val="22"/>
        </w:rPr>
        <w:t xml:space="preserve">Tickets $50 per person </w:t>
      </w:r>
    </w:p>
    <w:p w14:paraId="36E1F67A" w14:textId="0414B143" w:rsidR="00A539E4" w:rsidRPr="008176B3" w:rsidRDefault="00A539E4" w:rsidP="00A32A3B">
      <w:pPr>
        <w:pStyle w:val="ObjectAnchor"/>
        <w:jc w:val="both"/>
        <w:rPr>
          <w:rFonts w:asciiTheme="minorHAnsi"/>
          <w:sz w:val="22"/>
        </w:rPr>
      </w:pPr>
      <w:r w:rsidRPr="008176B3">
        <w:rPr>
          <w:rFonts w:asciiTheme="minorHAnsi"/>
          <w:sz w:val="22"/>
        </w:rPr>
        <w:t>PinkOutTea.com</w:t>
      </w:r>
    </w:p>
    <w:p w14:paraId="6D8B50AC" w14:textId="26EF87A1" w:rsidR="00346256" w:rsidRPr="008176B3" w:rsidRDefault="00346256" w:rsidP="00346256">
      <w:pPr>
        <w:pStyle w:val="ObjectAnchor"/>
        <w:jc w:val="both"/>
        <w:rPr>
          <w:rFonts w:asciiTheme="minorHAnsi"/>
          <w:b/>
          <w:bCs/>
          <w:color w:val="595959" w:themeColor="text1" w:themeTint="A6"/>
          <w:sz w:val="22"/>
        </w:rPr>
      </w:pPr>
    </w:p>
    <w:p w14:paraId="14A2D5F1" w14:textId="77777777" w:rsidR="00346256" w:rsidRDefault="00346256" w:rsidP="00346256">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Shell Crafters</w:t>
      </w:r>
    </w:p>
    <w:p w14:paraId="45F630FA" w14:textId="4E32EA81" w:rsidR="00346256" w:rsidRPr="00B83159" w:rsidRDefault="00346256" w:rsidP="00346256">
      <w:pPr>
        <w:pStyle w:val="ObjectAnchor"/>
        <w:jc w:val="both"/>
        <w:rPr>
          <w:rFonts w:asciiTheme="minorHAnsi"/>
          <w:sz w:val="22"/>
        </w:rPr>
      </w:pPr>
      <w:r w:rsidRPr="00B83159">
        <w:rPr>
          <w:rFonts w:asciiTheme="minorHAnsi"/>
          <w:sz w:val="22"/>
        </w:rPr>
        <w:t>Mon, November 27, 10AM-1PM</w:t>
      </w:r>
    </w:p>
    <w:p w14:paraId="10C1CA07" w14:textId="77777777" w:rsidR="00346256" w:rsidRPr="00B83159" w:rsidRDefault="00346256" w:rsidP="00346256">
      <w:pPr>
        <w:pStyle w:val="ObjectAnchor"/>
        <w:jc w:val="both"/>
        <w:rPr>
          <w:rFonts w:asciiTheme="minorHAnsi"/>
          <w:sz w:val="22"/>
        </w:rPr>
      </w:pPr>
      <w:r w:rsidRPr="00B83159">
        <w:rPr>
          <w:rFonts w:asciiTheme="minorHAnsi"/>
          <w:sz w:val="22"/>
        </w:rPr>
        <w:t>Shellcrafters share their knowlwdge on how to craft with shells.  Free Classes, are open to everyone.</w:t>
      </w:r>
    </w:p>
    <w:p w14:paraId="26B8B7B1" w14:textId="77777777" w:rsidR="00F07F50" w:rsidRPr="00B83159" w:rsidRDefault="00F07F50" w:rsidP="00A32A3B">
      <w:pPr>
        <w:pStyle w:val="ObjectAnchor"/>
        <w:jc w:val="both"/>
        <w:rPr>
          <w:rFonts w:asciiTheme="minorHAnsi"/>
          <w:sz w:val="22"/>
        </w:rPr>
      </w:pPr>
    </w:p>
    <w:p w14:paraId="12542641" w14:textId="17C41B89" w:rsidR="000A22FE" w:rsidRPr="00891AC6" w:rsidRDefault="00BA3EAB" w:rsidP="002A0134">
      <w:pPr>
        <w:spacing w:before="300" w:after="150" w:line="240" w:lineRule="auto"/>
        <w:textAlignment w:val="top"/>
        <w:outlineLvl w:val="1"/>
        <w:rPr>
          <w:rFonts w:ascii="Open Sans" w:eastAsia="Times New Roman" w:hAnsi="Open Sans" w:cs="Open Sans"/>
          <w:b/>
          <w:bCs/>
          <w:color w:val="595959" w:themeColor="text1" w:themeTint="A6"/>
          <w:spacing w:val="15"/>
          <w:sz w:val="26"/>
          <w:szCs w:val="26"/>
        </w:rPr>
      </w:pPr>
      <w:r w:rsidRPr="00891AC6">
        <w:rPr>
          <w:rFonts w:ascii="Open Sans" w:eastAsia="Times New Roman" w:hAnsi="Open Sans" w:cs="Open Sans"/>
          <w:b/>
          <w:bCs/>
          <w:color w:val="595959" w:themeColor="text1" w:themeTint="A6"/>
          <w:spacing w:val="15"/>
          <w:sz w:val="26"/>
          <w:szCs w:val="26"/>
        </w:rPr>
        <w:t>Thanksgiving</w:t>
      </w:r>
      <w:r w:rsidR="000A22FE" w:rsidRPr="00891AC6">
        <w:rPr>
          <w:rFonts w:ascii="Open Sans" w:eastAsia="Times New Roman" w:hAnsi="Open Sans" w:cs="Open Sans"/>
          <w:b/>
          <w:bCs/>
          <w:color w:val="595959" w:themeColor="text1" w:themeTint="A6"/>
          <w:spacing w:val="15"/>
          <w:sz w:val="26"/>
          <w:szCs w:val="26"/>
        </w:rPr>
        <w:t xml:space="preserve"> </w:t>
      </w:r>
      <w:r w:rsidR="003D52C4" w:rsidRPr="00891AC6">
        <w:rPr>
          <w:rFonts w:ascii="Open Sans" w:eastAsia="Times New Roman" w:hAnsi="Open Sans" w:cs="Open Sans"/>
          <w:b/>
          <w:bCs/>
          <w:color w:val="595959" w:themeColor="text1" w:themeTint="A6"/>
          <w:spacing w:val="15"/>
          <w:sz w:val="26"/>
          <w:szCs w:val="26"/>
        </w:rPr>
        <w:t>Gift Baskets</w:t>
      </w:r>
    </w:p>
    <w:p w14:paraId="2DE5FA3A" w14:textId="77777777" w:rsidR="00891AC6" w:rsidRDefault="00451845" w:rsidP="000A6223">
      <w:pPr>
        <w:rPr>
          <w:rFonts w:ascii="Open Sans" w:eastAsia="Times New Roman" w:hAnsi="Open Sans" w:cs="Open Sans"/>
          <w:b/>
          <w:bCs/>
          <w:noProof/>
          <w:color w:val="000000" w:themeColor="text1"/>
          <w:spacing w:val="15"/>
          <w:sz w:val="26"/>
          <w:szCs w:val="26"/>
        </w:rPr>
      </w:pPr>
      <w:r w:rsidRPr="009175C0">
        <w:t xml:space="preserve">FISH will distribute bags of stuffing, rolls, fresh and canned vegetables, </w:t>
      </w:r>
      <w:r w:rsidR="009175C0" w:rsidRPr="009175C0">
        <w:t>pies,</w:t>
      </w:r>
      <w:r w:rsidRPr="009175C0">
        <w:t xml:space="preserve"> and a gift card to purchase a turkey or other holiday protein for the Thanksgiving holiday to pre-registered participants.</w:t>
      </w:r>
      <w:r w:rsidR="00891AC6" w:rsidRPr="00891AC6">
        <w:rPr>
          <w:rFonts w:ascii="Open Sans" w:eastAsia="Times New Roman" w:hAnsi="Open Sans" w:cs="Open Sans"/>
          <w:b/>
          <w:bCs/>
          <w:noProof/>
          <w:color w:val="000000" w:themeColor="text1"/>
          <w:spacing w:val="15"/>
          <w:sz w:val="26"/>
          <w:szCs w:val="26"/>
        </w:rPr>
        <w:t xml:space="preserve"> </w:t>
      </w:r>
    </w:p>
    <w:p w14:paraId="548F001E" w14:textId="2B386777" w:rsidR="00451845" w:rsidRPr="009175C0" w:rsidRDefault="00891AC6" w:rsidP="00891AC6">
      <w:pPr>
        <w:jc w:val="center"/>
      </w:pPr>
      <w:r>
        <w:rPr>
          <w:rFonts w:ascii="Open Sans" w:eastAsia="Times New Roman" w:hAnsi="Open Sans" w:cs="Open Sans"/>
          <w:b/>
          <w:bCs/>
          <w:noProof/>
          <w:color w:val="000000" w:themeColor="text1"/>
          <w:spacing w:val="15"/>
          <w:sz w:val="26"/>
          <w:szCs w:val="26"/>
        </w:rPr>
        <w:drawing>
          <wp:inline distT="0" distB="0" distL="0" distR="0" wp14:anchorId="212FE260" wp14:editId="0D166EEA">
            <wp:extent cx="769620" cy="769620"/>
            <wp:effectExtent l="0" t="0" r="0" b="0"/>
            <wp:docPr id="7" name="Picture 7" descr="A turkey on a plate with vegetables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urkey on a plate with vegetables and wheat&#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769620" cy="769620"/>
                    </a:xfrm>
                    <a:prstGeom prst="rect">
                      <a:avLst/>
                    </a:prstGeom>
                  </pic:spPr>
                </pic:pic>
              </a:graphicData>
            </a:graphic>
          </wp:inline>
        </w:drawing>
      </w:r>
    </w:p>
    <w:p w14:paraId="464D0CC1" w14:textId="083B7DEC" w:rsidR="002A0134" w:rsidRPr="002A0134" w:rsidRDefault="00F13341" w:rsidP="002A0134">
      <w:pPr>
        <w:spacing w:before="300" w:after="150" w:line="240" w:lineRule="auto"/>
        <w:textAlignment w:val="top"/>
        <w:outlineLvl w:val="1"/>
        <w:rPr>
          <w:rFonts w:ascii="Open Sans" w:eastAsia="Times New Roman" w:hAnsi="Open Sans" w:cs="Open Sans"/>
          <w:b/>
          <w:bCs/>
          <w:color w:val="000000"/>
          <w:spacing w:val="15"/>
          <w:sz w:val="26"/>
          <w:szCs w:val="26"/>
        </w:rPr>
      </w:pPr>
      <w:hyperlink r:id="rId55" w:history="1">
        <w:r w:rsidR="000A22FE" w:rsidRPr="000A22FE">
          <w:rPr>
            <w:rStyle w:val="Hyperlink"/>
          </w:rPr>
          <w:t>https://www.fishofsancap.org/wp-content/uploads/2023/08/happy-thanksgiving.png</w:t>
        </w:r>
      </w:hyperlink>
    </w:p>
    <w:p w14:paraId="14EF2B52" w14:textId="77777777" w:rsidR="002A0134" w:rsidRPr="002A0134" w:rsidRDefault="002A0134" w:rsidP="002A0134">
      <w:pPr>
        <w:spacing w:before="0" w:line="240" w:lineRule="auto"/>
        <w:textAlignment w:val="top"/>
        <w:rPr>
          <w:rFonts w:ascii="Open Sans" w:eastAsia="Times New Roman" w:hAnsi="Open Sans" w:cs="Open Sans"/>
          <w:b/>
          <w:bCs/>
          <w:color w:val="333333"/>
          <w:sz w:val="21"/>
          <w:szCs w:val="21"/>
        </w:rPr>
      </w:pPr>
      <w:r w:rsidRPr="002A0134">
        <w:rPr>
          <w:rFonts w:ascii="Open Sans" w:eastAsia="Times New Roman" w:hAnsi="Open Sans" w:cs="Open Sans"/>
          <w:b/>
          <w:bCs/>
          <w:color w:val="333333"/>
          <w:sz w:val="21"/>
          <w:szCs w:val="21"/>
        </w:rPr>
        <w:t>Date:</w:t>
      </w:r>
    </w:p>
    <w:p w14:paraId="365DAF26" w14:textId="77777777" w:rsidR="002A0134" w:rsidRPr="002A0134" w:rsidRDefault="002A0134" w:rsidP="002A0134">
      <w:pPr>
        <w:spacing w:before="0" w:after="150" w:line="240" w:lineRule="auto"/>
        <w:ind w:left="720"/>
        <w:textAlignment w:val="top"/>
        <w:rPr>
          <w:rFonts w:ascii="Open Sans" w:eastAsia="Times New Roman" w:hAnsi="Open Sans" w:cs="Open Sans"/>
          <w:color w:val="333333"/>
          <w:sz w:val="21"/>
          <w:szCs w:val="21"/>
        </w:rPr>
      </w:pPr>
      <w:r w:rsidRPr="002A0134">
        <w:rPr>
          <w:rFonts w:ascii="Open Sans" w:eastAsia="Times New Roman" w:hAnsi="Open Sans" w:cs="Open Sans"/>
          <w:color w:val="333333"/>
          <w:sz w:val="21"/>
          <w:szCs w:val="21"/>
        </w:rPr>
        <w:t>November 20</w:t>
      </w:r>
    </w:p>
    <w:p w14:paraId="43150DC9" w14:textId="77777777" w:rsidR="002A0134" w:rsidRPr="002A0134" w:rsidRDefault="002A0134" w:rsidP="002A0134">
      <w:pPr>
        <w:spacing w:before="0" w:line="240" w:lineRule="auto"/>
        <w:textAlignment w:val="top"/>
        <w:rPr>
          <w:rFonts w:ascii="Open Sans" w:eastAsia="Times New Roman" w:hAnsi="Open Sans" w:cs="Open Sans"/>
          <w:b/>
          <w:bCs/>
          <w:color w:val="333333"/>
          <w:sz w:val="21"/>
          <w:szCs w:val="21"/>
        </w:rPr>
      </w:pPr>
      <w:r w:rsidRPr="002A0134">
        <w:rPr>
          <w:rFonts w:ascii="Open Sans" w:eastAsia="Times New Roman" w:hAnsi="Open Sans" w:cs="Open Sans"/>
          <w:b/>
          <w:bCs/>
          <w:color w:val="333333"/>
          <w:sz w:val="21"/>
          <w:szCs w:val="21"/>
        </w:rPr>
        <w:t>Time:</w:t>
      </w:r>
    </w:p>
    <w:p w14:paraId="19BEAEB7" w14:textId="77777777" w:rsidR="002A0134" w:rsidRPr="002A0134" w:rsidRDefault="002A0134" w:rsidP="002A0134">
      <w:pPr>
        <w:spacing w:before="0" w:after="150" w:line="240" w:lineRule="auto"/>
        <w:ind w:left="720"/>
        <w:textAlignment w:val="top"/>
        <w:rPr>
          <w:rFonts w:ascii="Open Sans" w:eastAsia="Times New Roman" w:hAnsi="Open Sans" w:cs="Open Sans"/>
          <w:color w:val="333333"/>
          <w:sz w:val="21"/>
          <w:szCs w:val="21"/>
        </w:rPr>
      </w:pPr>
      <w:r w:rsidRPr="002A0134">
        <w:rPr>
          <w:rFonts w:ascii="Open Sans" w:eastAsia="Times New Roman" w:hAnsi="Open Sans" w:cs="Open Sans"/>
          <w:color w:val="333333"/>
          <w:sz w:val="21"/>
          <w:szCs w:val="21"/>
        </w:rPr>
        <w:t>10:00 am - 2:00 pm</w:t>
      </w:r>
    </w:p>
    <w:p w14:paraId="43415C07" w14:textId="77777777" w:rsidR="002A0134" w:rsidRPr="002A0134" w:rsidRDefault="002A0134" w:rsidP="002A0134">
      <w:pPr>
        <w:spacing w:before="0" w:line="240" w:lineRule="auto"/>
        <w:textAlignment w:val="top"/>
        <w:rPr>
          <w:rFonts w:ascii="Open Sans" w:eastAsia="Times New Roman" w:hAnsi="Open Sans" w:cs="Open Sans"/>
          <w:b/>
          <w:bCs/>
          <w:color w:val="333333"/>
          <w:sz w:val="21"/>
          <w:szCs w:val="21"/>
        </w:rPr>
      </w:pPr>
      <w:r w:rsidRPr="002A0134">
        <w:rPr>
          <w:rFonts w:ascii="Open Sans" w:eastAsia="Times New Roman" w:hAnsi="Open Sans" w:cs="Open Sans"/>
          <w:b/>
          <w:bCs/>
          <w:color w:val="333333"/>
          <w:sz w:val="21"/>
          <w:szCs w:val="21"/>
        </w:rPr>
        <w:t>Event Categories:</w:t>
      </w:r>
    </w:p>
    <w:p w14:paraId="3D743F33" w14:textId="77777777" w:rsidR="002A0134" w:rsidRPr="002A0134" w:rsidRDefault="00F13341" w:rsidP="002A0134">
      <w:pPr>
        <w:spacing w:before="0" w:line="240" w:lineRule="auto"/>
        <w:ind w:left="720"/>
        <w:textAlignment w:val="top"/>
        <w:rPr>
          <w:rFonts w:ascii="Open Sans" w:eastAsia="Times New Roman" w:hAnsi="Open Sans" w:cs="Open Sans"/>
          <w:color w:val="333333"/>
          <w:sz w:val="21"/>
          <w:szCs w:val="21"/>
        </w:rPr>
      </w:pPr>
      <w:hyperlink r:id="rId56" w:history="1">
        <w:r w:rsidR="002A0134" w:rsidRPr="002A0134">
          <w:rPr>
            <w:rFonts w:ascii="Open Sans" w:eastAsia="Times New Roman" w:hAnsi="Open Sans" w:cs="Open Sans"/>
            <w:color w:val="141827"/>
            <w:sz w:val="21"/>
            <w:szCs w:val="21"/>
            <w:u w:val="single"/>
          </w:rPr>
          <w:t>Community</w:t>
        </w:r>
      </w:hyperlink>
      <w:r w:rsidR="002A0134" w:rsidRPr="002A0134">
        <w:rPr>
          <w:rFonts w:ascii="Open Sans" w:eastAsia="Times New Roman" w:hAnsi="Open Sans" w:cs="Open Sans"/>
          <w:color w:val="333333"/>
          <w:sz w:val="21"/>
          <w:szCs w:val="21"/>
        </w:rPr>
        <w:t>, </w:t>
      </w:r>
      <w:hyperlink r:id="rId57" w:history="1">
        <w:r w:rsidR="002A0134" w:rsidRPr="002A0134">
          <w:rPr>
            <w:rFonts w:ascii="Open Sans" w:eastAsia="Times New Roman" w:hAnsi="Open Sans" w:cs="Open Sans"/>
            <w:color w:val="141827"/>
            <w:sz w:val="21"/>
            <w:szCs w:val="21"/>
            <w:u w:val="single"/>
          </w:rPr>
          <w:t>Holidays</w:t>
        </w:r>
      </w:hyperlink>
    </w:p>
    <w:p w14:paraId="2FA96C62" w14:textId="77777777" w:rsidR="002A0134" w:rsidRPr="002A0134" w:rsidRDefault="002A0134" w:rsidP="002A0134">
      <w:pPr>
        <w:spacing w:before="0" w:line="240" w:lineRule="auto"/>
        <w:textAlignment w:val="top"/>
        <w:rPr>
          <w:rFonts w:ascii="Open Sans" w:eastAsia="Times New Roman" w:hAnsi="Open Sans" w:cs="Open Sans"/>
          <w:b/>
          <w:bCs/>
          <w:color w:val="333333"/>
          <w:sz w:val="21"/>
          <w:szCs w:val="21"/>
        </w:rPr>
      </w:pPr>
      <w:r w:rsidRPr="002A0134">
        <w:rPr>
          <w:rFonts w:ascii="Open Sans" w:eastAsia="Times New Roman" w:hAnsi="Open Sans" w:cs="Open Sans"/>
          <w:b/>
          <w:bCs/>
          <w:color w:val="333333"/>
          <w:sz w:val="21"/>
          <w:szCs w:val="21"/>
        </w:rPr>
        <w:t>Event Tags:</w:t>
      </w:r>
    </w:p>
    <w:p w14:paraId="11AFB1D0" w14:textId="77777777" w:rsidR="002A0134" w:rsidRPr="002A0134" w:rsidRDefault="00F13341" w:rsidP="002A0134">
      <w:pPr>
        <w:spacing w:before="0" w:line="240" w:lineRule="auto"/>
        <w:ind w:left="720"/>
        <w:textAlignment w:val="top"/>
        <w:rPr>
          <w:rFonts w:ascii="Open Sans" w:eastAsia="Times New Roman" w:hAnsi="Open Sans" w:cs="Open Sans"/>
          <w:color w:val="333333"/>
          <w:sz w:val="21"/>
          <w:szCs w:val="21"/>
        </w:rPr>
      </w:pPr>
      <w:hyperlink r:id="rId58" w:history="1">
        <w:r w:rsidR="002A0134" w:rsidRPr="002A0134">
          <w:rPr>
            <w:rFonts w:ascii="Open Sans" w:eastAsia="Times New Roman" w:hAnsi="Open Sans" w:cs="Open Sans"/>
            <w:color w:val="141827"/>
            <w:sz w:val="21"/>
            <w:szCs w:val="21"/>
            <w:u w:val="single"/>
          </w:rPr>
          <w:t>FISH OF SANCAP</w:t>
        </w:r>
      </w:hyperlink>
      <w:r w:rsidR="002A0134" w:rsidRPr="002A0134">
        <w:rPr>
          <w:rFonts w:ascii="Open Sans" w:eastAsia="Times New Roman" w:hAnsi="Open Sans" w:cs="Open Sans"/>
          <w:color w:val="333333"/>
          <w:sz w:val="21"/>
          <w:szCs w:val="21"/>
        </w:rPr>
        <w:t>, </w:t>
      </w:r>
      <w:hyperlink r:id="rId59" w:history="1">
        <w:r w:rsidR="002A0134" w:rsidRPr="002A0134">
          <w:rPr>
            <w:rFonts w:ascii="Open Sans" w:eastAsia="Times New Roman" w:hAnsi="Open Sans" w:cs="Open Sans"/>
            <w:color w:val="141827"/>
            <w:sz w:val="21"/>
            <w:szCs w:val="21"/>
            <w:u w:val="single"/>
          </w:rPr>
          <w:t>Neighbors Helping Neighbors</w:t>
        </w:r>
      </w:hyperlink>
      <w:r w:rsidR="002A0134" w:rsidRPr="002A0134">
        <w:rPr>
          <w:rFonts w:ascii="Open Sans" w:eastAsia="Times New Roman" w:hAnsi="Open Sans" w:cs="Open Sans"/>
          <w:color w:val="333333"/>
          <w:sz w:val="21"/>
          <w:szCs w:val="21"/>
        </w:rPr>
        <w:t>, </w:t>
      </w:r>
      <w:hyperlink r:id="rId60" w:history="1">
        <w:r w:rsidR="002A0134" w:rsidRPr="002A0134">
          <w:rPr>
            <w:rFonts w:ascii="Open Sans" w:eastAsia="Times New Roman" w:hAnsi="Open Sans" w:cs="Open Sans"/>
            <w:color w:val="141827"/>
            <w:sz w:val="21"/>
            <w:szCs w:val="21"/>
            <w:u w:val="single"/>
          </w:rPr>
          <w:t>Thanksgiving Holiday</w:t>
        </w:r>
      </w:hyperlink>
    </w:p>
    <w:p w14:paraId="1C45339C" w14:textId="77777777" w:rsidR="002A0134" w:rsidRPr="002A0134" w:rsidRDefault="002A0134" w:rsidP="002A0134">
      <w:pPr>
        <w:spacing w:before="300" w:after="150" w:line="240" w:lineRule="auto"/>
        <w:textAlignment w:val="top"/>
        <w:outlineLvl w:val="1"/>
        <w:rPr>
          <w:rFonts w:ascii="Open Sans" w:eastAsia="Times New Roman" w:hAnsi="Open Sans" w:cs="Open Sans"/>
          <w:b/>
          <w:bCs/>
          <w:color w:val="000000"/>
          <w:spacing w:val="15"/>
          <w:sz w:val="26"/>
          <w:szCs w:val="26"/>
        </w:rPr>
      </w:pPr>
      <w:r w:rsidRPr="002A0134">
        <w:rPr>
          <w:rFonts w:ascii="Open Sans" w:eastAsia="Times New Roman" w:hAnsi="Open Sans" w:cs="Open Sans"/>
          <w:b/>
          <w:bCs/>
          <w:color w:val="000000"/>
          <w:spacing w:val="15"/>
          <w:sz w:val="26"/>
          <w:szCs w:val="26"/>
        </w:rPr>
        <w:t>Venue</w:t>
      </w:r>
    </w:p>
    <w:p w14:paraId="25D9A03F" w14:textId="77777777" w:rsidR="002A0134" w:rsidRPr="002A0134" w:rsidRDefault="002A0134" w:rsidP="002A0134">
      <w:pPr>
        <w:spacing w:before="0" w:after="150" w:line="240" w:lineRule="auto"/>
        <w:ind w:left="720"/>
        <w:textAlignment w:val="top"/>
        <w:rPr>
          <w:rFonts w:ascii="Open Sans" w:eastAsia="Times New Roman" w:hAnsi="Open Sans" w:cs="Open Sans"/>
          <w:color w:val="333333"/>
          <w:sz w:val="21"/>
          <w:szCs w:val="21"/>
        </w:rPr>
      </w:pPr>
      <w:r w:rsidRPr="002A0134">
        <w:rPr>
          <w:rFonts w:ascii="Open Sans" w:eastAsia="Times New Roman" w:hAnsi="Open Sans" w:cs="Open Sans"/>
          <w:color w:val="333333"/>
          <w:sz w:val="21"/>
          <w:szCs w:val="21"/>
        </w:rPr>
        <w:t>FISH OF SANCAP</w:t>
      </w:r>
    </w:p>
    <w:p w14:paraId="28E549AF" w14:textId="77777777" w:rsidR="002A0134" w:rsidRPr="002A0134" w:rsidRDefault="002A0134" w:rsidP="002A0134">
      <w:pPr>
        <w:spacing w:before="0" w:line="240" w:lineRule="auto"/>
        <w:ind w:left="720"/>
        <w:textAlignment w:val="top"/>
        <w:rPr>
          <w:rFonts w:ascii="inherit" w:eastAsia="Times New Roman" w:hAnsi="inherit" w:cs="Open Sans"/>
          <w:i/>
          <w:iCs/>
          <w:color w:val="333333"/>
          <w:sz w:val="21"/>
          <w:szCs w:val="21"/>
        </w:rPr>
      </w:pPr>
      <w:r w:rsidRPr="002A0134">
        <w:rPr>
          <w:rFonts w:ascii="inherit" w:eastAsia="Times New Roman" w:hAnsi="inherit" w:cs="Open Sans"/>
          <w:i/>
          <w:iCs/>
          <w:color w:val="333333"/>
          <w:sz w:val="21"/>
          <w:szCs w:val="21"/>
        </w:rPr>
        <w:t>2430 PERIWINKLE WAY SUITE B</w:t>
      </w:r>
      <w:r w:rsidRPr="002A0134">
        <w:rPr>
          <w:rFonts w:ascii="inherit" w:eastAsia="Times New Roman" w:hAnsi="inherit" w:cs="Open Sans"/>
          <w:i/>
          <w:iCs/>
          <w:color w:val="333333"/>
          <w:sz w:val="21"/>
          <w:szCs w:val="21"/>
        </w:rPr>
        <w:br/>
        <w:t>Sanibel, FL 33957 United States </w:t>
      </w:r>
      <w:hyperlink r:id="rId61" w:tgtFrame="_blank" w:tooltip="Click to view a Google Map" w:history="1">
        <w:r w:rsidRPr="002A0134">
          <w:rPr>
            <w:rFonts w:ascii="inherit" w:eastAsia="Times New Roman" w:hAnsi="inherit" w:cs="Open Sans"/>
            <w:i/>
            <w:iCs/>
            <w:color w:val="141827"/>
            <w:sz w:val="21"/>
            <w:szCs w:val="21"/>
            <w:u w:val="single"/>
          </w:rPr>
          <w:t>+ Google Map</w:t>
        </w:r>
      </w:hyperlink>
    </w:p>
    <w:p w14:paraId="7F488C45" w14:textId="77777777" w:rsidR="002A0134" w:rsidRPr="002A0134" w:rsidRDefault="002A0134" w:rsidP="002A0134">
      <w:pPr>
        <w:spacing w:before="0" w:line="240" w:lineRule="auto"/>
        <w:textAlignment w:val="top"/>
        <w:rPr>
          <w:rFonts w:ascii="Open Sans" w:eastAsia="Times New Roman" w:hAnsi="Open Sans" w:cs="Open Sans"/>
          <w:b/>
          <w:bCs/>
          <w:color w:val="333333"/>
          <w:sz w:val="21"/>
          <w:szCs w:val="21"/>
        </w:rPr>
      </w:pPr>
      <w:r w:rsidRPr="002A0134">
        <w:rPr>
          <w:rFonts w:ascii="Open Sans" w:eastAsia="Times New Roman" w:hAnsi="Open Sans" w:cs="Open Sans"/>
          <w:b/>
          <w:bCs/>
          <w:color w:val="333333"/>
          <w:sz w:val="21"/>
          <w:szCs w:val="21"/>
        </w:rPr>
        <w:t>Phone:</w:t>
      </w:r>
    </w:p>
    <w:p w14:paraId="1D3A4122" w14:textId="1E794B44" w:rsidR="002A0134" w:rsidRPr="002A0134" w:rsidRDefault="002A0134" w:rsidP="002A0134">
      <w:pPr>
        <w:spacing w:before="0" w:line="240" w:lineRule="auto"/>
        <w:ind w:left="720"/>
        <w:textAlignment w:val="top"/>
        <w:rPr>
          <w:rFonts w:ascii="Open Sans" w:eastAsia="Times New Roman" w:hAnsi="Open Sans" w:cs="Open Sans"/>
          <w:color w:val="333333"/>
          <w:sz w:val="21"/>
          <w:szCs w:val="21"/>
        </w:rPr>
      </w:pPr>
      <w:r w:rsidRPr="002A0134">
        <w:rPr>
          <w:rFonts w:ascii="Open Sans" w:eastAsia="Times New Roman" w:hAnsi="Open Sans" w:cs="Open Sans"/>
          <w:color w:val="333333"/>
          <w:sz w:val="21"/>
          <w:szCs w:val="21"/>
        </w:rPr>
        <w:t>239</w:t>
      </w:r>
      <w:r w:rsidR="000A6223">
        <w:rPr>
          <w:rFonts w:ascii="Open Sans" w:eastAsia="Times New Roman" w:hAnsi="Open Sans" w:cs="Open Sans"/>
          <w:color w:val="333333"/>
          <w:sz w:val="21"/>
          <w:szCs w:val="21"/>
        </w:rPr>
        <w:t>-</w:t>
      </w:r>
      <w:r w:rsidRPr="002A0134">
        <w:rPr>
          <w:rFonts w:ascii="Open Sans" w:eastAsia="Times New Roman" w:hAnsi="Open Sans" w:cs="Open Sans"/>
          <w:color w:val="333333"/>
          <w:sz w:val="21"/>
          <w:szCs w:val="21"/>
        </w:rPr>
        <w:t>47</w:t>
      </w:r>
      <w:r w:rsidR="00CD2197">
        <w:rPr>
          <w:rFonts w:ascii="Open Sans" w:eastAsia="Times New Roman" w:hAnsi="Open Sans" w:cs="Open Sans"/>
          <w:color w:val="333333"/>
          <w:sz w:val="21"/>
          <w:szCs w:val="21"/>
        </w:rPr>
        <w:t>2</w:t>
      </w:r>
      <w:r w:rsidR="000A6223">
        <w:rPr>
          <w:rFonts w:ascii="Open Sans" w:eastAsia="Times New Roman" w:hAnsi="Open Sans" w:cs="Open Sans"/>
          <w:color w:val="333333"/>
          <w:sz w:val="21"/>
          <w:szCs w:val="21"/>
        </w:rPr>
        <w:t>-</w:t>
      </w:r>
      <w:r w:rsidRPr="002A0134">
        <w:rPr>
          <w:rFonts w:ascii="Open Sans" w:eastAsia="Times New Roman" w:hAnsi="Open Sans" w:cs="Open Sans"/>
          <w:color w:val="333333"/>
          <w:sz w:val="21"/>
          <w:szCs w:val="21"/>
        </w:rPr>
        <w:t>477</w:t>
      </w:r>
      <w:r w:rsidR="00323C17">
        <w:rPr>
          <w:rFonts w:ascii="Open Sans" w:eastAsia="Times New Roman" w:hAnsi="Open Sans" w:cs="Open Sans"/>
          <w:color w:val="333333"/>
          <w:sz w:val="21"/>
          <w:szCs w:val="21"/>
        </w:rPr>
        <w:t>5</w:t>
      </w:r>
    </w:p>
    <w:p w14:paraId="52BDE806" w14:textId="77777777" w:rsidR="00F07F50" w:rsidRDefault="00F07F50" w:rsidP="00A32A3B">
      <w:pPr>
        <w:pStyle w:val="ObjectAnchor"/>
        <w:jc w:val="both"/>
        <w:rPr>
          <w:rFonts w:asciiTheme="minorHAnsi"/>
          <w:b/>
          <w:bCs/>
          <w:color w:val="595959" w:themeColor="text1" w:themeTint="A6"/>
          <w:sz w:val="28"/>
          <w:szCs w:val="28"/>
        </w:rPr>
      </w:pPr>
    </w:p>
    <w:p w14:paraId="166E2AF3" w14:textId="77777777" w:rsidR="00F07F50" w:rsidRDefault="00F07F50" w:rsidP="00A32A3B">
      <w:pPr>
        <w:pStyle w:val="ObjectAnchor"/>
        <w:jc w:val="both"/>
        <w:rPr>
          <w:rFonts w:asciiTheme="minorHAnsi"/>
          <w:b/>
          <w:bCs/>
          <w:color w:val="595959" w:themeColor="text1" w:themeTint="A6"/>
          <w:sz w:val="28"/>
          <w:szCs w:val="28"/>
        </w:rPr>
      </w:pPr>
    </w:p>
    <w:p w14:paraId="3170FEFE" w14:textId="77777777" w:rsidR="003D2D3F" w:rsidRDefault="003D2D3F" w:rsidP="00A32A3B">
      <w:pPr>
        <w:pStyle w:val="ObjectAnchor"/>
        <w:jc w:val="both"/>
        <w:rPr>
          <w:rFonts w:asciiTheme="minorHAnsi"/>
          <w:b/>
          <w:bCs/>
          <w:color w:val="595959" w:themeColor="text1" w:themeTint="A6"/>
          <w:sz w:val="28"/>
          <w:szCs w:val="28"/>
        </w:rPr>
      </w:pPr>
    </w:p>
    <w:p w14:paraId="49DAF1F8" w14:textId="34611CD5" w:rsidR="00DF18E3" w:rsidRDefault="003A1D75" w:rsidP="00A32A3B">
      <w:pPr>
        <w:pStyle w:val="ObjectAnchor"/>
        <w:jc w:val="both"/>
        <w:rPr>
          <w:rFonts w:asciiTheme="minorHAnsi"/>
          <w:b/>
          <w:bCs/>
          <w:color w:val="595959" w:themeColor="text1" w:themeTint="A6"/>
          <w:sz w:val="28"/>
          <w:szCs w:val="28"/>
        </w:rPr>
      </w:pPr>
      <w:r>
        <w:rPr>
          <w:rFonts w:asciiTheme="minorHAnsi"/>
          <w:b/>
          <w:bCs/>
          <w:color w:val="595959" w:themeColor="text1" w:themeTint="A6"/>
          <w:sz w:val="28"/>
          <w:szCs w:val="28"/>
        </w:rPr>
        <w:t>Bits &amp; Bobs</w:t>
      </w:r>
    </w:p>
    <w:p w14:paraId="7F3C8EA8" w14:textId="77777777" w:rsidR="001F01F2" w:rsidRDefault="001F01F2" w:rsidP="001F01F2">
      <w:pPr>
        <w:widowControl w:val="0"/>
        <w:rPr>
          <w:b/>
          <w:bCs/>
          <w:sz w:val="28"/>
          <w:szCs w:val="28"/>
          <w:u w:val="single"/>
        </w:rPr>
      </w:pPr>
      <w:r>
        <w:rPr>
          <w:b/>
          <w:bCs/>
          <w:sz w:val="28"/>
          <w:szCs w:val="28"/>
          <w:u w:val="single"/>
        </w:rPr>
        <w:t>Like</w:t>
      </w:r>
      <w:r w:rsidRPr="001A3E74">
        <w:rPr>
          <w:b/>
          <w:bCs/>
          <w:sz w:val="28"/>
          <w:szCs w:val="28"/>
          <w:u w:val="single"/>
        </w:rPr>
        <w:t xml:space="preserve"> A Ride To Worship??</w:t>
      </w:r>
    </w:p>
    <w:p w14:paraId="5139AF14" w14:textId="77777777" w:rsidR="001F01F2" w:rsidRPr="001F01F2" w:rsidRDefault="001F01F2" w:rsidP="001F01F2">
      <w:pPr>
        <w:widowControl w:val="0"/>
        <w:rPr>
          <w:b/>
          <w:bCs/>
          <w:sz w:val="24"/>
          <w:szCs w:val="24"/>
        </w:rPr>
      </w:pPr>
      <w:r w:rsidRPr="001F01F2">
        <w:rPr>
          <w:sz w:val="24"/>
          <w:szCs w:val="24"/>
        </w:rPr>
        <w:t xml:space="preserve">If you would like a ride from Shell Point or Cypress Cove, please contact the Church Office at </w:t>
      </w:r>
      <w:hyperlink r:id="rId62" w:history="1">
        <w:r w:rsidRPr="001F01F2">
          <w:rPr>
            <w:rStyle w:val="Hyperlink"/>
            <w:sz w:val="24"/>
            <w:szCs w:val="24"/>
          </w:rPr>
          <w:t>office@sanibelucc.org</w:t>
        </w:r>
      </w:hyperlink>
      <w:r w:rsidRPr="001F01F2">
        <w:rPr>
          <w:sz w:val="24"/>
          <w:szCs w:val="24"/>
        </w:rPr>
        <w:t xml:space="preserve"> </w:t>
      </w:r>
      <w:r w:rsidRPr="001F01F2">
        <w:rPr>
          <w:b/>
          <w:bCs/>
          <w:sz w:val="24"/>
          <w:szCs w:val="24"/>
        </w:rPr>
        <w:t>by Noon on Thursdays.</w:t>
      </w:r>
    </w:p>
    <w:p w14:paraId="191CC19E" w14:textId="77777777" w:rsidR="001F01F2" w:rsidRPr="001F01F2" w:rsidRDefault="001F01F2" w:rsidP="00A32A3B">
      <w:pPr>
        <w:pStyle w:val="ObjectAnchor"/>
        <w:jc w:val="both"/>
        <w:rPr>
          <w:rFonts w:asciiTheme="minorHAnsi"/>
          <w:b/>
          <w:bCs/>
          <w:color w:val="595959" w:themeColor="text1" w:themeTint="A6"/>
          <w:sz w:val="24"/>
          <w:szCs w:val="24"/>
        </w:rPr>
      </w:pPr>
    </w:p>
    <w:p w14:paraId="44ADDE24" w14:textId="77777777" w:rsidR="00DF18E3" w:rsidRDefault="00DF18E3" w:rsidP="00DF18E3">
      <w:pPr>
        <w:rPr>
          <w:rFonts w:ascii="Century Gothic" w:hAnsi="Century Gothic" w:cs="Century Gothic"/>
          <w:b/>
          <w:bCs/>
          <w:szCs w:val="20"/>
          <w:u w:val="single"/>
        </w:rPr>
      </w:pPr>
      <w:r>
        <w:rPr>
          <w:rFonts w:ascii="Century Gothic" w:hAnsi="Century Gothic" w:cs="Century Gothic"/>
          <w:b/>
          <w:bCs/>
          <w:szCs w:val="20"/>
          <w:u w:val="single"/>
        </w:rPr>
        <w:t>Giving is Easy:</w:t>
      </w:r>
    </w:p>
    <w:p w14:paraId="5D2FF3D4"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1. PayPal link is available from the church’s homepage (</w:t>
      </w:r>
      <w:r>
        <w:rPr>
          <w:rFonts w:ascii="Century Gothic" w:hAnsi="Century Gothic" w:cs="Century Gothic"/>
          <w:b/>
          <w:bCs/>
          <w:szCs w:val="20"/>
          <w:u w:val="single"/>
        </w:rPr>
        <w:t>www.sanibelucc.org</w:t>
      </w:r>
      <w:r>
        <w:rPr>
          <w:rFonts w:ascii="Century Gothic" w:hAnsi="Century Gothic" w:cs="Century Gothic"/>
          <w:b/>
          <w:bCs/>
          <w:szCs w:val="20"/>
        </w:rPr>
        <w:t>)</w:t>
      </w:r>
    </w:p>
    <w:p w14:paraId="13A9E34F" w14:textId="20878F74" w:rsidR="00DF18E3" w:rsidRDefault="00DF18E3" w:rsidP="00DF18E3">
      <w:pPr>
        <w:rPr>
          <w:rFonts w:ascii="Century Gothic" w:hAnsi="Century Gothic" w:cs="Century Gothic"/>
          <w:b/>
          <w:bCs/>
          <w:szCs w:val="20"/>
        </w:rPr>
      </w:pPr>
      <w:r>
        <w:rPr>
          <w:rFonts w:ascii="Century Gothic" w:hAnsi="Century Gothic" w:cs="Century Gothic"/>
          <w:b/>
          <w:bCs/>
          <w:szCs w:val="20"/>
        </w:rPr>
        <w:t xml:space="preserve">2. Automatic Payment Program (ACH) is available. To sign up email </w:t>
      </w:r>
      <w:r w:rsidR="00F843E5" w:rsidRPr="00380B39">
        <w:rPr>
          <w:rFonts w:ascii="Century Gothic" w:hAnsi="Century Gothic" w:cs="Century Gothic"/>
          <w:b/>
          <w:bCs/>
          <w:szCs w:val="20"/>
          <w:u w:val="single"/>
        </w:rPr>
        <w:t>Jenny@</w:t>
      </w:r>
      <w:r w:rsidRPr="00380B39">
        <w:rPr>
          <w:rFonts w:ascii="Century Gothic" w:hAnsi="Century Gothic" w:cs="Century Gothic"/>
          <w:b/>
          <w:bCs/>
          <w:szCs w:val="20"/>
          <w:u w:val="single"/>
        </w:rPr>
        <w:t>sanibelucc</w:t>
      </w:r>
      <w:r>
        <w:rPr>
          <w:rFonts w:ascii="Century Gothic" w:hAnsi="Century Gothic" w:cs="Century Gothic"/>
          <w:b/>
          <w:bCs/>
          <w:szCs w:val="20"/>
          <w:u w:val="single"/>
        </w:rPr>
        <w:t>.org</w:t>
      </w:r>
      <w:r>
        <w:rPr>
          <w:rFonts w:ascii="Century Gothic" w:hAnsi="Century Gothic" w:cs="Century Gothic"/>
          <w:b/>
          <w:bCs/>
          <w:szCs w:val="20"/>
        </w:rPr>
        <w:t xml:space="preserve"> to receive the authorization form.</w:t>
      </w:r>
    </w:p>
    <w:p w14:paraId="778218A0" w14:textId="77777777" w:rsidR="00DF18E3" w:rsidRDefault="00DF18E3" w:rsidP="00DF18E3">
      <w:pPr>
        <w:rPr>
          <w:rFonts w:ascii="Century Gothic" w:hAnsi="Century Gothic" w:cs="Century Gothic"/>
          <w:b/>
          <w:bCs/>
          <w:szCs w:val="20"/>
        </w:rPr>
      </w:pPr>
      <w:r>
        <w:rPr>
          <w:rFonts w:ascii="Century Gothic" w:hAnsi="Century Gothic" w:cs="Century Gothic"/>
          <w:b/>
          <w:bCs/>
          <w:szCs w:val="20"/>
        </w:rPr>
        <w:t xml:space="preserve">3. Checks payable to SCUCC can be mailed to: </w:t>
      </w:r>
    </w:p>
    <w:p w14:paraId="54F7A48A" w14:textId="77777777" w:rsidR="00DF18E3" w:rsidRDefault="00DF18E3" w:rsidP="00DF18E3">
      <w:pPr>
        <w:rPr>
          <w:rFonts w:ascii="Century Gothic" w:hAnsi="Century Gothic" w:cs="Century Gothic"/>
          <w:b/>
          <w:bCs/>
          <w:szCs w:val="20"/>
          <w:u w:val="single"/>
        </w:rPr>
      </w:pPr>
      <w:r>
        <w:rPr>
          <w:rFonts w:ascii="Century Gothic" w:hAnsi="Century Gothic" w:cs="Century Gothic"/>
          <w:b/>
          <w:bCs/>
          <w:szCs w:val="20"/>
          <w:u w:val="single"/>
        </w:rPr>
        <w:t>Sanibel Congregational UCC 2050 Periwinkle Way, Sanibel FL 33957.</w:t>
      </w:r>
    </w:p>
    <w:p w14:paraId="311DB757"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1F497D"/>
          <w:szCs w:val="20"/>
        </w:rPr>
        <w:t xml:space="preserve">Mark Boyea </w:t>
      </w:r>
    </w:p>
    <w:p w14:paraId="5C0F5B5F"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9933FF"/>
          <w:szCs w:val="20"/>
          <w:u w:val="single"/>
        </w:rPr>
        <w:t>mark@sanibelucc.org</w:t>
      </w:r>
      <w:r w:rsidRPr="00DF18E3">
        <w:rPr>
          <w:rFonts w:ascii="Century Gothic" w:hAnsi="Century Gothic" w:cs="Century Gothic"/>
          <w:b/>
          <w:bCs/>
          <w:color w:val="1F497D"/>
          <w:szCs w:val="20"/>
        </w:rPr>
        <w:t xml:space="preserve"> </w:t>
      </w:r>
    </w:p>
    <w:p w14:paraId="54313263"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1F497D"/>
          <w:szCs w:val="20"/>
        </w:rPr>
        <w:t>Jenny Chacon</w:t>
      </w:r>
    </w:p>
    <w:p w14:paraId="4D004B83" w14:textId="45176380" w:rsidR="00547B6F" w:rsidRPr="00DF18E3" w:rsidRDefault="00547B6F" w:rsidP="00627C58">
      <w:pPr>
        <w:jc w:val="center"/>
        <w:rPr>
          <w:rFonts w:ascii="Century Gothic" w:hAnsi="Century Gothic" w:cs="Century Gothic"/>
          <w:b/>
          <w:bCs/>
          <w:color w:val="9933FF"/>
          <w:szCs w:val="20"/>
          <w:u w:val="single"/>
        </w:rPr>
      </w:pPr>
      <w:r w:rsidRPr="00DF18E3">
        <w:rPr>
          <w:rFonts w:ascii="Century Gothic" w:hAnsi="Century Gothic" w:cs="Century Gothic"/>
          <w:b/>
          <w:bCs/>
          <w:color w:val="9933FF"/>
          <w:szCs w:val="20"/>
          <w:u w:val="single"/>
        </w:rPr>
        <w:t>jenny@sanibelucc.org</w:t>
      </w:r>
    </w:p>
    <w:p w14:paraId="1F5DC9B7" w14:textId="77777777" w:rsidR="00547B6F" w:rsidRPr="00DF18E3" w:rsidRDefault="00547B6F" w:rsidP="00547B6F">
      <w:pPr>
        <w:jc w:val="center"/>
        <w:rPr>
          <w:rFonts w:ascii="Century Gothic" w:hAnsi="Century Gothic" w:cs="Century Gothic"/>
          <w:b/>
          <w:bCs/>
          <w:color w:val="1F497D"/>
          <w:szCs w:val="20"/>
        </w:rPr>
      </w:pPr>
      <w:r w:rsidRPr="00DF18E3">
        <w:rPr>
          <w:rFonts w:ascii="Century Gothic" w:hAnsi="Century Gothic" w:cs="Century Gothic"/>
          <w:b/>
          <w:bCs/>
          <w:color w:val="9933FF"/>
          <w:szCs w:val="20"/>
          <w:u w:val="single"/>
        </w:rPr>
        <w:t>office@sanibelucc.org</w:t>
      </w:r>
    </w:p>
    <w:p w14:paraId="6C10453F" w14:textId="77777777" w:rsidR="00547B6F" w:rsidRPr="00DF18E3" w:rsidRDefault="00547B6F" w:rsidP="00547B6F">
      <w:pPr>
        <w:jc w:val="center"/>
        <w:rPr>
          <w:rFonts w:ascii="Century Gothic" w:hAnsi="Century Gothic" w:cs="Century Gothic"/>
          <w:b/>
          <w:bCs/>
          <w:color w:val="1F497D"/>
          <w:szCs w:val="20"/>
        </w:rPr>
      </w:pPr>
    </w:p>
    <w:p w14:paraId="7E6F0CB2" w14:textId="6744251B" w:rsidR="00547B6F" w:rsidRDefault="00E90827" w:rsidP="00E90827">
      <w:pPr>
        <w:rPr>
          <w:rFonts w:ascii="Century Gothic" w:hAnsi="Century Gothic" w:cs="Century Gothic"/>
          <w:b/>
          <w:bCs/>
          <w:color w:val="1F497D"/>
          <w:szCs w:val="20"/>
        </w:rPr>
      </w:pPr>
      <w:r>
        <w:rPr>
          <w:rFonts w:ascii="Century Gothic" w:hAnsi="Century Gothic" w:cs="Century Gothic"/>
          <w:b/>
          <w:bCs/>
          <w:color w:val="2673C0"/>
          <w:szCs w:val="20"/>
        </w:rPr>
        <w:t xml:space="preserve">                                                                             </w:t>
      </w:r>
      <w:r w:rsidR="00547B6F">
        <w:rPr>
          <w:rFonts w:ascii="Century Gothic" w:hAnsi="Century Gothic" w:cs="Century Gothic"/>
          <w:b/>
          <w:bCs/>
          <w:color w:val="1F497D"/>
          <w:szCs w:val="20"/>
        </w:rPr>
        <w:t>Office Hours</w:t>
      </w:r>
    </w:p>
    <w:p w14:paraId="05470E1E" w14:textId="77777777" w:rsidR="00547B6F" w:rsidRDefault="00547B6F" w:rsidP="00547B6F">
      <w:pPr>
        <w:jc w:val="center"/>
        <w:rPr>
          <w:rFonts w:ascii="Century Gothic" w:hAnsi="Century Gothic" w:cs="Century Gothic"/>
          <w:b/>
          <w:bCs/>
          <w:color w:val="1F497D"/>
          <w:szCs w:val="20"/>
        </w:rPr>
      </w:pPr>
      <w:r>
        <w:rPr>
          <w:rFonts w:ascii="Century Gothic" w:hAnsi="Century Gothic" w:cs="Century Gothic"/>
          <w:b/>
          <w:bCs/>
          <w:color w:val="1F497D"/>
          <w:szCs w:val="20"/>
        </w:rPr>
        <w:t>Monday – Thursday</w:t>
      </w:r>
    </w:p>
    <w:p w14:paraId="11F540E2" w14:textId="77777777" w:rsidR="00547B6F" w:rsidRPr="00DF18E3" w:rsidRDefault="00547B6F" w:rsidP="00547B6F">
      <w:pPr>
        <w:jc w:val="center"/>
        <w:rPr>
          <w:rFonts w:ascii="Century Gothic" w:hAnsi="Century Gothic" w:cs="Century Gothic"/>
          <w:b/>
          <w:bCs/>
          <w:color w:val="1F497D"/>
          <w:szCs w:val="20"/>
        </w:rPr>
      </w:pPr>
      <w:r>
        <w:rPr>
          <w:rFonts w:ascii="Century Gothic" w:hAnsi="Century Gothic" w:cs="Century Gothic"/>
          <w:b/>
          <w:bCs/>
          <w:color w:val="1F497D"/>
          <w:szCs w:val="20"/>
        </w:rPr>
        <w:t>9:00-3:00pm</w:t>
      </w:r>
    </w:p>
    <w:p w14:paraId="08C6E97C" w14:textId="77777777" w:rsidR="00547B6F" w:rsidRDefault="00547B6F" w:rsidP="00547B6F">
      <w:pPr>
        <w:spacing w:after="280"/>
        <w:jc w:val="center"/>
        <w:rPr>
          <w:rFonts w:ascii="Century Gothic" w:hAnsi="Century Gothic" w:cs="Century Gothic"/>
          <w:b/>
          <w:bCs/>
          <w:color w:val="1F497D"/>
          <w:szCs w:val="20"/>
        </w:rPr>
      </w:pPr>
    </w:p>
    <w:p w14:paraId="71E90C52" w14:textId="43EB1593" w:rsidR="003A1D75" w:rsidRPr="002B14D2" w:rsidRDefault="001E5476" w:rsidP="001E5476">
      <w:pPr>
        <w:pStyle w:val="ObjectAnchor"/>
        <w:jc w:val="center"/>
        <w:rPr>
          <w:rFonts w:asciiTheme="minorHAnsi"/>
          <w:b/>
          <w:bCs/>
          <w:color w:val="595959" w:themeColor="text1" w:themeTint="A6"/>
          <w:sz w:val="28"/>
          <w:szCs w:val="28"/>
        </w:rPr>
      </w:pPr>
      <w:r>
        <w:rPr>
          <w:rFonts w:asciiTheme="minorHAnsi"/>
          <w:b/>
          <w:bCs/>
          <w:color w:val="595959" w:themeColor="text1" w:themeTint="A6"/>
          <w:sz w:val="28"/>
          <w:szCs w:val="28"/>
        </w:rPr>
        <w:drawing>
          <wp:inline distT="0" distB="0" distL="0" distR="0" wp14:anchorId="2CA772E2" wp14:editId="52CC4D80">
            <wp:extent cx="1041400" cy="1041400"/>
            <wp:effectExtent l="0" t="0" r="6350" b="6350"/>
            <wp:docPr id="944591016" name="Picture 944591016"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1016" name="Picture 1" descr="A red sign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sectPr w:rsidR="003A1D75" w:rsidRPr="002B14D2" w:rsidSect="00E61A94">
      <w:pgSz w:w="12240" w:h="15840"/>
      <w:pgMar w:top="720" w:right="1152" w:bottom="360" w:left="1152" w:header="720" w:footer="288" w:gutter="0"/>
      <w:pgBorders w:offsetFrom="page">
        <w:top w:val="single" w:sz="4" w:space="24" w:color="DDD9C3" w:themeColor="background2" w:themeShade="E6"/>
        <w:left w:val="single" w:sz="4" w:space="24" w:color="DDD9C3" w:themeColor="background2" w:themeShade="E6"/>
        <w:bottom w:val="single" w:sz="4" w:space="24" w:color="DDD9C3" w:themeColor="background2" w:themeShade="E6"/>
        <w:right w:val="single" w:sz="4" w:space="24" w:color="DDD9C3" w:themeColor="background2" w:themeShade="E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E195B" w14:textId="77777777" w:rsidR="0002720D" w:rsidRDefault="0002720D" w:rsidP="002719D0">
      <w:pPr>
        <w:spacing w:before="0" w:line="240" w:lineRule="auto"/>
      </w:pPr>
      <w:r>
        <w:separator/>
      </w:r>
    </w:p>
  </w:endnote>
  <w:endnote w:type="continuationSeparator" w:id="0">
    <w:p w14:paraId="665B3EDF" w14:textId="77777777" w:rsidR="0002720D" w:rsidRDefault="0002720D" w:rsidP="002719D0">
      <w:pPr>
        <w:spacing w:before="0" w:line="240" w:lineRule="auto"/>
      </w:pPr>
      <w:r>
        <w:continuationSeparator/>
      </w:r>
    </w:p>
  </w:endnote>
  <w:endnote w:type="continuationNotice" w:id="1">
    <w:p w14:paraId="5B4EDBE0" w14:textId="77777777" w:rsidR="0002720D" w:rsidRDefault="000272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9F89" w14:textId="77777777" w:rsidR="00782D94" w:rsidRDefault="00782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9831" w14:textId="77777777" w:rsidR="00782D94" w:rsidRDefault="00782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5857" w14:textId="77777777" w:rsidR="00782D94" w:rsidRDefault="00782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83281" w14:textId="77777777" w:rsidR="0002720D" w:rsidRDefault="0002720D" w:rsidP="002719D0">
      <w:pPr>
        <w:spacing w:before="0" w:line="240" w:lineRule="auto"/>
      </w:pPr>
      <w:r>
        <w:separator/>
      </w:r>
    </w:p>
  </w:footnote>
  <w:footnote w:type="continuationSeparator" w:id="0">
    <w:p w14:paraId="681BEA60" w14:textId="77777777" w:rsidR="0002720D" w:rsidRDefault="0002720D" w:rsidP="002719D0">
      <w:pPr>
        <w:spacing w:before="0" w:line="240" w:lineRule="auto"/>
      </w:pPr>
      <w:r>
        <w:continuationSeparator/>
      </w:r>
    </w:p>
  </w:footnote>
  <w:footnote w:type="continuationNotice" w:id="1">
    <w:p w14:paraId="725664F0" w14:textId="77777777" w:rsidR="0002720D" w:rsidRDefault="0002720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FCEA" w14:textId="77777777" w:rsidR="00782D94" w:rsidRDefault="00782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02BB" w14:textId="77777777" w:rsidR="00782D94" w:rsidRDefault="00782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96AA" w14:textId="77777777" w:rsidR="00782D94" w:rsidRDefault="00782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C082A"/>
    <w:multiLevelType w:val="multilevel"/>
    <w:tmpl w:val="A7B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5714B"/>
    <w:multiLevelType w:val="hybridMultilevel"/>
    <w:tmpl w:val="62AA9AF0"/>
    <w:lvl w:ilvl="0" w:tplc="FFFFFFFF">
      <w:start w:val="15"/>
      <w:numFmt w:val="bullet"/>
      <w:lvlText w:val=""/>
      <w:lvlJc w:val="left"/>
      <w:pPr>
        <w:ind w:left="36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851442"/>
    <w:multiLevelType w:val="hybridMultilevel"/>
    <w:tmpl w:val="61B6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446809">
    <w:abstractNumId w:val="1"/>
  </w:num>
  <w:num w:numId="2" w16cid:durableId="1300111262">
    <w:abstractNumId w:val="1"/>
  </w:num>
  <w:num w:numId="3" w16cid:durableId="1879321057">
    <w:abstractNumId w:val="2"/>
  </w:num>
  <w:num w:numId="4" w16cid:durableId="1069227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C"/>
    <w:rsid w:val="00010105"/>
    <w:rsid w:val="00017F84"/>
    <w:rsid w:val="00024B17"/>
    <w:rsid w:val="0002583C"/>
    <w:rsid w:val="0002720D"/>
    <w:rsid w:val="00027C86"/>
    <w:rsid w:val="000314C2"/>
    <w:rsid w:val="000316DF"/>
    <w:rsid w:val="0003172F"/>
    <w:rsid w:val="00031C4F"/>
    <w:rsid w:val="00033910"/>
    <w:rsid w:val="00034211"/>
    <w:rsid w:val="00045A8A"/>
    <w:rsid w:val="00047F35"/>
    <w:rsid w:val="00055B84"/>
    <w:rsid w:val="000560DB"/>
    <w:rsid w:val="00057A05"/>
    <w:rsid w:val="00071BE9"/>
    <w:rsid w:val="00071FB8"/>
    <w:rsid w:val="000777B5"/>
    <w:rsid w:val="00082950"/>
    <w:rsid w:val="0009548C"/>
    <w:rsid w:val="00096C05"/>
    <w:rsid w:val="000A22FE"/>
    <w:rsid w:val="000A6223"/>
    <w:rsid w:val="000B1F5B"/>
    <w:rsid w:val="000B5F9C"/>
    <w:rsid w:val="000C0DE7"/>
    <w:rsid w:val="000C3ED9"/>
    <w:rsid w:val="000C3F7B"/>
    <w:rsid w:val="000C47D6"/>
    <w:rsid w:val="000C60CE"/>
    <w:rsid w:val="000C7618"/>
    <w:rsid w:val="000D01E3"/>
    <w:rsid w:val="000D4F75"/>
    <w:rsid w:val="000F332A"/>
    <w:rsid w:val="000F524E"/>
    <w:rsid w:val="000F6472"/>
    <w:rsid w:val="000F72CD"/>
    <w:rsid w:val="00100736"/>
    <w:rsid w:val="0010617E"/>
    <w:rsid w:val="001100EE"/>
    <w:rsid w:val="001154DC"/>
    <w:rsid w:val="001204D5"/>
    <w:rsid w:val="00122C07"/>
    <w:rsid w:val="00125267"/>
    <w:rsid w:val="00130584"/>
    <w:rsid w:val="001448A3"/>
    <w:rsid w:val="00154C31"/>
    <w:rsid w:val="00157653"/>
    <w:rsid w:val="00160092"/>
    <w:rsid w:val="0016482D"/>
    <w:rsid w:val="00175881"/>
    <w:rsid w:val="00185D96"/>
    <w:rsid w:val="0019228E"/>
    <w:rsid w:val="00195293"/>
    <w:rsid w:val="00197602"/>
    <w:rsid w:val="00197963"/>
    <w:rsid w:val="001A10CC"/>
    <w:rsid w:val="001A32DE"/>
    <w:rsid w:val="001A470A"/>
    <w:rsid w:val="001A6307"/>
    <w:rsid w:val="001A657F"/>
    <w:rsid w:val="001B3AF9"/>
    <w:rsid w:val="001B41B2"/>
    <w:rsid w:val="001B7091"/>
    <w:rsid w:val="001B726B"/>
    <w:rsid w:val="001C0F7B"/>
    <w:rsid w:val="001C5D7E"/>
    <w:rsid w:val="001D0F65"/>
    <w:rsid w:val="001D383D"/>
    <w:rsid w:val="001D5E2F"/>
    <w:rsid w:val="001D65B0"/>
    <w:rsid w:val="001E02AF"/>
    <w:rsid w:val="001E373E"/>
    <w:rsid w:val="001E5476"/>
    <w:rsid w:val="001F01F2"/>
    <w:rsid w:val="001F0C39"/>
    <w:rsid w:val="001F70C8"/>
    <w:rsid w:val="00210539"/>
    <w:rsid w:val="002162C9"/>
    <w:rsid w:val="00217A26"/>
    <w:rsid w:val="00221428"/>
    <w:rsid w:val="00226D3F"/>
    <w:rsid w:val="002272A2"/>
    <w:rsid w:val="002339F2"/>
    <w:rsid w:val="00240B60"/>
    <w:rsid w:val="00246C33"/>
    <w:rsid w:val="0025057D"/>
    <w:rsid w:val="00254D42"/>
    <w:rsid w:val="00257227"/>
    <w:rsid w:val="002621FE"/>
    <w:rsid w:val="00271342"/>
    <w:rsid w:val="002719D0"/>
    <w:rsid w:val="00276E8C"/>
    <w:rsid w:val="00286CCA"/>
    <w:rsid w:val="00292982"/>
    <w:rsid w:val="00294157"/>
    <w:rsid w:val="0029762B"/>
    <w:rsid w:val="002A0134"/>
    <w:rsid w:val="002A2DB9"/>
    <w:rsid w:val="002A632A"/>
    <w:rsid w:val="002B14D2"/>
    <w:rsid w:val="002B1ABE"/>
    <w:rsid w:val="002B448F"/>
    <w:rsid w:val="002B59AA"/>
    <w:rsid w:val="002B7A33"/>
    <w:rsid w:val="002B7B92"/>
    <w:rsid w:val="002D4036"/>
    <w:rsid w:val="002D4C47"/>
    <w:rsid w:val="002E4260"/>
    <w:rsid w:val="002E4918"/>
    <w:rsid w:val="002F6887"/>
    <w:rsid w:val="003011E2"/>
    <w:rsid w:val="003034C7"/>
    <w:rsid w:val="00304D59"/>
    <w:rsid w:val="00313980"/>
    <w:rsid w:val="0031769C"/>
    <w:rsid w:val="00323C17"/>
    <w:rsid w:val="00327CBB"/>
    <w:rsid w:val="003335BE"/>
    <w:rsid w:val="00333FB3"/>
    <w:rsid w:val="00341323"/>
    <w:rsid w:val="00341FDB"/>
    <w:rsid w:val="003459F6"/>
    <w:rsid w:val="00346256"/>
    <w:rsid w:val="00346C9E"/>
    <w:rsid w:val="00355223"/>
    <w:rsid w:val="003557AA"/>
    <w:rsid w:val="0036265A"/>
    <w:rsid w:val="00364487"/>
    <w:rsid w:val="00373DF5"/>
    <w:rsid w:val="00376F79"/>
    <w:rsid w:val="00380B39"/>
    <w:rsid w:val="003848A0"/>
    <w:rsid w:val="003924DB"/>
    <w:rsid w:val="003A0003"/>
    <w:rsid w:val="003A134C"/>
    <w:rsid w:val="003A1D75"/>
    <w:rsid w:val="003A4696"/>
    <w:rsid w:val="003B0BBD"/>
    <w:rsid w:val="003B3C98"/>
    <w:rsid w:val="003B4100"/>
    <w:rsid w:val="003C6C91"/>
    <w:rsid w:val="003D0F15"/>
    <w:rsid w:val="003D1E6C"/>
    <w:rsid w:val="003D2011"/>
    <w:rsid w:val="003D2D3F"/>
    <w:rsid w:val="003D52C4"/>
    <w:rsid w:val="003E04C4"/>
    <w:rsid w:val="003E2847"/>
    <w:rsid w:val="003F1721"/>
    <w:rsid w:val="003F6864"/>
    <w:rsid w:val="003F6D68"/>
    <w:rsid w:val="00400225"/>
    <w:rsid w:val="00402F43"/>
    <w:rsid w:val="00403998"/>
    <w:rsid w:val="00405532"/>
    <w:rsid w:val="00406600"/>
    <w:rsid w:val="004108B4"/>
    <w:rsid w:val="004274DD"/>
    <w:rsid w:val="00427937"/>
    <w:rsid w:val="00433759"/>
    <w:rsid w:val="00444B45"/>
    <w:rsid w:val="00450E48"/>
    <w:rsid w:val="00451845"/>
    <w:rsid w:val="00454A06"/>
    <w:rsid w:val="00462547"/>
    <w:rsid w:val="00464E08"/>
    <w:rsid w:val="004659FC"/>
    <w:rsid w:val="004668BD"/>
    <w:rsid w:val="00467283"/>
    <w:rsid w:val="004733B2"/>
    <w:rsid w:val="004808C9"/>
    <w:rsid w:val="0048188C"/>
    <w:rsid w:val="00482BB4"/>
    <w:rsid w:val="00485DCC"/>
    <w:rsid w:val="00491B79"/>
    <w:rsid w:val="004A4C38"/>
    <w:rsid w:val="004A4C98"/>
    <w:rsid w:val="004B5275"/>
    <w:rsid w:val="004B6E72"/>
    <w:rsid w:val="004C205B"/>
    <w:rsid w:val="004C3530"/>
    <w:rsid w:val="004D383F"/>
    <w:rsid w:val="004D690A"/>
    <w:rsid w:val="004F6257"/>
    <w:rsid w:val="004F644F"/>
    <w:rsid w:val="00503491"/>
    <w:rsid w:val="005044EF"/>
    <w:rsid w:val="0051273E"/>
    <w:rsid w:val="0051592C"/>
    <w:rsid w:val="00515D76"/>
    <w:rsid w:val="00517D1F"/>
    <w:rsid w:val="00520D6C"/>
    <w:rsid w:val="005238B4"/>
    <w:rsid w:val="00530863"/>
    <w:rsid w:val="005355A8"/>
    <w:rsid w:val="00536A58"/>
    <w:rsid w:val="005409AC"/>
    <w:rsid w:val="00540A32"/>
    <w:rsid w:val="0054108A"/>
    <w:rsid w:val="005467E0"/>
    <w:rsid w:val="00546F0B"/>
    <w:rsid w:val="00547B6F"/>
    <w:rsid w:val="00551C7A"/>
    <w:rsid w:val="00552A78"/>
    <w:rsid w:val="00553ACF"/>
    <w:rsid w:val="005548DF"/>
    <w:rsid w:val="00562724"/>
    <w:rsid w:val="00563E81"/>
    <w:rsid w:val="00564AD1"/>
    <w:rsid w:val="0056708A"/>
    <w:rsid w:val="00571AAE"/>
    <w:rsid w:val="00592117"/>
    <w:rsid w:val="00592CBF"/>
    <w:rsid w:val="00594B21"/>
    <w:rsid w:val="005A1787"/>
    <w:rsid w:val="005B172D"/>
    <w:rsid w:val="005B57E0"/>
    <w:rsid w:val="005B6483"/>
    <w:rsid w:val="005C4170"/>
    <w:rsid w:val="005C7E07"/>
    <w:rsid w:val="005D22D7"/>
    <w:rsid w:val="005D79C5"/>
    <w:rsid w:val="005E30FE"/>
    <w:rsid w:val="005E5BE3"/>
    <w:rsid w:val="005F7D09"/>
    <w:rsid w:val="00613573"/>
    <w:rsid w:val="00615530"/>
    <w:rsid w:val="00616B5A"/>
    <w:rsid w:val="00624FC0"/>
    <w:rsid w:val="006276EF"/>
    <w:rsid w:val="00627C58"/>
    <w:rsid w:val="00630B6D"/>
    <w:rsid w:val="006328C7"/>
    <w:rsid w:val="00637A8C"/>
    <w:rsid w:val="00637E42"/>
    <w:rsid w:val="00637E82"/>
    <w:rsid w:val="00641775"/>
    <w:rsid w:val="00647AD7"/>
    <w:rsid w:val="00647AF5"/>
    <w:rsid w:val="0065455D"/>
    <w:rsid w:val="006566F7"/>
    <w:rsid w:val="006570CD"/>
    <w:rsid w:val="00665318"/>
    <w:rsid w:val="00667B7E"/>
    <w:rsid w:val="0067157D"/>
    <w:rsid w:val="00674CC6"/>
    <w:rsid w:val="00675364"/>
    <w:rsid w:val="00681C84"/>
    <w:rsid w:val="0068720C"/>
    <w:rsid w:val="00692C87"/>
    <w:rsid w:val="006A069A"/>
    <w:rsid w:val="006A6231"/>
    <w:rsid w:val="006B1E2D"/>
    <w:rsid w:val="006B6B46"/>
    <w:rsid w:val="006C3DEB"/>
    <w:rsid w:val="006C461F"/>
    <w:rsid w:val="006C47FB"/>
    <w:rsid w:val="006D0999"/>
    <w:rsid w:val="006E02C6"/>
    <w:rsid w:val="006E4CDF"/>
    <w:rsid w:val="006F505F"/>
    <w:rsid w:val="006F5266"/>
    <w:rsid w:val="00702A78"/>
    <w:rsid w:val="00703A3E"/>
    <w:rsid w:val="007101B6"/>
    <w:rsid w:val="0071181D"/>
    <w:rsid w:val="007127F2"/>
    <w:rsid w:val="007150BE"/>
    <w:rsid w:val="00717B33"/>
    <w:rsid w:val="00727999"/>
    <w:rsid w:val="00730D44"/>
    <w:rsid w:val="00730F7C"/>
    <w:rsid w:val="00731290"/>
    <w:rsid w:val="00731F58"/>
    <w:rsid w:val="007335D2"/>
    <w:rsid w:val="0073404C"/>
    <w:rsid w:val="00735CF6"/>
    <w:rsid w:val="00735EBE"/>
    <w:rsid w:val="00736FDB"/>
    <w:rsid w:val="0073709C"/>
    <w:rsid w:val="0074129A"/>
    <w:rsid w:val="0075320B"/>
    <w:rsid w:val="007542BD"/>
    <w:rsid w:val="00754EF6"/>
    <w:rsid w:val="0075509F"/>
    <w:rsid w:val="007578F0"/>
    <w:rsid w:val="00760989"/>
    <w:rsid w:val="00761149"/>
    <w:rsid w:val="00765E23"/>
    <w:rsid w:val="00771ACC"/>
    <w:rsid w:val="00782D94"/>
    <w:rsid w:val="00786C80"/>
    <w:rsid w:val="007975D7"/>
    <w:rsid w:val="007A1BE4"/>
    <w:rsid w:val="007B4496"/>
    <w:rsid w:val="007B7619"/>
    <w:rsid w:val="007D01CA"/>
    <w:rsid w:val="007D28C9"/>
    <w:rsid w:val="007E59BC"/>
    <w:rsid w:val="007F0A8A"/>
    <w:rsid w:val="00801D73"/>
    <w:rsid w:val="00817390"/>
    <w:rsid w:val="008176B3"/>
    <w:rsid w:val="00823071"/>
    <w:rsid w:val="00830B5C"/>
    <w:rsid w:val="00832F84"/>
    <w:rsid w:val="008348BD"/>
    <w:rsid w:val="00843654"/>
    <w:rsid w:val="00843B65"/>
    <w:rsid w:val="0085743B"/>
    <w:rsid w:val="00862E82"/>
    <w:rsid w:val="00862E88"/>
    <w:rsid w:val="00865FB0"/>
    <w:rsid w:val="00882296"/>
    <w:rsid w:val="00891AC6"/>
    <w:rsid w:val="008A2080"/>
    <w:rsid w:val="008A28FE"/>
    <w:rsid w:val="008A39BC"/>
    <w:rsid w:val="008A3EBD"/>
    <w:rsid w:val="008B059F"/>
    <w:rsid w:val="008B1287"/>
    <w:rsid w:val="008B39DE"/>
    <w:rsid w:val="008B3A0C"/>
    <w:rsid w:val="008B4433"/>
    <w:rsid w:val="008B4C77"/>
    <w:rsid w:val="008B5AB8"/>
    <w:rsid w:val="008B6F3C"/>
    <w:rsid w:val="008C1A85"/>
    <w:rsid w:val="008C5F9B"/>
    <w:rsid w:val="008D3640"/>
    <w:rsid w:val="008D642C"/>
    <w:rsid w:val="008D6F5B"/>
    <w:rsid w:val="008E3B8F"/>
    <w:rsid w:val="008E4A86"/>
    <w:rsid w:val="008E51E5"/>
    <w:rsid w:val="008F3082"/>
    <w:rsid w:val="008F7CE6"/>
    <w:rsid w:val="00901A58"/>
    <w:rsid w:val="009020D7"/>
    <w:rsid w:val="00903C0F"/>
    <w:rsid w:val="009175C0"/>
    <w:rsid w:val="00920E4F"/>
    <w:rsid w:val="0092386D"/>
    <w:rsid w:val="009276DA"/>
    <w:rsid w:val="00936641"/>
    <w:rsid w:val="00944F1E"/>
    <w:rsid w:val="00957893"/>
    <w:rsid w:val="00967DF5"/>
    <w:rsid w:val="00967E35"/>
    <w:rsid w:val="00970A18"/>
    <w:rsid w:val="009766C5"/>
    <w:rsid w:val="00977B7B"/>
    <w:rsid w:val="009815E2"/>
    <w:rsid w:val="00990243"/>
    <w:rsid w:val="009946B5"/>
    <w:rsid w:val="009A174A"/>
    <w:rsid w:val="009B1BCF"/>
    <w:rsid w:val="009B4110"/>
    <w:rsid w:val="009B433A"/>
    <w:rsid w:val="009B6915"/>
    <w:rsid w:val="009B6FE3"/>
    <w:rsid w:val="009B7C72"/>
    <w:rsid w:val="009C1C11"/>
    <w:rsid w:val="009D26A0"/>
    <w:rsid w:val="009D51AF"/>
    <w:rsid w:val="009D6C0F"/>
    <w:rsid w:val="009D72BF"/>
    <w:rsid w:val="009D74E9"/>
    <w:rsid w:val="009E793D"/>
    <w:rsid w:val="009F40C0"/>
    <w:rsid w:val="00A07F5C"/>
    <w:rsid w:val="00A12348"/>
    <w:rsid w:val="00A138C8"/>
    <w:rsid w:val="00A16987"/>
    <w:rsid w:val="00A16C25"/>
    <w:rsid w:val="00A253EC"/>
    <w:rsid w:val="00A25BE4"/>
    <w:rsid w:val="00A27CE0"/>
    <w:rsid w:val="00A30328"/>
    <w:rsid w:val="00A319CF"/>
    <w:rsid w:val="00A32A3B"/>
    <w:rsid w:val="00A35224"/>
    <w:rsid w:val="00A500BF"/>
    <w:rsid w:val="00A52CB5"/>
    <w:rsid w:val="00A539E4"/>
    <w:rsid w:val="00A55419"/>
    <w:rsid w:val="00A6459E"/>
    <w:rsid w:val="00A73E81"/>
    <w:rsid w:val="00A75D66"/>
    <w:rsid w:val="00A818D9"/>
    <w:rsid w:val="00A9432F"/>
    <w:rsid w:val="00AA034F"/>
    <w:rsid w:val="00AA6E3F"/>
    <w:rsid w:val="00AB7A3E"/>
    <w:rsid w:val="00AC0274"/>
    <w:rsid w:val="00AD0B4E"/>
    <w:rsid w:val="00AD0C2C"/>
    <w:rsid w:val="00AD2CFC"/>
    <w:rsid w:val="00AD2E65"/>
    <w:rsid w:val="00AD3167"/>
    <w:rsid w:val="00AE7D29"/>
    <w:rsid w:val="00AF1FB0"/>
    <w:rsid w:val="00AF4111"/>
    <w:rsid w:val="00B04D58"/>
    <w:rsid w:val="00B06500"/>
    <w:rsid w:val="00B07764"/>
    <w:rsid w:val="00B14AE3"/>
    <w:rsid w:val="00B20DFD"/>
    <w:rsid w:val="00B23A1A"/>
    <w:rsid w:val="00B268E6"/>
    <w:rsid w:val="00B30517"/>
    <w:rsid w:val="00B33BD9"/>
    <w:rsid w:val="00B40383"/>
    <w:rsid w:val="00B47CD0"/>
    <w:rsid w:val="00B62BD6"/>
    <w:rsid w:val="00B77241"/>
    <w:rsid w:val="00B81A10"/>
    <w:rsid w:val="00B83159"/>
    <w:rsid w:val="00B92A6E"/>
    <w:rsid w:val="00B97672"/>
    <w:rsid w:val="00B97E24"/>
    <w:rsid w:val="00BA0CF1"/>
    <w:rsid w:val="00BA11E6"/>
    <w:rsid w:val="00BA3EAB"/>
    <w:rsid w:val="00BA6DCD"/>
    <w:rsid w:val="00BA79DA"/>
    <w:rsid w:val="00BB230F"/>
    <w:rsid w:val="00BB2669"/>
    <w:rsid w:val="00BB6689"/>
    <w:rsid w:val="00BC0C26"/>
    <w:rsid w:val="00BC122C"/>
    <w:rsid w:val="00BC2965"/>
    <w:rsid w:val="00BC3BF7"/>
    <w:rsid w:val="00BD4038"/>
    <w:rsid w:val="00BD6026"/>
    <w:rsid w:val="00BE571E"/>
    <w:rsid w:val="00BE7FAC"/>
    <w:rsid w:val="00BF4EB1"/>
    <w:rsid w:val="00C002F7"/>
    <w:rsid w:val="00C01296"/>
    <w:rsid w:val="00C0201A"/>
    <w:rsid w:val="00C0319C"/>
    <w:rsid w:val="00C044C6"/>
    <w:rsid w:val="00C05C96"/>
    <w:rsid w:val="00C07EE0"/>
    <w:rsid w:val="00C15C8A"/>
    <w:rsid w:val="00C20740"/>
    <w:rsid w:val="00C419DC"/>
    <w:rsid w:val="00C5281F"/>
    <w:rsid w:val="00C61B9A"/>
    <w:rsid w:val="00C65273"/>
    <w:rsid w:val="00C70AA7"/>
    <w:rsid w:val="00C77147"/>
    <w:rsid w:val="00C7769D"/>
    <w:rsid w:val="00C86167"/>
    <w:rsid w:val="00C862F5"/>
    <w:rsid w:val="00CA6F0B"/>
    <w:rsid w:val="00CB280C"/>
    <w:rsid w:val="00CB2F73"/>
    <w:rsid w:val="00CB529C"/>
    <w:rsid w:val="00CB5547"/>
    <w:rsid w:val="00CB761F"/>
    <w:rsid w:val="00CD2197"/>
    <w:rsid w:val="00CD2DEC"/>
    <w:rsid w:val="00CD6330"/>
    <w:rsid w:val="00CD70D1"/>
    <w:rsid w:val="00CE1D1E"/>
    <w:rsid w:val="00CE30AE"/>
    <w:rsid w:val="00CE3B5A"/>
    <w:rsid w:val="00CE4668"/>
    <w:rsid w:val="00CE48E9"/>
    <w:rsid w:val="00CF52D5"/>
    <w:rsid w:val="00CF73D2"/>
    <w:rsid w:val="00D03F2B"/>
    <w:rsid w:val="00D06AA8"/>
    <w:rsid w:val="00D16015"/>
    <w:rsid w:val="00D20130"/>
    <w:rsid w:val="00D21E9F"/>
    <w:rsid w:val="00D23FC5"/>
    <w:rsid w:val="00D25644"/>
    <w:rsid w:val="00D25ACD"/>
    <w:rsid w:val="00D433AB"/>
    <w:rsid w:val="00D47DC4"/>
    <w:rsid w:val="00D52AF0"/>
    <w:rsid w:val="00D553D9"/>
    <w:rsid w:val="00D56F0C"/>
    <w:rsid w:val="00D62C4B"/>
    <w:rsid w:val="00D635D9"/>
    <w:rsid w:val="00D66E70"/>
    <w:rsid w:val="00D70344"/>
    <w:rsid w:val="00D71447"/>
    <w:rsid w:val="00D72F57"/>
    <w:rsid w:val="00D773DA"/>
    <w:rsid w:val="00D901EE"/>
    <w:rsid w:val="00D9230B"/>
    <w:rsid w:val="00D95EF6"/>
    <w:rsid w:val="00DA07A6"/>
    <w:rsid w:val="00DA26B9"/>
    <w:rsid w:val="00DB0D58"/>
    <w:rsid w:val="00DB38F4"/>
    <w:rsid w:val="00DC1EF8"/>
    <w:rsid w:val="00DD0672"/>
    <w:rsid w:val="00DD2ADA"/>
    <w:rsid w:val="00DD363F"/>
    <w:rsid w:val="00DD69DD"/>
    <w:rsid w:val="00DE16D6"/>
    <w:rsid w:val="00DF1889"/>
    <w:rsid w:val="00DF18E3"/>
    <w:rsid w:val="00DF6676"/>
    <w:rsid w:val="00E026DE"/>
    <w:rsid w:val="00E0296A"/>
    <w:rsid w:val="00E02ED7"/>
    <w:rsid w:val="00E06768"/>
    <w:rsid w:val="00E113F8"/>
    <w:rsid w:val="00E11979"/>
    <w:rsid w:val="00E13931"/>
    <w:rsid w:val="00E14474"/>
    <w:rsid w:val="00E216B6"/>
    <w:rsid w:val="00E24AE6"/>
    <w:rsid w:val="00E254A4"/>
    <w:rsid w:val="00E3183E"/>
    <w:rsid w:val="00E411A5"/>
    <w:rsid w:val="00E47D35"/>
    <w:rsid w:val="00E50373"/>
    <w:rsid w:val="00E5478A"/>
    <w:rsid w:val="00E5610A"/>
    <w:rsid w:val="00E602D5"/>
    <w:rsid w:val="00E61A94"/>
    <w:rsid w:val="00E667D0"/>
    <w:rsid w:val="00E8273A"/>
    <w:rsid w:val="00E84B46"/>
    <w:rsid w:val="00E90827"/>
    <w:rsid w:val="00EB0740"/>
    <w:rsid w:val="00EB1CD3"/>
    <w:rsid w:val="00EB3698"/>
    <w:rsid w:val="00EB4855"/>
    <w:rsid w:val="00EC160B"/>
    <w:rsid w:val="00EC38BB"/>
    <w:rsid w:val="00EC608B"/>
    <w:rsid w:val="00ED3D5F"/>
    <w:rsid w:val="00ED402F"/>
    <w:rsid w:val="00ED4859"/>
    <w:rsid w:val="00ED556C"/>
    <w:rsid w:val="00EE0657"/>
    <w:rsid w:val="00EE4F67"/>
    <w:rsid w:val="00EE7709"/>
    <w:rsid w:val="00EE7872"/>
    <w:rsid w:val="00EF67F7"/>
    <w:rsid w:val="00F01E55"/>
    <w:rsid w:val="00F0250D"/>
    <w:rsid w:val="00F043C2"/>
    <w:rsid w:val="00F043CA"/>
    <w:rsid w:val="00F07F50"/>
    <w:rsid w:val="00F12D04"/>
    <w:rsid w:val="00F13341"/>
    <w:rsid w:val="00F164FF"/>
    <w:rsid w:val="00F21E19"/>
    <w:rsid w:val="00F253E9"/>
    <w:rsid w:val="00F26A86"/>
    <w:rsid w:val="00F30D78"/>
    <w:rsid w:val="00F34AF8"/>
    <w:rsid w:val="00F47C19"/>
    <w:rsid w:val="00F54111"/>
    <w:rsid w:val="00F63B10"/>
    <w:rsid w:val="00F64F14"/>
    <w:rsid w:val="00F65366"/>
    <w:rsid w:val="00F71A55"/>
    <w:rsid w:val="00F74980"/>
    <w:rsid w:val="00F76A55"/>
    <w:rsid w:val="00F778CE"/>
    <w:rsid w:val="00F8196F"/>
    <w:rsid w:val="00F843E5"/>
    <w:rsid w:val="00F87BAC"/>
    <w:rsid w:val="00F90F22"/>
    <w:rsid w:val="00F92346"/>
    <w:rsid w:val="00F93F2A"/>
    <w:rsid w:val="00FA0D86"/>
    <w:rsid w:val="00FA1CE8"/>
    <w:rsid w:val="00FA4DC3"/>
    <w:rsid w:val="00FA528E"/>
    <w:rsid w:val="00FA5331"/>
    <w:rsid w:val="00FA5BBD"/>
    <w:rsid w:val="00FA70A3"/>
    <w:rsid w:val="00FB3992"/>
    <w:rsid w:val="00FB4D36"/>
    <w:rsid w:val="00FB6276"/>
    <w:rsid w:val="00FB6F1A"/>
    <w:rsid w:val="00FC02C0"/>
    <w:rsid w:val="00FC3F62"/>
    <w:rsid w:val="00FC79BE"/>
    <w:rsid w:val="00FC7D91"/>
    <w:rsid w:val="00FD49B1"/>
    <w:rsid w:val="00FD4A4F"/>
    <w:rsid w:val="00FE1708"/>
    <w:rsid w:val="00FE287D"/>
    <w:rsid w:val="00FF0AF4"/>
    <w:rsid w:val="00FF1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978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35EBE"/>
    <w:pPr>
      <w:spacing w:before="240" w:after="0"/>
    </w:pPr>
    <w:rPr>
      <w:sz w:val="20"/>
    </w:rPr>
  </w:style>
  <w:style w:type="paragraph" w:styleId="Heading1">
    <w:name w:val="heading 1"/>
    <w:basedOn w:val="Normal"/>
    <w:next w:val="Normal"/>
    <w:link w:val="Heading1Char"/>
    <w:uiPriority w:val="9"/>
    <w:qFormat/>
    <w:rsid w:val="00735EBE"/>
    <w:pPr>
      <w:spacing w:before="210"/>
      <w:outlineLvl w:val="0"/>
    </w:pPr>
    <w:rPr>
      <w:bCs/>
      <w:color w:val="000000" w:themeColor="text1"/>
      <w:spacing w:val="20"/>
      <w:sz w:val="48"/>
      <w:szCs w:val="48"/>
    </w:rPr>
  </w:style>
  <w:style w:type="paragraph" w:styleId="Heading2">
    <w:name w:val="heading 2"/>
    <w:basedOn w:val="Normal"/>
    <w:next w:val="Normal"/>
    <w:link w:val="Heading2Char"/>
    <w:uiPriority w:val="9"/>
    <w:qFormat/>
    <w:rsid w:val="00735EBE"/>
    <w:pPr>
      <w:outlineLvl w:val="1"/>
    </w:pPr>
    <w:rPr>
      <w:bCs/>
      <w:color w:val="000000" w:themeColor="text1"/>
      <w:sz w:val="32"/>
      <w:szCs w:val="30"/>
    </w:rPr>
  </w:style>
  <w:style w:type="paragraph" w:styleId="Heading3">
    <w:name w:val="heading 3"/>
    <w:basedOn w:val="Normal"/>
    <w:next w:val="Normal"/>
    <w:link w:val="Heading3Char"/>
    <w:uiPriority w:val="9"/>
    <w:qFormat/>
    <w:rsid w:val="00552A78"/>
    <w:pPr>
      <w:keepNext/>
      <w:keepLines/>
      <w:spacing w:before="40"/>
      <w:outlineLvl w:val="2"/>
    </w:pPr>
    <w:rPr>
      <w:rFonts w:asciiTheme="majorHAnsi" w:eastAsiaTheme="majorEastAsia" w:hAnsiTheme="majorHAnsi" w:cstheme="majorBidi"/>
      <w:color w:val="000000" w:themeColor="text1"/>
      <w:sz w:val="32"/>
      <w:szCs w:val="24"/>
    </w:rPr>
  </w:style>
  <w:style w:type="paragraph" w:styleId="Heading5">
    <w:name w:val="heading 5"/>
    <w:basedOn w:val="Normal"/>
    <w:next w:val="Normal"/>
    <w:link w:val="Heading5Char"/>
    <w:uiPriority w:val="9"/>
    <w:semiHidden/>
    <w:unhideWhenUsed/>
    <w:qFormat/>
    <w:rsid w:val="007E59B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35EBE"/>
    <w:pPr>
      <w:spacing w:before="360" w:line="240" w:lineRule="auto"/>
    </w:pPr>
    <w:rPr>
      <w:rFonts w:asciiTheme="majorHAnsi" w:hAnsiTheme="majorHAnsi"/>
      <w:color w:val="4A442A" w:themeColor="background2" w:themeShade="40"/>
      <w:sz w:val="96"/>
      <w:szCs w:val="50"/>
    </w:rPr>
  </w:style>
  <w:style w:type="character" w:customStyle="1" w:styleId="TitleChar">
    <w:name w:val="Title Char"/>
    <w:basedOn w:val="DefaultParagraphFont"/>
    <w:link w:val="Title"/>
    <w:uiPriority w:val="10"/>
    <w:rsid w:val="00735EBE"/>
    <w:rPr>
      <w:rFonts w:asciiTheme="majorHAnsi" w:hAnsiTheme="majorHAnsi"/>
      <w:color w:val="4A442A" w:themeColor="background2" w:themeShade="40"/>
      <w:sz w:val="96"/>
      <w:szCs w:val="50"/>
    </w:rPr>
  </w:style>
  <w:style w:type="paragraph" w:styleId="Subtitle">
    <w:name w:val="Subtitle"/>
    <w:basedOn w:val="Normal"/>
    <w:next w:val="Normal"/>
    <w:link w:val="SubtitleChar"/>
    <w:uiPriority w:val="11"/>
    <w:qFormat/>
    <w:rsid w:val="00552A78"/>
    <w:pPr>
      <w:spacing w:line="240" w:lineRule="auto"/>
    </w:pPr>
    <w:rPr>
      <w:rFonts w:cs="Times New Roman (Body CS)"/>
      <w:color w:val="000000" w:themeColor="text1"/>
      <w:sz w:val="22"/>
      <w:szCs w:val="24"/>
    </w:rPr>
  </w:style>
  <w:style w:type="character" w:customStyle="1" w:styleId="SubtitleChar">
    <w:name w:val="Subtitle Char"/>
    <w:basedOn w:val="DefaultParagraphFont"/>
    <w:link w:val="Subtitle"/>
    <w:uiPriority w:val="11"/>
    <w:rsid w:val="00552A78"/>
    <w:rPr>
      <w:rFonts w:cs="Times New Roman (Body CS)"/>
      <w:color w:val="000000" w:themeColor="text1"/>
      <w:szCs w:val="24"/>
    </w:rPr>
  </w:style>
  <w:style w:type="character" w:customStyle="1" w:styleId="Heading1Char">
    <w:name w:val="Heading 1 Char"/>
    <w:basedOn w:val="DefaultParagraphFont"/>
    <w:link w:val="Heading1"/>
    <w:uiPriority w:val="9"/>
    <w:rsid w:val="00735EBE"/>
    <w:rPr>
      <w:bCs/>
      <w:color w:val="000000" w:themeColor="text1"/>
      <w:spacing w:val="20"/>
      <w:sz w:val="48"/>
      <w:szCs w:val="48"/>
    </w:rPr>
  </w:style>
  <w:style w:type="paragraph" w:customStyle="1" w:styleId="Byline">
    <w:name w:val="Byline"/>
    <w:basedOn w:val="Normal"/>
    <w:qFormat/>
    <w:rsid w:val="00735EBE"/>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unhideWhenUsed/>
    <w:rsid w:val="00735EBE"/>
    <w:pPr>
      <w:spacing w:before="0"/>
      <w:ind w:right="144"/>
      <w:jc w:val="right"/>
    </w:pPr>
    <w:rPr>
      <w:rFonts w:asciiTheme="majorHAnsi" w:hAnsiTheme="majorHAnsi"/>
      <w:color w:val="4A442A" w:themeColor="background2" w:themeShade="40"/>
      <w:sz w:val="24"/>
      <w:szCs w:val="28"/>
    </w:rPr>
  </w:style>
  <w:style w:type="character" w:customStyle="1" w:styleId="HeaderChar">
    <w:name w:val="Header Char"/>
    <w:basedOn w:val="DefaultParagraphFont"/>
    <w:link w:val="Header"/>
    <w:uiPriority w:val="99"/>
    <w:rsid w:val="00735EBE"/>
    <w:rPr>
      <w:rFonts w:asciiTheme="majorHAnsi" w:hAnsiTheme="majorHAnsi"/>
      <w:color w:val="4A442A" w:themeColor="background2" w:themeShade="40"/>
      <w:sz w:val="24"/>
      <w:szCs w:val="28"/>
    </w:rPr>
  </w:style>
  <w:style w:type="paragraph" w:styleId="Footer">
    <w:name w:val="footer"/>
    <w:basedOn w:val="Normal"/>
    <w:link w:val="FooterChar"/>
    <w:uiPriority w:val="99"/>
    <w:unhideWhenUsed/>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719D0"/>
  </w:style>
  <w:style w:type="paragraph" w:customStyle="1" w:styleId="TopicDescription">
    <w:name w:val="Topic Description"/>
    <w:basedOn w:val="Normal"/>
    <w:qFormat/>
    <w:rsid w:val="00735EBE"/>
    <w:pPr>
      <w:spacing w:before="120"/>
    </w:pPr>
    <w:rPr>
      <w:sz w:val="18"/>
      <w:szCs w:val="18"/>
    </w:rPr>
  </w:style>
  <w:style w:type="paragraph" w:customStyle="1" w:styleId="TopicTitle">
    <w:name w:val="Topic Title"/>
    <w:basedOn w:val="Normal"/>
    <w:qFormat/>
    <w:rsid w:val="005D79C5"/>
    <w:pPr>
      <w:spacing w:before="360"/>
    </w:pPr>
    <w:rPr>
      <w:b/>
      <w:sz w:val="18"/>
    </w:rPr>
  </w:style>
  <w:style w:type="paragraph" w:styleId="TOCHeading">
    <w:name w:val="TOC Heading"/>
    <w:basedOn w:val="Normal"/>
    <w:next w:val="Normal"/>
    <w:uiPriority w:val="39"/>
    <w:qFormat/>
    <w:rsid w:val="00735EBE"/>
    <w:pPr>
      <w:spacing w:before="480"/>
    </w:pPr>
    <w:rPr>
      <w:rFonts w:asciiTheme="majorHAnsi" w:hAnsiTheme="majorHAnsi" w:cs="Times New Roman (Body CS)"/>
      <w:caps/>
      <w:color w:val="4A442A" w:themeColor="background2" w:themeShade="40"/>
      <w:sz w:val="24"/>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35EBE"/>
    <w:rPr>
      <w:bCs/>
      <w:color w:val="000000" w:themeColor="text1"/>
      <w:sz w:val="32"/>
      <w:szCs w:val="30"/>
    </w:rPr>
  </w:style>
  <w:style w:type="paragraph" w:customStyle="1" w:styleId="IssueInfo">
    <w:name w:val="Issue Info"/>
    <w:basedOn w:val="Normal"/>
    <w:qFormat/>
    <w:rsid w:val="00552A78"/>
    <w:pPr>
      <w:spacing w:before="0"/>
      <w:jc w:val="right"/>
    </w:pPr>
    <w:rPr>
      <w:rFonts w:asciiTheme="majorHAnsi" w:hAnsiTheme="majorHAnsi" w:cs="Times New Roman (Body CS)"/>
      <w:caps/>
      <w:color w:val="4A442A" w:themeColor="background2" w:themeShade="40"/>
      <w:sz w:val="16"/>
    </w:rPr>
  </w:style>
  <w:style w:type="character" w:customStyle="1" w:styleId="Heading3Char">
    <w:name w:val="Heading 3 Char"/>
    <w:basedOn w:val="DefaultParagraphFont"/>
    <w:link w:val="Heading3"/>
    <w:uiPriority w:val="9"/>
    <w:rsid w:val="00552A78"/>
    <w:rPr>
      <w:rFonts w:asciiTheme="majorHAnsi" w:eastAsiaTheme="majorEastAsia" w:hAnsiTheme="majorHAnsi" w:cstheme="majorBidi"/>
      <w:color w:val="000000" w:themeColor="text1"/>
      <w:sz w:val="32"/>
      <w:szCs w:val="24"/>
    </w:rPr>
  </w:style>
  <w:style w:type="character" w:styleId="PlaceholderText">
    <w:name w:val="Placeholder Text"/>
    <w:basedOn w:val="DefaultParagraphFont"/>
    <w:uiPriority w:val="99"/>
    <w:semiHidden/>
    <w:rsid w:val="0048188C"/>
    <w:rPr>
      <w:color w:val="808080"/>
    </w:rPr>
  </w:style>
  <w:style w:type="character" w:styleId="Hyperlink">
    <w:name w:val="Hyperlink"/>
    <w:basedOn w:val="DefaultParagraphFont"/>
    <w:uiPriority w:val="99"/>
    <w:unhideWhenUsed/>
    <w:rsid w:val="00727999"/>
    <w:rPr>
      <w:color w:val="0000FF" w:themeColor="hyperlink"/>
      <w:u w:val="single"/>
    </w:rPr>
  </w:style>
  <w:style w:type="character" w:styleId="UnresolvedMention">
    <w:name w:val="Unresolved Mention"/>
    <w:basedOn w:val="DefaultParagraphFont"/>
    <w:uiPriority w:val="99"/>
    <w:semiHidden/>
    <w:unhideWhenUsed/>
    <w:rsid w:val="00727999"/>
    <w:rPr>
      <w:color w:val="605E5C"/>
      <w:shd w:val="clear" w:color="auto" w:fill="E1DFDD"/>
    </w:rPr>
  </w:style>
  <w:style w:type="character" w:customStyle="1" w:styleId="NoSpacingChar">
    <w:name w:val="No Spacing Char"/>
    <w:basedOn w:val="DefaultParagraphFont"/>
    <w:link w:val="NoSpacing"/>
    <w:uiPriority w:val="1"/>
    <w:rsid w:val="00DA26B9"/>
  </w:style>
  <w:style w:type="paragraph" w:customStyle="1" w:styleId="Body">
    <w:name w:val="Body"/>
    <w:rsid w:val="00A16987"/>
    <w:pPr>
      <w:spacing w:after="0" w:line="240" w:lineRule="auto"/>
    </w:pPr>
    <w:rPr>
      <w:rFonts w:ascii="Helvetica" w:eastAsia="Arial Unicode MS" w:hAnsi="Helvetica" w:cs="Arial Unicode MS"/>
      <w:color w:val="000000"/>
    </w:rPr>
  </w:style>
  <w:style w:type="paragraph" w:customStyle="1" w:styleId="202B30B5F40C41C1B64A870DBFD1A632">
    <w:name w:val="202B30B5F40C41C1B64A870DBFD1A632"/>
    <w:rsid w:val="006C47FB"/>
    <w:rPr>
      <w:rFonts w:eastAsiaTheme="minorEastAsia"/>
      <w:kern w:val="2"/>
      <w14:ligatures w14:val="standardContextual"/>
    </w:rPr>
  </w:style>
  <w:style w:type="character" w:customStyle="1" w:styleId="elementtoproof">
    <w:name w:val="elementtoproof"/>
    <w:basedOn w:val="DefaultParagraphFont"/>
    <w:rsid w:val="0036265A"/>
  </w:style>
  <w:style w:type="paragraph" w:styleId="NormalWeb">
    <w:name w:val="Normal (Web)"/>
    <w:basedOn w:val="Normal"/>
    <w:uiPriority w:val="99"/>
    <w:semiHidden/>
    <w:unhideWhenUsed/>
    <w:rsid w:val="005548DF"/>
    <w:pPr>
      <w:spacing w:before="100" w:beforeAutospacing="1" w:after="100" w:afterAutospacing="1" w:line="240" w:lineRule="auto"/>
    </w:pPr>
    <w:rPr>
      <w:rFonts w:ascii="Calibri" w:hAnsi="Calibri" w:cs="Calibri"/>
      <w:sz w:val="22"/>
    </w:rPr>
  </w:style>
  <w:style w:type="character" w:styleId="Emphasis">
    <w:name w:val="Emphasis"/>
    <w:basedOn w:val="DefaultParagraphFont"/>
    <w:uiPriority w:val="20"/>
    <w:qFormat/>
    <w:rsid w:val="00A319CF"/>
    <w:rPr>
      <w:i/>
      <w:iCs/>
    </w:rPr>
  </w:style>
  <w:style w:type="paragraph" w:styleId="PlainText">
    <w:name w:val="Plain Text"/>
    <w:basedOn w:val="Normal"/>
    <w:link w:val="PlainTextChar"/>
    <w:uiPriority w:val="99"/>
    <w:semiHidden/>
    <w:unhideWhenUsed/>
    <w:rsid w:val="00A73E81"/>
    <w:pPr>
      <w:spacing w:before="0" w:line="240" w:lineRule="auto"/>
    </w:pPr>
    <w:rPr>
      <w:rFonts w:ascii="Georgia" w:eastAsia="Times New Roman" w:hAnsi="Georgia" w:cs="Calibri"/>
      <w:b/>
      <w:bCs/>
      <w:color w:val="000E2A"/>
      <w:sz w:val="28"/>
      <w:szCs w:val="28"/>
    </w:rPr>
  </w:style>
  <w:style w:type="character" w:customStyle="1" w:styleId="PlainTextChar">
    <w:name w:val="Plain Text Char"/>
    <w:basedOn w:val="DefaultParagraphFont"/>
    <w:link w:val="PlainText"/>
    <w:uiPriority w:val="99"/>
    <w:semiHidden/>
    <w:rsid w:val="00A73E81"/>
    <w:rPr>
      <w:rFonts w:ascii="Georgia" w:eastAsia="Times New Roman" w:hAnsi="Georgia" w:cs="Calibri"/>
      <w:b/>
      <w:bCs/>
      <w:color w:val="000E2A"/>
      <w:sz w:val="28"/>
      <w:szCs w:val="28"/>
    </w:rPr>
  </w:style>
  <w:style w:type="paragraph" w:customStyle="1" w:styleId="Default">
    <w:name w:val="Default"/>
    <w:rsid w:val="00A500B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location-infoaddress-text">
    <w:name w:val="location-info__address-text"/>
    <w:basedOn w:val="Normal"/>
    <w:rsid w:val="00077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7E59BC"/>
    <w:rPr>
      <w:rFonts w:asciiTheme="majorHAnsi" w:eastAsiaTheme="majorEastAsia" w:hAnsiTheme="majorHAnsi" w:cstheme="majorBidi"/>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221">
      <w:bodyDiv w:val="1"/>
      <w:marLeft w:val="0"/>
      <w:marRight w:val="0"/>
      <w:marTop w:val="0"/>
      <w:marBottom w:val="0"/>
      <w:divBdr>
        <w:top w:val="none" w:sz="0" w:space="0" w:color="auto"/>
        <w:left w:val="none" w:sz="0" w:space="0" w:color="auto"/>
        <w:bottom w:val="none" w:sz="0" w:space="0" w:color="auto"/>
        <w:right w:val="none" w:sz="0" w:space="0" w:color="auto"/>
      </w:divBdr>
    </w:div>
    <w:div w:id="67777843">
      <w:bodyDiv w:val="1"/>
      <w:marLeft w:val="0"/>
      <w:marRight w:val="0"/>
      <w:marTop w:val="0"/>
      <w:marBottom w:val="0"/>
      <w:divBdr>
        <w:top w:val="none" w:sz="0" w:space="0" w:color="auto"/>
        <w:left w:val="none" w:sz="0" w:space="0" w:color="auto"/>
        <w:bottom w:val="none" w:sz="0" w:space="0" w:color="auto"/>
        <w:right w:val="none" w:sz="0" w:space="0" w:color="auto"/>
      </w:divBdr>
      <w:divsChild>
        <w:div w:id="361594078">
          <w:marLeft w:val="0"/>
          <w:marRight w:val="0"/>
          <w:marTop w:val="0"/>
          <w:marBottom w:val="300"/>
          <w:divBdr>
            <w:top w:val="none" w:sz="0" w:space="0" w:color="auto"/>
            <w:left w:val="none" w:sz="0" w:space="0" w:color="auto"/>
            <w:bottom w:val="none" w:sz="0" w:space="0" w:color="auto"/>
            <w:right w:val="none" w:sz="0" w:space="0" w:color="auto"/>
          </w:divBdr>
          <w:divsChild>
            <w:div w:id="818305341">
              <w:marLeft w:val="0"/>
              <w:marRight w:val="0"/>
              <w:marTop w:val="0"/>
              <w:marBottom w:val="0"/>
              <w:divBdr>
                <w:top w:val="none" w:sz="0" w:space="0" w:color="auto"/>
                <w:left w:val="none" w:sz="0" w:space="0" w:color="auto"/>
                <w:bottom w:val="none" w:sz="0" w:space="0" w:color="auto"/>
                <w:right w:val="none" w:sz="0" w:space="0" w:color="auto"/>
              </w:divBdr>
            </w:div>
          </w:divsChild>
        </w:div>
        <w:div w:id="1839037285">
          <w:marLeft w:val="0"/>
          <w:marRight w:val="0"/>
          <w:marTop w:val="0"/>
          <w:marBottom w:val="300"/>
          <w:divBdr>
            <w:top w:val="none" w:sz="0" w:space="0" w:color="auto"/>
            <w:left w:val="none" w:sz="0" w:space="0" w:color="auto"/>
            <w:bottom w:val="none" w:sz="0" w:space="0" w:color="auto"/>
            <w:right w:val="none" w:sz="0" w:space="0" w:color="auto"/>
          </w:divBdr>
        </w:div>
      </w:divsChild>
    </w:div>
    <w:div w:id="120077589">
      <w:bodyDiv w:val="1"/>
      <w:marLeft w:val="0"/>
      <w:marRight w:val="0"/>
      <w:marTop w:val="0"/>
      <w:marBottom w:val="0"/>
      <w:divBdr>
        <w:top w:val="none" w:sz="0" w:space="0" w:color="auto"/>
        <w:left w:val="none" w:sz="0" w:space="0" w:color="auto"/>
        <w:bottom w:val="none" w:sz="0" w:space="0" w:color="auto"/>
        <w:right w:val="none" w:sz="0" w:space="0" w:color="auto"/>
      </w:divBdr>
    </w:div>
    <w:div w:id="178736995">
      <w:bodyDiv w:val="1"/>
      <w:marLeft w:val="0"/>
      <w:marRight w:val="0"/>
      <w:marTop w:val="0"/>
      <w:marBottom w:val="0"/>
      <w:divBdr>
        <w:top w:val="none" w:sz="0" w:space="0" w:color="auto"/>
        <w:left w:val="none" w:sz="0" w:space="0" w:color="auto"/>
        <w:bottom w:val="none" w:sz="0" w:space="0" w:color="auto"/>
        <w:right w:val="none" w:sz="0" w:space="0" w:color="auto"/>
      </w:divBdr>
    </w:div>
    <w:div w:id="263224291">
      <w:bodyDiv w:val="1"/>
      <w:marLeft w:val="0"/>
      <w:marRight w:val="0"/>
      <w:marTop w:val="0"/>
      <w:marBottom w:val="0"/>
      <w:divBdr>
        <w:top w:val="none" w:sz="0" w:space="0" w:color="auto"/>
        <w:left w:val="none" w:sz="0" w:space="0" w:color="auto"/>
        <w:bottom w:val="none" w:sz="0" w:space="0" w:color="auto"/>
        <w:right w:val="none" w:sz="0" w:space="0" w:color="auto"/>
      </w:divBdr>
      <w:divsChild>
        <w:div w:id="1097602114">
          <w:marLeft w:val="0"/>
          <w:marRight w:val="0"/>
          <w:marTop w:val="240"/>
          <w:marBottom w:val="240"/>
          <w:divBdr>
            <w:top w:val="none" w:sz="0" w:space="0" w:color="auto"/>
            <w:left w:val="none" w:sz="0" w:space="0" w:color="auto"/>
            <w:bottom w:val="none" w:sz="0" w:space="0" w:color="auto"/>
            <w:right w:val="none" w:sz="0" w:space="0" w:color="auto"/>
          </w:divBdr>
        </w:div>
        <w:div w:id="227304707">
          <w:marLeft w:val="0"/>
          <w:marRight w:val="0"/>
          <w:marTop w:val="0"/>
          <w:marBottom w:val="0"/>
          <w:divBdr>
            <w:top w:val="none" w:sz="0" w:space="0" w:color="auto"/>
            <w:left w:val="none" w:sz="0" w:space="0" w:color="auto"/>
            <w:bottom w:val="none" w:sz="0" w:space="0" w:color="auto"/>
            <w:right w:val="none" w:sz="0" w:space="0" w:color="auto"/>
          </w:divBdr>
          <w:divsChild>
            <w:div w:id="1271356596">
              <w:marLeft w:val="0"/>
              <w:marRight w:val="0"/>
              <w:marTop w:val="0"/>
              <w:marBottom w:val="0"/>
              <w:divBdr>
                <w:top w:val="none" w:sz="0" w:space="0" w:color="auto"/>
                <w:left w:val="none" w:sz="0" w:space="0" w:color="auto"/>
                <w:bottom w:val="none" w:sz="0" w:space="0" w:color="auto"/>
                <w:right w:val="none" w:sz="0" w:space="0" w:color="auto"/>
              </w:divBdr>
              <w:divsChild>
                <w:div w:id="9579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6246">
          <w:marLeft w:val="0"/>
          <w:marRight w:val="0"/>
          <w:marTop w:val="0"/>
          <w:marBottom w:val="0"/>
          <w:divBdr>
            <w:top w:val="none" w:sz="0" w:space="0" w:color="auto"/>
            <w:left w:val="none" w:sz="0" w:space="0" w:color="auto"/>
            <w:bottom w:val="none" w:sz="0" w:space="0" w:color="auto"/>
            <w:right w:val="none" w:sz="0" w:space="0" w:color="auto"/>
          </w:divBdr>
          <w:divsChild>
            <w:div w:id="2090926166">
              <w:marLeft w:val="0"/>
              <w:marRight w:val="0"/>
              <w:marTop w:val="0"/>
              <w:marBottom w:val="0"/>
              <w:divBdr>
                <w:top w:val="none" w:sz="0" w:space="0" w:color="auto"/>
                <w:left w:val="none" w:sz="0" w:space="0" w:color="auto"/>
                <w:bottom w:val="none" w:sz="0" w:space="0" w:color="auto"/>
                <w:right w:val="none" w:sz="0" w:space="0" w:color="auto"/>
              </w:divBdr>
            </w:div>
          </w:divsChild>
        </w:div>
        <w:div w:id="1087262813">
          <w:marLeft w:val="0"/>
          <w:marRight w:val="0"/>
          <w:marTop w:val="0"/>
          <w:marBottom w:val="0"/>
          <w:divBdr>
            <w:top w:val="none" w:sz="0" w:space="0" w:color="auto"/>
            <w:left w:val="none" w:sz="0" w:space="0" w:color="auto"/>
            <w:bottom w:val="none" w:sz="0" w:space="0" w:color="auto"/>
            <w:right w:val="none" w:sz="0" w:space="0" w:color="auto"/>
          </w:divBdr>
          <w:divsChild>
            <w:div w:id="161389876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20161276">
      <w:bodyDiv w:val="1"/>
      <w:marLeft w:val="0"/>
      <w:marRight w:val="0"/>
      <w:marTop w:val="0"/>
      <w:marBottom w:val="0"/>
      <w:divBdr>
        <w:top w:val="none" w:sz="0" w:space="0" w:color="auto"/>
        <w:left w:val="none" w:sz="0" w:space="0" w:color="auto"/>
        <w:bottom w:val="none" w:sz="0" w:space="0" w:color="auto"/>
        <w:right w:val="none" w:sz="0" w:space="0" w:color="auto"/>
      </w:divBdr>
    </w:div>
    <w:div w:id="347489974">
      <w:bodyDiv w:val="1"/>
      <w:marLeft w:val="0"/>
      <w:marRight w:val="0"/>
      <w:marTop w:val="0"/>
      <w:marBottom w:val="0"/>
      <w:divBdr>
        <w:top w:val="none" w:sz="0" w:space="0" w:color="auto"/>
        <w:left w:val="none" w:sz="0" w:space="0" w:color="auto"/>
        <w:bottom w:val="none" w:sz="0" w:space="0" w:color="auto"/>
        <w:right w:val="none" w:sz="0" w:space="0" w:color="auto"/>
      </w:divBdr>
    </w:div>
    <w:div w:id="397486503">
      <w:bodyDiv w:val="1"/>
      <w:marLeft w:val="0"/>
      <w:marRight w:val="0"/>
      <w:marTop w:val="0"/>
      <w:marBottom w:val="0"/>
      <w:divBdr>
        <w:top w:val="none" w:sz="0" w:space="0" w:color="auto"/>
        <w:left w:val="none" w:sz="0" w:space="0" w:color="auto"/>
        <w:bottom w:val="none" w:sz="0" w:space="0" w:color="auto"/>
        <w:right w:val="none" w:sz="0" w:space="0" w:color="auto"/>
      </w:divBdr>
    </w:div>
    <w:div w:id="398140947">
      <w:bodyDiv w:val="1"/>
      <w:marLeft w:val="0"/>
      <w:marRight w:val="0"/>
      <w:marTop w:val="0"/>
      <w:marBottom w:val="0"/>
      <w:divBdr>
        <w:top w:val="none" w:sz="0" w:space="0" w:color="auto"/>
        <w:left w:val="none" w:sz="0" w:space="0" w:color="auto"/>
        <w:bottom w:val="none" w:sz="0" w:space="0" w:color="auto"/>
        <w:right w:val="none" w:sz="0" w:space="0" w:color="auto"/>
      </w:divBdr>
    </w:div>
    <w:div w:id="403340954">
      <w:bodyDiv w:val="1"/>
      <w:marLeft w:val="0"/>
      <w:marRight w:val="0"/>
      <w:marTop w:val="0"/>
      <w:marBottom w:val="0"/>
      <w:divBdr>
        <w:top w:val="none" w:sz="0" w:space="0" w:color="auto"/>
        <w:left w:val="none" w:sz="0" w:space="0" w:color="auto"/>
        <w:bottom w:val="none" w:sz="0" w:space="0" w:color="auto"/>
        <w:right w:val="none" w:sz="0" w:space="0" w:color="auto"/>
      </w:divBdr>
    </w:div>
    <w:div w:id="443304421">
      <w:bodyDiv w:val="1"/>
      <w:marLeft w:val="0"/>
      <w:marRight w:val="0"/>
      <w:marTop w:val="0"/>
      <w:marBottom w:val="0"/>
      <w:divBdr>
        <w:top w:val="none" w:sz="0" w:space="0" w:color="auto"/>
        <w:left w:val="none" w:sz="0" w:space="0" w:color="auto"/>
        <w:bottom w:val="none" w:sz="0" w:space="0" w:color="auto"/>
        <w:right w:val="none" w:sz="0" w:space="0" w:color="auto"/>
      </w:divBdr>
    </w:div>
    <w:div w:id="520432565">
      <w:bodyDiv w:val="1"/>
      <w:marLeft w:val="0"/>
      <w:marRight w:val="0"/>
      <w:marTop w:val="0"/>
      <w:marBottom w:val="0"/>
      <w:divBdr>
        <w:top w:val="none" w:sz="0" w:space="0" w:color="auto"/>
        <w:left w:val="none" w:sz="0" w:space="0" w:color="auto"/>
        <w:bottom w:val="none" w:sz="0" w:space="0" w:color="auto"/>
        <w:right w:val="none" w:sz="0" w:space="0" w:color="auto"/>
      </w:divBdr>
    </w:div>
    <w:div w:id="653022765">
      <w:bodyDiv w:val="1"/>
      <w:marLeft w:val="0"/>
      <w:marRight w:val="0"/>
      <w:marTop w:val="0"/>
      <w:marBottom w:val="0"/>
      <w:divBdr>
        <w:top w:val="none" w:sz="0" w:space="0" w:color="auto"/>
        <w:left w:val="none" w:sz="0" w:space="0" w:color="auto"/>
        <w:bottom w:val="none" w:sz="0" w:space="0" w:color="auto"/>
        <w:right w:val="none" w:sz="0" w:space="0" w:color="auto"/>
      </w:divBdr>
    </w:div>
    <w:div w:id="693073185">
      <w:bodyDiv w:val="1"/>
      <w:marLeft w:val="0"/>
      <w:marRight w:val="0"/>
      <w:marTop w:val="0"/>
      <w:marBottom w:val="0"/>
      <w:divBdr>
        <w:top w:val="none" w:sz="0" w:space="0" w:color="auto"/>
        <w:left w:val="none" w:sz="0" w:space="0" w:color="auto"/>
        <w:bottom w:val="none" w:sz="0" w:space="0" w:color="auto"/>
        <w:right w:val="none" w:sz="0" w:space="0" w:color="auto"/>
      </w:divBdr>
    </w:div>
    <w:div w:id="695498161">
      <w:bodyDiv w:val="1"/>
      <w:marLeft w:val="0"/>
      <w:marRight w:val="0"/>
      <w:marTop w:val="0"/>
      <w:marBottom w:val="0"/>
      <w:divBdr>
        <w:top w:val="none" w:sz="0" w:space="0" w:color="auto"/>
        <w:left w:val="none" w:sz="0" w:space="0" w:color="auto"/>
        <w:bottom w:val="none" w:sz="0" w:space="0" w:color="auto"/>
        <w:right w:val="none" w:sz="0" w:space="0" w:color="auto"/>
      </w:divBdr>
    </w:div>
    <w:div w:id="943153223">
      <w:bodyDiv w:val="1"/>
      <w:marLeft w:val="0"/>
      <w:marRight w:val="0"/>
      <w:marTop w:val="0"/>
      <w:marBottom w:val="0"/>
      <w:divBdr>
        <w:top w:val="none" w:sz="0" w:space="0" w:color="auto"/>
        <w:left w:val="none" w:sz="0" w:space="0" w:color="auto"/>
        <w:bottom w:val="none" w:sz="0" w:space="0" w:color="auto"/>
        <w:right w:val="none" w:sz="0" w:space="0" w:color="auto"/>
      </w:divBdr>
    </w:div>
    <w:div w:id="997997297">
      <w:bodyDiv w:val="1"/>
      <w:marLeft w:val="0"/>
      <w:marRight w:val="0"/>
      <w:marTop w:val="0"/>
      <w:marBottom w:val="0"/>
      <w:divBdr>
        <w:top w:val="none" w:sz="0" w:space="0" w:color="auto"/>
        <w:left w:val="none" w:sz="0" w:space="0" w:color="auto"/>
        <w:bottom w:val="none" w:sz="0" w:space="0" w:color="auto"/>
        <w:right w:val="none" w:sz="0" w:space="0" w:color="auto"/>
      </w:divBdr>
    </w:div>
    <w:div w:id="1007363155">
      <w:bodyDiv w:val="1"/>
      <w:marLeft w:val="0"/>
      <w:marRight w:val="0"/>
      <w:marTop w:val="0"/>
      <w:marBottom w:val="0"/>
      <w:divBdr>
        <w:top w:val="none" w:sz="0" w:space="0" w:color="auto"/>
        <w:left w:val="none" w:sz="0" w:space="0" w:color="auto"/>
        <w:bottom w:val="none" w:sz="0" w:space="0" w:color="auto"/>
        <w:right w:val="none" w:sz="0" w:space="0" w:color="auto"/>
      </w:divBdr>
    </w:div>
    <w:div w:id="1020396788">
      <w:bodyDiv w:val="1"/>
      <w:marLeft w:val="0"/>
      <w:marRight w:val="0"/>
      <w:marTop w:val="0"/>
      <w:marBottom w:val="0"/>
      <w:divBdr>
        <w:top w:val="none" w:sz="0" w:space="0" w:color="auto"/>
        <w:left w:val="none" w:sz="0" w:space="0" w:color="auto"/>
        <w:bottom w:val="none" w:sz="0" w:space="0" w:color="auto"/>
        <w:right w:val="none" w:sz="0" w:space="0" w:color="auto"/>
      </w:divBdr>
    </w:div>
    <w:div w:id="1054887736">
      <w:bodyDiv w:val="1"/>
      <w:marLeft w:val="0"/>
      <w:marRight w:val="0"/>
      <w:marTop w:val="0"/>
      <w:marBottom w:val="0"/>
      <w:divBdr>
        <w:top w:val="none" w:sz="0" w:space="0" w:color="auto"/>
        <w:left w:val="none" w:sz="0" w:space="0" w:color="auto"/>
        <w:bottom w:val="none" w:sz="0" w:space="0" w:color="auto"/>
        <w:right w:val="none" w:sz="0" w:space="0" w:color="auto"/>
      </w:divBdr>
    </w:div>
    <w:div w:id="1122070536">
      <w:bodyDiv w:val="1"/>
      <w:marLeft w:val="0"/>
      <w:marRight w:val="0"/>
      <w:marTop w:val="0"/>
      <w:marBottom w:val="0"/>
      <w:divBdr>
        <w:top w:val="none" w:sz="0" w:space="0" w:color="auto"/>
        <w:left w:val="none" w:sz="0" w:space="0" w:color="auto"/>
        <w:bottom w:val="none" w:sz="0" w:space="0" w:color="auto"/>
        <w:right w:val="none" w:sz="0" w:space="0" w:color="auto"/>
      </w:divBdr>
    </w:div>
    <w:div w:id="1144009952">
      <w:bodyDiv w:val="1"/>
      <w:marLeft w:val="0"/>
      <w:marRight w:val="0"/>
      <w:marTop w:val="0"/>
      <w:marBottom w:val="0"/>
      <w:divBdr>
        <w:top w:val="none" w:sz="0" w:space="0" w:color="auto"/>
        <w:left w:val="none" w:sz="0" w:space="0" w:color="auto"/>
        <w:bottom w:val="none" w:sz="0" w:space="0" w:color="auto"/>
        <w:right w:val="none" w:sz="0" w:space="0" w:color="auto"/>
      </w:divBdr>
    </w:div>
    <w:div w:id="1216970138">
      <w:bodyDiv w:val="1"/>
      <w:marLeft w:val="0"/>
      <w:marRight w:val="0"/>
      <w:marTop w:val="0"/>
      <w:marBottom w:val="0"/>
      <w:divBdr>
        <w:top w:val="none" w:sz="0" w:space="0" w:color="auto"/>
        <w:left w:val="none" w:sz="0" w:space="0" w:color="auto"/>
        <w:bottom w:val="none" w:sz="0" w:space="0" w:color="auto"/>
        <w:right w:val="none" w:sz="0" w:space="0" w:color="auto"/>
      </w:divBdr>
    </w:div>
    <w:div w:id="1283225354">
      <w:bodyDiv w:val="1"/>
      <w:marLeft w:val="0"/>
      <w:marRight w:val="0"/>
      <w:marTop w:val="0"/>
      <w:marBottom w:val="0"/>
      <w:divBdr>
        <w:top w:val="none" w:sz="0" w:space="0" w:color="auto"/>
        <w:left w:val="none" w:sz="0" w:space="0" w:color="auto"/>
        <w:bottom w:val="none" w:sz="0" w:space="0" w:color="auto"/>
        <w:right w:val="none" w:sz="0" w:space="0" w:color="auto"/>
      </w:divBdr>
    </w:div>
    <w:div w:id="1294092306">
      <w:bodyDiv w:val="1"/>
      <w:marLeft w:val="0"/>
      <w:marRight w:val="0"/>
      <w:marTop w:val="0"/>
      <w:marBottom w:val="0"/>
      <w:divBdr>
        <w:top w:val="none" w:sz="0" w:space="0" w:color="auto"/>
        <w:left w:val="none" w:sz="0" w:space="0" w:color="auto"/>
        <w:bottom w:val="none" w:sz="0" w:space="0" w:color="auto"/>
        <w:right w:val="none" w:sz="0" w:space="0" w:color="auto"/>
      </w:divBdr>
    </w:div>
    <w:div w:id="1412122737">
      <w:bodyDiv w:val="1"/>
      <w:marLeft w:val="0"/>
      <w:marRight w:val="0"/>
      <w:marTop w:val="0"/>
      <w:marBottom w:val="0"/>
      <w:divBdr>
        <w:top w:val="none" w:sz="0" w:space="0" w:color="auto"/>
        <w:left w:val="none" w:sz="0" w:space="0" w:color="auto"/>
        <w:bottom w:val="none" w:sz="0" w:space="0" w:color="auto"/>
        <w:right w:val="none" w:sz="0" w:space="0" w:color="auto"/>
      </w:divBdr>
    </w:div>
    <w:div w:id="1599290692">
      <w:bodyDiv w:val="1"/>
      <w:marLeft w:val="0"/>
      <w:marRight w:val="0"/>
      <w:marTop w:val="0"/>
      <w:marBottom w:val="0"/>
      <w:divBdr>
        <w:top w:val="none" w:sz="0" w:space="0" w:color="auto"/>
        <w:left w:val="none" w:sz="0" w:space="0" w:color="auto"/>
        <w:bottom w:val="none" w:sz="0" w:space="0" w:color="auto"/>
        <w:right w:val="none" w:sz="0" w:space="0" w:color="auto"/>
      </w:divBdr>
      <w:divsChild>
        <w:div w:id="233054082">
          <w:marLeft w:val="0"/>
          <w:marRight w:val="0"/>
          <w:marTop w:val="0"/>
          <w:marBottom w:val="0"/>
          <w:divBdr>
            <w:top w:val="none" w:sz="0" w:space="0" w:color="auto"/>
            <w:left w:val="none" w:sz="0" w:space="0" w:color="auto"/>
            <w:bottom w:val="none" w:sz="0" w:space="0" w:color="auto"/>
            <w:right w:val="none" w:sz="0" w:space="0" w:color="auto"/>
          </w:divBdr>
        </w:div>
      </w:divsChild>
    </w:div>
    <w:div w:id="1637881271">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21597840">
      <w:bodyDiv w:val="1"/>
      <w:marLeft w:val="0"/>
      <w:marRight w:val="0"/>
      <w:marTop w:val="0"/>
      <w:marBottom w:val="0"/>
      <w:divBdr>
        <w:top w:val="none" w:sz="0" w:space="0" w:color="auto"/>
        <w:left w:val="none" w:sz="0" w:space="0" w:color="auto"/>
        <w:bottom w:val="none" w:sz="0" w:space="0" w:color="auto"/>
        <w:right w:val="none" w:sz="0" w:space="0" w:color="auto"/>
      </w:divBdr>
    </w:div>
    <w:div w:id="1924952773">
      <w:bodyDiv w:val="1"/>
      <w:marLeft w:val="0"/>
      <w:marRight w:val="0"/>
      <w:marTop w:val="0"/>
      <w:marBottom w:val="0"/>
      <w:divBdr>
        <w:top w:val="none" w:sz="0" w:space="0" w:color="auto"/>
        <w:left w:val="none" w:sz="0" w:space="0" w:color="auto"/>
        <w:bottom w:val="none" w:sz="0" w:space="0" w:color="auto"/>
        <w:right w:val="none" w:sz="0" w:space="0" w:color="auto"/>
      </w:divBdr>
    </w:div>
    <w:div w:id="1947955139">
      <w:bodyDiv w:val="1"/>
      <w:marLeft w:val="0"/>
      <w:marRight w:val="0"/>
      <w:marTop w:val="0"/>
      <w:marBottom w:val="0"/>
      <w:divBdr>
        <w:top w:val="none" w:sz="0" w:space="0" w:color="auto"/>
        <w:left w:val="none" w:sz="0" w:space="0" w:color="auto"/>
        <w:bottom w:val="none" w:sz="0" w:space="0" w:color="auto"/>
        <w:right w:val="none" w:sz="0" w:space="0" w:color="auto"/>
      </w:divBdr>
    </w:div>
    <w:div w:id="2000115183">
      <w:bodyDiv w:val="1"/>
      <w:marLeft w:val="0"/>
      <w:marRight w:val="0"/>
      <w:marTop w:val="0"/>
      <w:marBottom w:val="0"/>
      <w:divBdr>
        <w:top w:val="none" w:sz="0" w:space="0" w:color="auto"/>
        <w:left w:val="none" w:sz="0" w:space="0" w:color="auto"/>
        <w:bottom w:val="none" w:sz="0" w:space="0" w:color="auto"/>
        <w:right w:val="none" w:sz="0" w:space="0" w:color="auto"/>
      </w:divBdr>
    </w:div>
    <w:div w:id="200346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footer" Target="footer3.xml"/><Relationship Id="rId34" Type="http://schemas.openxmlformats.org/officeDocument/2006/relationships/hyperlink" Target="https://www.flickr.com/photos/kullez/14757363609/" TargetMode="External"/><Relationship Id="rId42" Type="http://schemas.openxmlformats.org/officeDocument/2006/relationships/hyperlink" Target="https://citizensclimatelobby.us9.list-manage.com/track/click?u=5bbb8e41445e981521eed8f2a&amp;id=e1994b62fa&amp;e=76b96a575a" TargetMode="External"/><Relationship Id="rId47" Type="http://schemas.openxmlformats.org/officeDocument/2006/relationships/hyperlink" Target="https://citizensclimatelobby.us9.list-manage.com/track/click?u=5bbb8e41445e981521eed8f2a&amp;id=649ba9305c&amp;e=76b96a575a" TargetMode="External"/><Relationship Id="rId50" Type="http://schemas.openxmlformats.org/officeDocument/2006/relationships/hyperlink" Target="https://s2.washingtonpost.com/399c9b4/642c58aef19a510b04355fae/5d38f8c49bbc0f59fa538b4c/25/40/642c58aef19a510b04355fae" TargetMode="External"/><Relationship Id="rId55" Type="http://schemas.openxmlformats.org/officeDocument/2006/relationships/hyperlink" Target="https://www.fishofsancap.org/wp-content/uploads/2023/08/happy-thanksgiving.png"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hyperlink" Target="https://www.publicdomainpictures.net/view-image.php?image=6190&amp;picture=medical-logo&amp;large=1" TargetMode="External"/><Relationship Id="rId37" Type="http://schemas.openxmlformats.org/officeDocument/2006/relationships/image" Target="media/image10.jpeg"/><Relationship Id="rId40" Type="http://schemas.openxmlformats.org/officeDocument/2006/relationships/hyperlink" Target="https://dirtylabs.com/blogs/the-dirt/ask-dr-pete-are-laundry-pods-and-sheets-really-sustainable" TargetMode="External"/><Relationship Id="rId45" Type="http://schemas.openxmlformats.org/officeDocument/2006/relationships/hyperlink" Target="https://citizensclimatelobby.us9.list-manage.com/track/click?u=5bbb8e41445e981521eed8f2a&amp;id=47550f44ad&amp;e=76b96a575a" TargetMode="External"/><Relationship Id="rId53" Type="http://schemas.openxmlformats.org/officeDocument/2006/relationships/image" Target="media/image11.jpeg"/><Relationship Id="rId58" Type="http://schemas.openxmlformats.org/officeDocument/2006/relationships/hyperlink" Target="https://www.fishofsancap.org/tag/fish-of-sancap/" TargetMode="External"/><Relationship Id="rId5" Type="http://schemas.openxmlformats.org/officeDocument/2006/relationships/numbering" Target="numbering.xml"/><Relationship Id="rId61" Type="http://schemas.openxmlformats.org/officeDocument/2006/relationships/hyperlink" Target="https://maps.google.com/maps?f=q&amp;source=s_q&amp;hl=en&amp;geocode=&amp;q=2430+PERIWINKLE+WAY+SUITE+B+Sanibel+FL+33957+United+States" TargetMode="External"/><Relationship Id="rId1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hyperlink" Target="https://www.flickr.com/photos/transforminggenerosity/5785271569/" TargetMode="External"/><Relationship Id="rId30" Type="http://schemas.openxmlformats.org/officeDocument/2006/relationships/image" Target="cid:B636CE03-CB64-4114-AF17-481F0EFE4661-L0-001" TargetMode="External"/><Relationship Id="rId35" Type="http://schemas.openxmlformats.org/officeDocument/2006/relationships/hyperlink" Target="https://www.flickr.com/photos/kullez/14757363609/" TargetMode="External"/><Relationship Id="rId43" Type="http://schemas.openxmlformats.org/officeDocument/2006/relationships/hyperlink" Target="https://citizensclimatelobby.us9.list-manage.com/track/click?u=5bbb8e41445e981521eed8f2a&amp;id=75b121e160&amp;e=76b96a575a" TargetMode="External"/><Relationship Id="rId48" Type="http://schemas.openxmlformats.org/officeDocument/2006/relationships/hyperlink" Target="https://s2.washingtonpost.com/399c9b2/642c58aef19a510b04355fae/5d38f8c49bbc0f59fa538b4c/23/40/642c58aef19a510b04355fae" TargetMode="External"/><Relationship Id="rId56" Type="http://schemas.openxmlformats.org/officeDocument/2006/relationships/hyperlink" Target="https://www.fishofsancap.org/events/category/community/"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mailto:emily.kletzien@gmail.com" TargetMode="External"/><Relationship Id="rId3" Type="http://schemas.openxmlformats.org/officeDocument/2006/relationships/customXml" Target="../customXml/item3.xml"/><Relationship Id="rId12" Type="http://schemas.openxmlformats.org/officeDocument/2006/relationships/hyperlink" Target="https://openclipart.org/detail/208526/sun-icon" TargetMode="External"/><Relationship Id="rId17" Type="http://schemas.openxmlformats.org/officeDocument/2006/relationships/header" Target="header2.xml"/><Relationship Id="rId25" Type="http://schemas.openxmlformats.org/officeDocument/2006/relationships/hyperlink" Target="https://www.pikist.com/free-photo-saaka" TargetMode="External"/><Relationship Id="rId33" Type="http://schemas.openxmlformats.org/officeDocument/2006/relationships/image" Target="media/image10.jpg"/><Relationship Id="rId38" Type="http://schemas.openxmlformats.org/officeDocument/2006/relationships/hyperlink" Target="https://www.flickr.com/photos/kullez/14757363609/" TargetMode="External"/><Relationship Id="rId46" Type="http://schemas.openxmlformats.org/officeDocument/2006/relationships/hyperlink" Target="https://citizensclimatelobby.us9.list-manage.com/track/click?u=5bbb8e41445e981521eed8f2a&amp;id=20d1d3b1db&amp;e=76b96a575a" TargetMode="External"/><Relationship Id="rId59" Type="http://schemas.openxmlformats.org/officeDocument/2006/relationships/hyperlink" Target="https://www.fishofsancap.org/tag/neighbors-helping-neighbors/" TargetMode="External"/><Relationship Id="rId20" Type="http://schemas.openxmlformats.org/officeDocument/2006/relationships/header" Target="header3.xml"/><Relationship Id="rId41" Type="http://schemas.openxmlformats.org/officeDocument/2006/relationships/hyperlink" Target="https://citizensclimatelobby.us9.list-manage.com/track/click?u=5bbb8e41445e981521eed8f2a&amp;id=a9338632f0&amp;e=76b96a575a" TargetMode="External"/><Relationship Id="rId54" Type="http://schemas.openxmlformats.org/officeDocument/2006/relationships/hyperlink" Target="https://www.publicdomainpictures.net/view-image.php?image=329800&amp;picture=dikuvzdani-pozdrav" TargetMode="External"/><Relationship Id="rId62" Type="http://schemas.openxmlformats.org/officeDocument/2006/relationships/hyperlink" Target="mailto:office@sanibelucc.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lobalawareness101.org/2013_11_01_archive.html" TargetMode="External"/><Relationship Id="rId23" Type="http://schemas.openxmlformats.org/officeDocument/2006/relationships/hyperlink" Target="https://pixabay.com/en/music-notes-abstract-159870/" TargetMode="External"/><Relationship Id="rId28" Type="http://schemas.openxmlformats.org/officeDocument/2006/relationships/image" Target="media/image7.jpeg"/><Relationship Id="rId36" Type="http://schemas.openxmlformats.org/officeDocument/2006/relationships/hyperlink" Target="https://creativecommons.org/licenses/by/3.0/" TargetMode="External"/><Relationship Id="rId49" Type="http://schemas.openxmlformats.org/officeDocument/2006/relationships/hyperlink" Target="https://s2.washingtonpost.com/399c9b3/642c58aef19a510b04355fae/5d38f8c49bbc0f59fa538b4c/24/40/642c58aef19a510b04355fae" TargetMode="External"/><Relationship Id="rId57" Type="http://schemas.openxmlformats.org/officeDocument/2006/relationships/hyperlink" Target="https://www.fishofsancap.org/events/category/holidays/" TargetMode="External"/><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hyperlink" Target="https://citizensclimatelobby.us9.list-manage.com/track/click?u=5bbb8e41445e981521eed8f2a&amp;id=ac95a1bda0&amp;e=76b96a575a" TargetMode="External"/><Relationship Id="rId52" Type="http://schemas.openxmlformats.org/officeDocument/2006/relationships/hyperlink" Target="mailto:jenny@sanibelucc.org" TargetMode="External"/><Relationship Id="rId60" Type="http://schemas.openxmlformats.org/officeDocument/2006/relationships/hyperlink" Target="https://www.fishofsancap.org/tag/thanksgiving-holiday/"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hyperlink" Target="https://creativecommons.org/licenses/by/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c\AppData\Roaming\Microsoft\Templates\Landscaping%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61F74DD184E7B816C18A667054A8E"/>
        <w:category>
          <w:name w:val="General"/>
          <w:gallery w:val="placeholder"/>
        </w:category>
        <w:types>
          <w:type w:val="bbPlcHdr"/>
        </w:types>
        <w:behaviors>
          <w:behavior w:val="content"/>
        </w:behaviors>
        <w:guid w:val="{DC621EB3-BEDD-4C01-BF1F-C39438CFA2B0}"/>
      </w:docPartPr>
      <w:docPartBody>
        <w:p w:rsidR="00E2613D" w:rsidRDefault="00A22701">
          <w:pPr>
            <w:pStyle w:val="CE961F74DD184E7B816C18A667054A8E"/>
          </w:pPr>
          <w:r w:rsidRPr="0048188C">
            <w:t>LAWN AND LANDSCAPE</w:t>
          </w:r>
        </w:p>
      </w:docPartBody>
    </w:docPart>
    <w:docPart>
      <w:docPartPr>
        <w:name w:val="B85BCFA49B644FE1A9BB1EBE5379A0EE"/>
        <w:category>
          <w:name w:val="General"/>
          <w:gallery w:val="placeholder"/>
        </w:category>
        <w:types>
          <w:type w:val="bbPlcHdr"/>
        </w:types>
        <w:behaviors>
          <w:behavior w:val="content"/>
        </w:behaviors>
        <w:guid w:val="{B8AC2032-4AC1-4084-A69C-302FAE053BBF}"/>
      </w:docPartPr>
      <w:docPartBody>
        <w:p w:rsidR="00E2613D" w:rsidRDefault="00A22701">
          <w:pPr>
            <w:pStyle w:val="B85BCFA49B644FE1A9BB1EBE5379A0EE"/>
          </w:pPr>
          <w:r w:rsidRPr="0048188C">
            <w:t>August | 20XX | Issue #10</w:t>
          </w:r>
        </w:p>
      </w:docPartBody>
    </w:docPart>
    <w:docPart>
      <w:docPartPr>
        <w:name w:val="39210454773E4FBAAB7D5ED17E3AC502"/>
        <w:category>
          <w:name w:val="General"/>
          <w:gallery w:val="placeholder"/>
        </w:category>
        <w:types>
          <w:type w:val="bbPlcHdr"/>
        </w:types>
        <w:behaviors>
          <w:behavior w:val="content"/>
        </w:behaviors>
        <w:guid w:val="{A852DFD6-00F2-4282-A003-EF1EDD8F4F11}"/>
      </w:docPartPr>
      <w:docPartBody>
        <w:p w:rsidR="00E2613D" w:rsidRDefault="00A22701">
          <w:pPr>
            <w:pStyle w:val="39210454773E4FBAAB7D5ED17E3AC502"/>
          </w:pPr>
          <w:r w:rsidRPr="0048188C">
            <w:t>In this issue</w:t>
          </w:r>
        </w:p>
      </w:docPartBody>
    </w:docPart>
    <w:docPart>
      <w:docPartPr>
        <w:name w:val="CA2FF7B60F5B45CEB49D1F400DFB5A87"/>
        <w:category>
          <w:name w:val="General"/>
          <w:gallery w:val="placeholder"/>
        </w:category>
        <w:types>
          <w:type w:val="bbPlcHdr"/>
        </w:types>
        <w:behaviors>
          <w:behavior w:val="content"/>
        </w:behaviors>
        <w:guid w:val="{61232780-FE1B-48DE-9698-0C9D263BC894}"/>
      </w:docPartPr>
      <w:docPartBody>
        <w:p w:rsidR="00E2613D" w:rsidRDefault="00A22701">
          <w:pPr>
            <w:pStyle w:val="CA2FF7B60F5B45CEB49D1F400DFB5A87"/>
          </w:pPr>
          <w:r w:rsidRPr="0048188C">
            <w:t>News from the garden</w:t>
          </w:r>
        </w:p>
      </w:docPartBody>
    </w:docPart>
    <w:docPart>
      <w:docPartPr>
        <w:name w:val="542E37785C6A45FE91F45083A52B4D4B"/>
        <w:category>
          <w:name w:val="General"/>
          <w:gallery w:val="placeholder"/>
        </w:category>
        <w:types>
          <w:type w:val="bbPlcHdr"/>
        </w:types>
        <w:behaviors>
          <w:behavior w:val="content"/>
        </w:behaviors>
        <w:guid w:val="{F8B9C555-46E8-462B-95ED-FEF2E623CAE1}"/>
      </w:docPartPr>
      <w:docPartBody>
        <w:p w:rsidR="00E2613D" w:rsidRDefault="00A22701">
          <w:pPr>
            <w:pStyle w:val="542E37785C6A45FE91F45083A52B4D4B"/>
          </w:pPr>
          <w:r w:rsidRPr="0048188C">
            <w:t>Add description text here to get your subscribers interested in your topic.</w:t>
          </w:r>
        </w:p>
      </w:docPartBody>
    </w:docPart>
    <w:docPart>
      <w:docPartPr>
        <w:name w:val="F61F97D27AE049489D939BF2717A40C7"/>
        <w:category>
          <w:name w:val="General"/>
          <w:gallery w:val="placeholder"/>
        </w:category>
        <w:types>
          <w:type w:val="bbPlcHdr"/>
        </w:types>
        <w:behaviors>
          <w:behavior w:val="content"/>
        </w:behaviors>
        <w:guid w:val="{AC1CD405-91BE-4A6A-82A7-8DECFDC93BEC}"/>
      </w:docPartPr>
      <w:docPartBody>
        <w:p w:rsidR="00E2613D" w:rsidRDefault="00A22701">
          <w:pPr>
            <w:pStyle w:val="F61F97D27AE049489D939BF2717A40C7"/>
          </w:pPr>
          <w:r w:rsidRPr="0048188C">
            <w:t>Tony’s landscapes and more</w:t>
          </w:r>
        </w:p>
      </w:docPartBody>
    </w:docPart>
    <w:docPart>
      <w:docPartPr>
        <w:name w:val="EF671D7F22CF42C288F44D0866B9A762"/>
        <w:category>
          <w:name w:val="General"/>
          <w:gallery w:val="placeholder"/>
        </w:category>
        <w:types>
          <w:type w:val="bbPlcHdr"/>
        </w:types>
        <w:behaviors>
          <w:behavior w:val="content"/>
        </w:behaviors>
        <w:guid w:val="{89FCD474-19D5-45CA-9CCC-FD234A2D84D5}"/>
      </w:docPartPr>
      <w:docPartBody>
        <w:p w:rsidR="00E2613D" w:rsidRDefault="00A22701">
          <w:pPr>
            <w:pStyle w:val="EF671D7F22CF42C288F44D0866B9A762"/>
          </w:pPr>
          <w:r w:rsidRPr="0048188C">
            <w:t>Design, construct, and maintain</w:t>
          </w:r>
        </w:p>
      </w:docPartBody>
    </w:docPart>
    <w:docPart>
      <w:docPartPr>
        <w:name w:val="05C08DD7E5E9442A88FC01CFD2D01070"/>
        <w:category>
          <w:name w:val="General"/>
          <w:gallery w:val="placeholder"/>
        </w:category>
        <w:types>
          <w:type w:val="bbPlcHdr"/>
        </w:types>
        <w:behaviors>
          <w:behavior w:val="content"/>
        </w:behaviors>
        <w:guid w:val="{1824803C-EA3B-4A0A-AC96-99C272324BD9}"/>
      </w:docPartPr>
      <w:docPartBody>
        <w:p w:rsidR="00E2613D" w:rsidRDefault="00A22701">
          <w:pPr>
            <w:pStyle w:val="05C08DD7E5E9442A88FC01CFD2D01070"/>
          </w:pPr>
          <w:r w:rsidRPr="0048188C">
            <w:t>Add description text here to get your subscribers interested in your topic</w:t>
          </w:r>
        </w:p>
      </w:docPartBody>
    </w:docPart>
    <w:docPart>
      <w:docPartPr>
        <w:name w:val="958F19F8FBC24F009B00884E406C7C50"/>
        <w:category>
          <w:name w:val="General"/>
          <w:gallery w:val="placeholder"/>
        </w:category>
        <w:types>
          <w:type w:val="bbPlcHdr"/>
        </w:types>
        <w:behaviors>
          <w:behavior w:val="content"/>
        </w:behaviors>
        <w:guid w:val="{837C9E03-9AB3-4464-8FEC-DCC9E50120E7}"/>
      </w:docPartPr>
      <w:docPartBody>
        <w:p w:rsidR="00E2613D" w:rsidRDefault="00A22701">
          <w:pPr>
            <w:pStyle w:val="958F19F8FBC24F009B00884E406C7C50"/>
          </w:pPr>
          <w:r w:rsidRPr="0048188C">
            <w:t>News from the garden</w:t>
          </w:r>
        </w:p>
      </w:docPartBody>
    </w:docPart>
    <w:docPart>
      <w:docPartPr>
        <w:name w:val="68E2FE6744B4487C81D28B97C006252B"/>
        <w:category>
          <w:name w:val="General"/>
          <w:gallery w:val="placeholder"/>
        </w:category>
        <w:types>
          <w:type w:val="bbPlcHdr"/>
        </w:types>
        <w:behaviors>
          <w:behavior w:val="content"/>
        </w:behaviors>
        <w:guid w:val="{96392DDD-2F80-4D38-B594-66874A8D7937}"/>
      </w:docPartPr>
      <w:docPartBody>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B451F1" w:rsidRPr="0048188C" w:rsidRDefault="00A22701" w:rsidP="0048188C">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2613D" w:rsidRDefault="00A22701">
          <w:pPr>
            <w:pStyle w:val="68E2FE6744B4487C81D28B97C006252B"/>
          </w:pPr>
          <w:r w:rsidRPr="0048188C">
            <w:t>Newsletters are periodicals used to advertise or update your subscribers with information about your product or blog. They can be printed or emailed and are an excellent way to maintain regular contact with your subscribers and drive traffic to your site. Type your content here.</w:t>
          </w:r>
        </w:p>
      </w:docPartBody>
    </w:docPart>
    <w:docPart>
      <w:docPartPr>
        <w:name w:val="E9D39931160C442A87BB27E45267A591"/>
        <w:category>
          <w:name w:val="General"/>
          <w:gallery w:val="placeholder"/>
        </w:category>
        <w:types>
          <w:type w:val="bbPlcHdr"/>
        </w:types>
        <w:behaviors>
          <w:behavior w:val="content"/>
        </w:behaviors>
        <w:guid w:val="{850CC016-0A18-4954-9353-C07492918440}"/>
      </w:docPartPr>
      <w:docPartBody>
        <w:p w:rsidR="00E2613D" w:rsidRDefault="00A22701" w:rsidP="00A22701">
          <w:pPr>
            <w:pStyle w:val="E9D39931160C442A87BB27E45267A591"/>
          </w:pPr>
          <w:r w:rsidRPr="0048188C">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altName w:val="Calibri"/>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venirNext LT Pro Light">
    <w:altName w:val="Calibri"/>
    <w:charset w:val="00"/>
    <w:family w:val="swiss"/>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01"/>
    <w:rsid w:val="000D65B7"/>
    <w:rsid w:val="00210225"/>
    <w:rsid w:val="00345907"/>
    <w:rsid w:val="00612F95"/>
    <w:rsid w:val="006C1AA4"/>
    <w:rsid w:val="007944D1"/>
    <w:rsid w:val="00825BDE"/>
    <w:rsid w:val="00A22701"/>
    <w:rsid w:val="00B451F1"/>
    <w:rsid w:val="00C62444"/>
    <w:rsid w:val="00D64DF2"/>
    <w:rsid w:val="00E2613D"/>
    <w:rsid w:val="00E3245E"/>
    <w:rsid w:val="00E6344C"/>
    <w:rsid w:val="00EC6E07"/>
    <w:rsid w:val="00F5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961F74DD184E7B816C18A667054A8E">
    <w:name w:val="CE961F74DD184E7B816C18A667054A8E"/>
  </w:style>
  <w:style w:type="paragraph" w:customStyle="1" w:styleId="7B5015EC536A4B7EACA8BB0D6EAE9365">
    <w:name w:val="7B5015EC536A4B7EACA8BB0D6EAE9365"/>
  </w:style>
  <w:style w:type="paragraph" w:customStyle="1" w:styleId="B85BCFA49B644FE1A9BB1EBE5379A0EE">
    <w:name w:val="B85BCFA49B644FE1A9BB1EBE5379A0EE"/>
  </w:style>
  <w:style w:type="paragraph" w:customStyle="1" w:styleId="39210454773E4FBAAB7D5ED17E3AC502">
    <w:name w:val="39210454773E4FBAAB7D5ED17E3AC502"/>
  </w:style>
  <w:style w:type="paragraph" w:customStyle="1" w:styleId="CA2FF7B60F5B45CEB49D1F400DFB5A87">
    <w:name w:val="CA2FF7B60F5B45CEB49D1F400DFB5A87"/>
  </w:style>
  <w:style w:type="paragraph" w:customStyle="1" w:styleId="542E37785C6A45FE91F45083A52B4D4B">
    <w:name w:val="542E37785C6A45FE91F45083A52B4D4B"/>
  </w:style>
  <w:style w:type="paragraph" w:customStyle="1" w:styleId="F61F97D27AE049489D939BF2717A40C7">
    <w:name w:val="F61F97D27AE049489D939BF2717A40C7"/>
  </w:style>
  <w:style w:type="paragraph" w:customStyle="1" w:styleId="E75AC572D73A4154A24C2CF75DA10E66">
    <w:name w:val="E75AC572D73A4154A24C2CF75DA10E66"/>
  </w:style>
  <w:style w:type="paragraph" w:customStyle="1" w:styleId="EF671D7F22CF42C288F44D0866B9A762">
    <w:name w:val="EF671D7F22CF42C288F44D0866B9A762"/>
  </w:style>
  <w:style w:type="paragraph" w:customStyle="1" w:styleId="05C08DD7E5E9442A88FC01CFD2D01070">
    <w:name w:val="05C08DD7E5E9442A88FC01CFD2D01070"/>
  </w:style>
  <w:style w:type="paragraph" w:customStyle="1" w:styleId="958F19F8FBC24F009B00884E406C7C50">
    <w:name w:val="958F19F8FBC24F009B00884E406C7C50"/>
  </w:style>
  <w:style w:type="paragraph" w:customStyle="1" w:styleId="DE43D74110394DF8984EACF224417939">
    <w:name w:val="DE43D74110394DF8984EACF224417939"/>
  </w:style>
  <w:style w:type="paragraph" w:customStyle="1" w:styleId="68E2FE6744B4487C81D28B97C006252B">
    <w:name w:val="68E2FE6744B4487C81D28B97C006252B"/>
  </w:style>
  <w:style w:type="paragraph" w:customStyle="1" w:styleId="36F96E3DBE07459EA136C65C94B2C6E1">
    <w:name w:val="36F96E3DBE07459EA136C65C94B2C6E1"/>
  </w:style>
  <w:style w:type="paragraph" w:customStyle="1" w:styleId="23A8978592444EB1B5166C00FE6907EF">
    <w:name w:val="23A8978592444EB1B5166C00FE6907EF"/>
  </w:style>
  <w:style w:type="paragraph" w:customStyle="1" w:styleId="A190D23E5FC7424EB9DC5F11E0689748">
    <w:name w:val="A190D23E5FC7424EB9DC5F11E0689748"/>
  </w:style>
  <w:style w:type="paragraph" w:customStyle="1" w:styleId="F7C357932EB14EFC975A5CFA8EB9F273">
    <w:name w:val="F7C357932EB14EFC975A5CFA8EB9F273"/>
  </w:style>
  <w:style w:type="paragraph" w:customStyle="1" w:styleId="94DD84BC7B1B44EA9FEE664C7B8392CA">
    <w:name w:val="94DD84BC7B1B44EA9FEE664C7B8392CA"/>
  </w:style>
  <w:style w:type="paragraph" w:customStyle="1" w:styleId="4D6B5F2941E84D2684B1142228715FC6">
    <w:name w:val="4D6B5F2941E84D2684B1142228715FC6"/>
  </w:style>
  <w:style w:type="paragraph" w:customStyle="1" w:styleId="400195FCF6C44032950F84101A895C47">
    <w:name w:val="400195FCF6C44032950F84101A895C47"/>
  </w:style>
  <w:style w:type="paragraph" w:customStyle="1" w:styleId="E9D39931160C442A87BB27E45267A591">
    <w:name w:val="E9D39931160C442A87BB27E45267A591"/>
    <w:rsid w:val="00A22701"/>
  </w:style>
  <w:style w:type="paragraph" w:customStyle="1" w:styleId="9A9C2033ED4A422EB17A3036DDB77226">
    <w:name w:val="9A9C2033ED4A422EB17A3036DDB77226"/>
    <w:rsid w:val="00A22701"/>
  </w:style>
  <w:style w:type="paragraph" w:customStyle="1" w:styleId="F13F7B96FF7C468E8FAF9DCB0A73ED61">
    <w:name w:val="F13F7B96FF7C468E8FAF9DCB0A73ED61"/>
    <w:rsid w:val="00A22701"/>
  </w:style>
  <w:style w:type="paragraph" w:customStyle="1" w:styleId="202B30B5F40C41C1B64A870DBFD1A632">
    <w:name w:val="202B30B5F40C41C1B64A870DBFD1A632"/>
    <w:rsid w:val="00A227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4">
      <a:majorFont>
        <a:latin typeface="Garamon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963ee8-1d73-4c8b-8f42-f3423cf72c4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8D795D2E02864BB9E650E492E2DB3D" ma:contentTypeVersion="4" ma:contentTypeDescription="Create a new document." ma:contentTypeScope="" ma:versionID="00d70d4066e2217695500fed6446bd0e">
  <xsd:schema xmlns:xsd="http://www.w3.org/2001/XMLSchema" xmlns:xs="http://www.w3.org/2001/XMLSchema" xmlns:p="http://schemas.microsoft.com/office/2006/metadata/properties" xmlns:ns3="e6963ee8-1d73-4c8b-8f42-f3423cf72c41" targetNamespace="http://schemas.microsoft.com/office/2006/metadata/properties" ma:root="true" ma:fieldsID="cd94316f5a551fa81f0f23dab2d8a5de" ns3:_="">
    <xsd:import namespace="e6963ee8-1d73-4c8b-8f42-f3423cf72c4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3ee8-1d73-4c8b-8f42-f3423cf72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FB64F-5F40-4EBB-9BAD-D8736BB08AF6}">
  <ds:schemaRefs>
    <ds:schemaRef ds:uri="http://purl.org/dc/elements/1.1/"/>
    <ds:schemaRef ds:uri="e6963ee8-1d73-4c8b-8f42-f3423cf72c41"/>
    <ds:schemaRef ds:uri="http://www.w3.org/XML/1998/namespace"/>
    <ds:schemaRef ds:uri="http://schemas.openxmlformats.org/package/2006/metadata/core-properties"/>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C5040F7E-6B4A-4C6F-8E2C-0DBD4CE5695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1AC86713-E27D-4938-BC1F-0AF82DB30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63ee8-1d73-4c8b-8f42-f3423cf72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AAE21-0CAC-424C-966F-DBC0DE2ABE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Landscaping newsletter</Template>
  <TotalTime>0</TotalTime>
  <Pages>4</Pages>
  <Words>4327</Words>
  <Characters>24670</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28940</CharactersWithSpaces>
  <SharedDoc>false</SharedDoc>
  <HLinks>
    <vt:vector size="138" baseType="variant">
      <vt:variant>
        <vt:i4>3866636</vt:i4>
      </vt:variant>
      <vt:variant>
        <vt:i4>60</vt:i4>
      </vt:variant>
      <vt:variant>
        <vt:i4>0</vt:i4>
      </vt:variant>
      <vt:variant>
        <vt:i4>5</vt:i4>
      </vt:variant>
      <vt:variant>
        <vt:lpwstr>mailto:office@sanibelucc.org</vt:lpwstr>
      </vt:variant>
      <vt:variant>
        <vt:lpwstr/>
      </vt:variant>
      <vt:variant>
        <vt:i4>262183</vt:i4>
      </vt:variant>
      <vt:variant>
        <vt:i4>57</vt:i4>
      </vt:variant>
      <vt:variant>
        <vt:i4>0</vt:i4>
      </vt:variant>
      <vt:variant>
        <vt:i4>5</vt:i4>
      </vt:variant>
      <vt:variant>
        <vt:lpwstr>https://maps.google.com/maps?f=q&amp;source=s_q&amp;hl=en&amp;geocode=&amp;q=2430+PERIWINKLE+WAY+SUITE+B+Sanibel+FL+33957+United+States</vt:lpwstr>
      </vt:variant>
      <vt:variant>
        <vt:lpwstr/>
      </vt:variant>
      <vt:variant>
        <vt:i4>2228336</vt:i4>
      </vt:variant>
      <vt:variant>
        <vt:i4>54</vt:i4>
      </vt:variant>
      <vt:variant>
        <vt:i4>0</vt:i4>
      </vt:variant>
      <vt:variant>
        <vt:i4>5</vt:i4>
      </vt:variant>
      <vt:variant>
        <vt:lpwstr>https://www.fishofsancap.org/tag/thanksgiving-holiday/</vt:lpwstr>
      </vt:variant>
      <vt:variant>
        <vt:lpwstr/>
      </vt:variant>
      <vt:variant>
        <vt:i4>4980736</vt:i4>
      </vt:variant>
      <vt:variant>
        <vt:i4>51</vt:i4>
      </vt:variant>
      <vt:variant>
        <vt:i4>0</vt:i4>
      </vt:variant>
      <vt:variant>
        <vt:i4>5</vt:i4>
      </vt:variant>
      <vt:variant>
        <vt:lpwstr>https://www.fishofsancap.org/tag/neighbors-helping-neighbors/</vt:lpwstr>
      </vt:variant>
      <vt:variant>
        <vt:lpwstr/>
      </vt:variant>
      <vt:variant>
        <vt:i4>4915274</vt:i4>
      </vt:variant>
      <vt:variant>
        <vt:i4>48</vt:i4>
      </vt:variant>
      <vt:variant>
        <vt:i4>0</vt:i4>
      </vt:variant>
      <vt:variant>
        <vt:i4>5</vt:i4>
      </vt:variant>
      <vt:variant>
        <vt:lpwstr>https://www.fishofsancap.org/tag/fish-of-sancap/</vt:lpwstr>
      </vt:variant>
      <vt:variant>
        <vt:lpwstr/>
      </vt:variant>
      <vt:variant>
        <vt:i4>2752615</vt:i4>
      </vt:variant>
      <vt:variant>
        <vt:i4>45</vt:i4>
      </vt:variant>
      <vt:variant>
        <vt:i4>0</vt:i4>
      </vt:variant>
      <vt:variant>
        <vt:i4>5</vt:i4>
      </vt:variant>
      <vt:variant>
        <vt:lpwstr>https://www.fishofsancap.org/events/category/holidays/</vt:lpwstr>
      </vt:variant>
      <vt:variant>
        <vt:lpwstr/>
      </vt:variant>
      <vt:variant>
        <vt:i4>7798891</vt:i4>
      </vt:variant>
      <vt:variant>
        <vt:i4>42</vt:i4>
      </vt:variant>
      <vt:variant>
        <vt:i4>0</vt:i4>
      </vt:variant>
      <vt:variant>
        <vt:i4>5</vt:i4>
      </vt:variant>
      <vt:variant>
        <vt:lpwstr>https://www.fishofsancap.org/events/category/community/</vt:lpwstr>
      </vt:variant>
      <vt:variant>
        <vt:lpwstr/>
      </vt:variant>
      <vt:variant>
        <vt:i4>2359397</vt:i4>
      </vt:variant>
      <vt:variant>
        <vt:i4>39</vt:i4>
      </vt:variant>
      <vt:variant>
        <vt:i4>0</vt:i4>
      </vt:variant>
      <vt:variant>
        <vt:i4>5</vt:i4>
      </vt:variant>
      <vt:variant>
        <vt:lpwstr>https://www.fishofsancap.org/wp-content/uploads/2023/08/happy-thanksgiving.png</vt:lpwstr>
      </vt:variant>
      <vt:variant>
        <vt:lpwstr/>
      </vt:variant>
      <vt:variant>
        <vt:i4>3342357</vt:i4>
      </vt:variant>
      <vt:variant>
        <vt:i4>36</vt:i4>
      </vt:variant>
      <vt:variant>
        <vt:i4>0</vt:i4>
      </vt:variant>
      <vt:variant>
        <vt:i4>5</vt:i4>
      </vt:variant>
      <vt:variant>
        <vt:lpwstr>mailto:jenny@sanibelucc.org</vt:lpwstr>
      </vt:variant>
      <vt:variant>
        <vt:lpwstr/>
      </vt:variant>
      <vt:variant>
        <vt:i4>196723</vt:i4>
      </vt:variant>
      <vt:variant>
        <vt:i4>33</vt:i4>
      </vt:variant>
      <vt:variant>
        <vt:i4>0</vt:i4>
      </vt:variant>
      <vt:variant>
        <vt:i4>5</vt:i4>
      </vt:variant>
      <vt:variant>
        <vt:lpwstr>mailto:emily.kletzien@gmail.com</vt:lpwstr>
      </vt:variant>
      <vt:variant>
        <vt:lpwstr/>
      </vt:variant>
      <vt:variant>
        <vt:i4>4128813</vt:i4>
      </vt:variant>
      <vt:variant>
        <vt:i4>30</vt:i4>
      </vt:variant>
      <vt:variant>
        <vt:i4>0</vt:i4>
      </vt:variant>
      <vt:variant>
        <vt:i4>5</vt:i4>
      </vt:variant>
      <vt:variant>
        <vt:lpwstr>https://s2.washingtonpost.com/399c9b4/642c58aef19a510b04355fae/5d38f8c49bbc0f59fa538b4c/25/40/642c58aef19a510b04355fae</vt:lpwstr>
      </vt:variant>
      <vt:variant>
        <vt:lpwstr/>
      </vt:variant>
      <vt:variant>
        <vt:i4>4063274</vt:i4>
      </vt:variant>
      <vt:variant>
        <vt:i4>27</vt:i4>
      </vt:variant>
      <vt:variant>
        <vt:i4>0</vt:i4>
      </vt:variant>
      <vt:variant>
        <vt:i4>5</vt:i4>
      </vt:variant>
      <vt:variant>
        <vt:lpwstr>https://s2.washingtonpost.com/399c9b3/642c58aef19a510b04355fae/5d38f8c49bbc0f59fa538b4c/24/40/642c58aef19a510b04355fae</vt:lpwstr>
      </vt:variant>
      <vt:variant>
        <vt:lpwstr/>
      </vt:variant>
      <vt:variant>
        <vt:i4>3735595</vt:i4>
      </vt:variant>
      <vt:variant>
        <vt:i4>24</vt:i4>
      </vt:variant>
      <vt:variant>
        <vt:i4>0</vt:i4>
      </vt:variant>
      <vt:variant>
        <vt:i4>5</vt:i4>
      </vt:variant>
      <vt:variant>
        <vt:lpwstr>https://s2.washingtonpost.com/399c9b2/642c58aef19a510b04355fae/5d38f8c49bbc0f59fa538b4c/23/40/642c58aef19a510b04355fae</vt:lpwstr>
      </vt:variant>
      <vt:variant>
        <vt:lpwstr/>
      </vt:variant>
      <vt:variant>
        <vt:i4>7471145</vt:i4>
      </vt:variant>
      <vt:variant>
        <vt:i4>21</vt:i4>
      </vt:variant>
      <vt:variant>
        <vt:i4>0</vt:i4>
      </vt:variant>
      <vt:variant>
        <vt:i4>5</vt:i4>
      </vt:variant>
      <vt:variant>
        <vt:lpwstr>https://citizensclimatelobby.us9.list-manage.com/track/click?u=5bbb8e41445e981521eed8f2a&amp;id=649ba9305c&amp;e=76b96a575a</vt:lpwstr>
      </vt:variant>
      <vt:variant>
        <vt:lpwstr/>
      </vt:variant>
      <vt:variant>
        <vt:i4>3080309</vt:i4>
      </vt:variant>
      <vt:variant>
        <vt:i4>18</vt:i4>
      </vt:variant>
      <vt:variant>
        <vt:i4>0</vt:i4>
      </vt:variant>
      <vt:variant>
        <vt:i4>5</vt:i4>
      </vt:variant>
      <vt:variant>
        <vt:lpwstr>https://citizensclimatelobby.us9.list-manage.com/track/click?u=5bbb8e41445e981521eed8f2a&amp;id=20d1d3b1db&amp;e=76b96a575a</vt:lpwstr>
      </vt:variant>
      <vt:variant>
        <vt:lpwstr/>
      </vt:variant>
      <vt:variant>
        <vt:i4>7995429</vt:i4>
      </vt:variant>
      <vt:variant>
        <vt:i4>15</vt:i4>
      </vt:variant>
      <vt:variant>
        <vt:i4>0</vt:i4>
      </vt:variant>
      <vt:variant>
        <vt:i4>5</vt:i4>
      </vt:variant>
      <vt:variant>
        <vt:lpwstr>https://citizensclimatelobby.us9.list-manage.com/track/click?u=5bbb8e41445e981521eed8f2a&amp;id=47550f44ad&amp;e=76b96a575a</vt:lpwstr>
      </vt:variant>
      <vt:variant>
        <vt:lpwstr/>
      </vt:variant>
      <vt:variant>
        <vt:i4>8192123</vt:i4>
      </vt:variant>
      <vt:variant>
        <vt:i4>12</vt:i4>
      </vt:variant>
      <vt:variant>
        <vt:i4>0</vt:i4>
      </vt:variant>
      <vt:variant>
        <vt:i4>5</vt:i4>
      </vt:variant>
      <vt:variant>
        <vt:lpwstr>https://citizensclimatelobby.us9.list-manage.com/track/click?u=5bbb8e41445e981521eed8f2a&amp;id=ac95a1bda0&amp;e=76b96a575a</vt:lpwstr>
      </vt:variant>
      <vt:variant>
        <vt:lpwstr/>
      </vt:variant>
      <vt:variant>
        <vt:i4>7995509</vt:i4>
      </vt:variant>
      <vt:variant>
        <vt:i4>9</vt:i4>
      </vt:variant>
      <vt:variant>
        <vt:i4>0</vt:i4>
      </vt:variant>
      <vt:variant>
        <vt:i4>5</vt:i4>
      </vt:variant>
      <vt:variant>
        <vt:lpwstr>https://citizensclimatelobby.us9.list-manage.com/track/click?u=5bbb8e41445e981521eed8f2a&amp;id=75b121e160&amp;e=76b96a575a</vt:lpwstr>
      </vt:variant>
      <vt:variant>
        <vt:lpwstr/>
      </vt:variant>
      <vt:variant>
        <vt:i4>7798905</vt:i4>
      </vt:variant>
      <vt:variant>
        <vt:i4>6</vt:i4>
      </vt:variant>
      <vt:variant>
        <vt:i4>0</vt:i4>
      </vt:variant>
      <vt:variant>
        <vt:i4>5</vt:i4>
      </vt:variant>
      <vt:variant>
        <vt:lpwstr>https://citizensclimatelobby.us9.list-manage.com/track/click?u=5bbb8e41445e981521eed8f2a&amp;id=e1994b62fa&amp;e=76b96a575a</vt:lpwstr>
      </vt:variant>
      <vt:variant>
        <vt:lpwstr/>
      </vt:variant>
      <vt:variant>
        <vt:i4>7340158</vt:i4>
      </vt:variant>
      <vt:variant>
        <vt:i4>3</vt:i4>
      </vt:variant>
      <vt:variant>
        <vt:i4>0</vt:i4>
      </vt:variant>
      <vt:variant>
        <vt:i4>5</vt:i4>
      </vt:variant>
      <vt:variant>
        <vt:lpwstr>https://citizensclimatelobby.us9.list-manage.com/track/click?u=5bbb8e41445e981521eed8f2a&amp;id=a9338632f0&amp;e=76b96a575a</vt:lpwstr>
      </vt:variant>
      <vt:variant>
        <vt:lpwstr/>
      </vt:variant>
      <vt:variant>
        <vt:i4>3145835</vt:i4>
      </vt:variant>
      <vt:variant>
        <vt:i4>0</vt:i4>
      </vt:variant>
      <vt:variant>
        <vt:i4>0</vt:i4>
      </vt:variant>
      <vt:variant>
        <vt:i4>5</vt:i4>
      </vt:variant>
      <vt:variant>
        <vt:lpwstr>https://dirtylabs.com/blogs/the-dirt/ask-dr-pete-are-laundry-pods-and-sheets-really-sustainable</vt:lpwstr>
      </vt:variant>
      <vt:variant>
        <vt:lpwstr>:~:text=Quite%20surprisingly%2C%20in%20their%20load,unit%2Ddose%20liquid%20detergent%20pods.</vt:lpwstr>
      </vt:variant>
      <vt:variant>
        <vt:i4>5308431</vt:i4>
      </vt:variant>
      <vt:variant>
        <vt:i4>3</vt:i4>
      </vt:variant>
      <vt:variant>
        <vt:i4>0</vt:i4>
      </vt:variant>
      <vt:variant>
        <vt:i4>5</vt:i4>
      </vt:variant>
      <vt:variant>
        <vt:lpwstr>https://creativecommons.org/licenses/by/3.0/</vt:lpwstr>
      </vt:variant>
      <vt:variant>
        <vt:lpwstr/>
      </vt:variant>
      <vt:variant>
        <vt:i4>983129</vt:i4>
      </vt:variant>
      <vt:variant>
        <vt:i4>0</vt:i4>
      </vt:variant>
      <vt:variant>
        <vt:i4>0</vt:i4>
      </vt:variant>
      <vt:variant>
        <vt:i4>5</vt:i4>
      </vt:variant>
      <vt:variant>
        <vt:lpwstr>https://www.flickr.com/photos/kullez/14757363609/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2023-11-07T23:55:00Z</dcterms:created>
  <dcterms:modified xsi:type="dcterms:W3CDTF">2023-11-07T23:55:00Z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0x010100D38D795D2E02864BB9E650E492E2DB3D</vt:lpwstr>
  </property>
</Properties>
</file>